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 w:displacedByCustomXml="next"/>
    <w:bookmarkEnd w:id="0" w:displacedByCustomXml="next"/>
    <w:sdt>
      <w:sdtPr>
        <w:id w:val="6777617"/>
        <w:docPartObj>
          <w:docPartGallery w:val="Cover Pages"/>
          <w:docPartUnique/>
        </w:docPartObj>
      </w:sdtPr>
      <w:sdtContent>
        <w:sdt>
          <w:sdtPr>
            <w:id w:val="22302362"/>
            <w:docPartObj>
              <w:docPartGallery w:val="Cover Pages"/>
              <w:docPartUnique/>
            </w:docPartObj>
          </w:sdtPr>
          <w:sdtContent>
            <w:p w:rsidR="00B17124" w:rsidRDefault="00B17124" w:rsidP="00253445">
              <w:pPr>
                <w:jc w:val="both"/>
              </w:pPr>
              <w:r>
                <w:rPr>
                  <w:noProof/>
                  <w:lang w:eastAsia="pt-BR" w:bidi="ar-SA"/>
                </w:rPr>
                <w:drawing>
                  <wp:anchor distT="0" distB="0" distL="114300" distR="114300" simplePos="0" relativeHeight="251678720" behindDoc="1" locked="0" layoutInCell="1" allowOverlap="1" wp14:anchorId="74DC74CB" wp14:editId="48799425">
                    <wp:simplePos x="0" y="0"/>
                    <wp:positionH relativeFrom="column">
                      <wp:posOffset>-610083</wp:posOffset>
                    </wp:positionH>
                    <wp:positionV relativeFrom="paragraph">
                      <wp:posOffset>-561784</wp:posOffset>
                    </wp:positionV>
                    <wp:extent cx="7067517" cy="9985248"/>
                    <wp:effectExtent l="0" t="0" r="635" b="0"/>
                    <wp:wrapNone/>
                    <wp:docPr id="6" name="Picture 2" descr="C:\Prefeitura\[2017]\Manual de Sistemas\Arquivos\CAPA MANUAL DE SISTEMAS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Prefeitura\[2017]\Manual de Sistemas\Arquivos\CAPA MANUAL DE SISTEMA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7517" cy="9985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  <w:color w:val="595959" w:themeColor="text1" w:themeTint="A6"/>
                  <w:lang w:eastAsia="pt-BR" w:bidi="ar-SA"/>
                </w:rPr>
                <mc:AlternateContent>
                  <mc:Choice Requires="wps">
                    <w:drawing>
                      <wp:anchor distT="0" distB="0" distL="114300" distR="114300" simplePos="0" relativeHeight="251627520" behindDoc="0" locked="0" layoutInCell="1" allowOverlap="1" wp14:anchorId="7B3527C7" wp14:editId="4144036A">
                        <wp:simplePos x="0" y="0"/>
                        <wp:positionH relativeFrom="margin">
                          <wp:posOffset>1941830</wp:posOffset>
                        </wp:positionH>
                        <wp:positionV relativeFrom="margin">
                          <wp:posOffset>7249160</wp:posOffset>
                        </wp:positionV>
                        <wp:extent cx="264795" cy="287655"/>
                        <wp:effectExtent l="0" t="635" r="0" b="4445"/>
                        <wp:wrapNone/>
                        <wp:docPr id="3078" name="Text Box 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17124" w:rsidRDefault="00B17124" w:rsidP="00B171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7B3527C7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01" o:spid="_x0000_s1026" type="#_x0000_t202" style="position:absolute;left:0;text-align:left;margin-left:152.9pt;margin-top:570.8pt;width:20.85pt;height:22.65pt;z-index:2516275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H4uQIAAMQ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" filled="f" stroked="f">
                        <v:textbox style="mso-fit-shape-to-text:t">
                          <w:txbxContent>
                            <w:p w:rsidR="00B17124" w:rsidRDefault="00B17124" w:rsidP="00B17124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anchorx="margin" anchory="margin"/>
                      </v:shape>
                    </w:pict>
                  </mc:Fallback>
                </mc:AlternateContent>
              </w:r>
            </w:p>
          </w:sdtContent>
        </w:sdt>
      </w:sdtContent>
    </w:sdt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A47C21" w:rsidP="00253445">
      <w:pPr>
        <w:jc w:val="both"/>
      </w:pPr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4A11FB4" wp14:editId="444A115C">
                <wp:simplePos x="0" y="0"/>
                <wp:positionH relativeFrom="column">
                  <wp:posOffset>143510</wp:posOffset>
                </wp:positionH>
                <wp:positionV relativeFrom="paragraph">
                  <wp:posOffset>15240</wp:posOffset>
                </wp:positionV>
                <wp:extent cx="2390775" cy="98107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981075"/>
                          <a:chOff x="0" y="0"/>
                          <a:chExt cx="2390775" cy="981075"/>
                        </a:xfrm>
                      </wpg:grpSpPr>
                      <wps:wsp>
                        <wps:cNvPr id="487" name="Caixa de texto 487"/>
                        <wps:cNvSpPr txBox="1"/>
                        <wps:spPr>
                          <a:xfrm>
                            <a:off x="0" y="0"/>
                            <a:ext cx="23907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7C21" w:rsidRPr="00102A15" w:rsidRDefault="00A47C21" w:rsidP="00A47C21">
                              <w:pPr>
                                <w:spacing w:line="240" w:lineRule="auto"/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96"/>
                                </w:rPr>
                                <w:t>SICONV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Caixa de texto 488"/>
                        <wps:cNvSpPr txBox="1"/>
                        <wps:spPr>
                          <a:xfrm>
                            <a:off x="19050" y="581025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7C21" w:rsidRPr="00102A15" w:rsidRDefault="00A47C21" w:rsidP="00A47C21">
                              <w:pPr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11FB4" id="Grupo 489" o:spid="_x0000_s1027" style="position:absolute;left:0;text-align:left;margin-left:11.3pt;margin-top:1.2pt;width:188.25pt;height:77.25pt;z-index:251695104" coordsize="2390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">
                <v:shape id="Caixa de texto 487" o:spid="_x0000_s1028" type="#_x0000_t202" style="position:absolute;width:2390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A47C21" w:rsidRPr="00102A15" w:rsidRDefault="00A47C21" w:rsidP="00A47C21">
                        <w:pPr>
                          <w:spacing w:line="240" w:lineRule="auto"/>
                          <w:rPr>
                            <w:b/>
                            <w:color w:val="1F497D" w:themeColor="text2"/>
                            <w:sz w:val="28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96"/>
                          </w:rPr>
                          <w:t>SICONV</w:t>
                        </w:r>
                        <w:r>
                          <w:rPr>
                            <w:b/>
                            <w:color w:val="1F497D" w:themeColor="text2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Caixa de texto 488" o:spid="_x0000_s1029" type="#_x0000_t202" style="position:absolute;left:190;top:5810;width:182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A47C21" w:rsidRPr="00102A15" w:rsidRDefault="00A47C21" w:rsidP="00A47C21">
                        <w:pPr>
                          <w:rPr>
                            <w:b/>
                            <w:color w:val="1F497D" w:themeColor="text2"/>
                            <w:sz w:val="40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40"/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Pr="00903705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Pr="00591652" w:rsidRDefault="00B17124" w:rsidP="00253445">
      <w:pPr>
        <w:jc w:val="both"/>
        <w:rPr>
          <w:rFonts w:ascii="Yu Gothic UI Light" w:eastAsia="Yu Gothic UI Light" w:hAnsi="Yu Gothic UI Light"/>
        </w:rPr>
      </w:pPr>
    </w:p>
    <w:p w:rsidR="00B17124" w:rsidRDefault="00A47C21" w:rsidP="00253445">
      <w:pPr>
        <w:tabs>
          <w:tab w:val="left" w:pos="5160"/>
        </w:tabs>
        <w:jc w:val="both"/>
      </w:pPr>
      <w:r>
        <w:tab/>
      </w:r>
    </w:p>
    <w:p w:rsidR="00B17124" w:rsidRDefault="00B17124" w:rsidP="00253445">
      <w:pPr>
        <w:jc w:val="both"/>
        <w:rPr>
          <w:b/>
          <w:bCs/>
          <w:color w:val="1F497D" w:themeColor="text2"/>
          <w:sz w:val="72"/>
          <w:szCs w:val="72"/>
        </w:rPr>
      </w:pPr>
    </w:p>
    <w:p w:rsidR="00B17124" w:rsidRDefault="00A47C21" w:rsidP="00253445">
      <w:pPr>
        <w:jc w:val="both"/>
        <w:rPr>
          <w:b/>
          <w:bCs/>
          <w:color w:val="1F497D" w:themeColor="text2"/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30F09F" wp14:editId="1B8BC866">
                <wp:simplePos x="0" y="0"/>
                <wp:positionH relativeFrom="column">
                  <wp:posOffset>219710</wp:posOffset>
                </wp:positionH>
                <wp:positionV relativeFrom="paragraph">
                  <wp:posOffset>116840</wp:posOffset>
                </wp:positionV>
                <wp:extent cx="2447925" cy="609600"/>
                <wp:effectExtent l="0" t="0" r="0" b="0"/>
                <wp:wrapNone/>
                <wp:docPr id="486" name="Caixa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C21" w:rsidRPr="00102A15" w:rsidRDefault="00A47C21" w:rsidP="00A47C21">
                            <w:pPr>
                              <w:pBdr>
                                <w:top w:val="single" w:sz="12" w:space="1" w:color="auto"/>
                              </w:pBdr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2.4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Cadin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F09F" id="Caixa de texto 486" o:spid="_x0000_s1030" type="#_x0000_t202" style="position:absolute;left:0;text-align:left;margin-left:17.3pt;margin-top:9.2pt;width:192.7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" filled="f" stroked="f" strokeweight=".5pt">
                <v:textbox>
                  <w:txbxContent>
                    <w:p w:rsidR="00A47C21" w:rsidRPr="00102A15" w:rsidRDefault="00A47C21" w:rsidP="00A47C21">
                      <w:pPr>
                        <w:pBdr>
                          <w:top w:val="single" w:sz="12" w:space="1" w:color="auto"/>
                        </w:pBdr>
                        <w:rPr>
                          <w:b/>
                          <w:color w:val="1F497D" w:themeColor="text2"/>
                          <w:sz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</w:rPr>
                        <w:t>2.4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– 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t>Cadin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7124" w:rsidRDefault="00B17124" w:rsidP="00253445">
      <w:pPr>
        <w:jc w:val="both"/>
        <w:rPr>
          <w:b/>
          <w:bCs/>
          <w:color w:val="1F497D" w:themeColor="text2"/>
          <w:sz w:val="28"/>
          <w:szCs w:val="28"/>
        </w:rPr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  <w:r>
        <w:tab/>
      </w:r>
    </w:p>
    <w:p w:rsidR="00B17124" w:rsidRDefault="00B17124" w:rsidP="00253445">
      <w:pPr>
        <w:jc w:val="both"/>
      </w:pPr>
      <w:r>
        <w:tab/>
      </w: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Pr="00591652" w:rsidRDefault="00B17124" w:rsidP="00253445">
      <w:pPr>
        <w:jc w:val="both"/>
        <w:rPr>
          <w:rFonts w:ascii="MS Gothic" w:eastAsia="MS Gothic" w:hAnsi="MS Gothic"/>
          <w:b/>
          <w:color w:val="1F497D" w:themeColor="text2"/>
          <w:sz w:val="28"/>
          <w:szCs w:val="28"/>
        </w:rPr>
      </w:pPr>
    </w:p>
    <w:p w:rsidR="00B17124" w:rsidRDefault="00B17124" w:rsidP="00253445">
      <w:pPr>
        <w:jc w:val="both"/>
        <w:rPr>
          <w:b/>
          <w:color w:val="1F497D" w:themeColor="text2"/>
          <w:sz w:val="28"/>
          <w:szCs w:val="28"/>
        </w:rPr>
      </w:pPr>
    </w:p>
    <w:p w:rsidR="00A47C21" w:rsidRDefault="00A47C21" w:rsidP="00253445">
      <w:pPr>
        <w:spacing w:after="200"/>
        <w:jc w:val="both"/>
        <w:rPr>
          <w:b/>
          <w:color w:val="1F497D" w:themeColor="text2"/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0AF99" wp14:editId="2C9D62F7">
                <wp:simplePos x="0" y="0"/>
                <wp:positionH relativeFrom="column">
                  <wp:posOffset>4445</wp:posOffset>
                </wp:positionH>
                <wp:positionV relativeFrom="paragraph">
                  <wp:posOffset>967740</wp:posOffset>
                </wp:positionV>
                <wp:extent cx="2735885" cy="424053"/>
                <wp:effectExtent l="0" t="0" r="762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885" cy="42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124" w:rsidRPr="00591652" w:rsidRDefault="00B17124" w:rsidP="00B17124">
                            <w:pPr>
                              <w:rPr>
                                <w:rFonts w:ascii="Yu Gothic Medium" w:eastAsia="Yu Gothic Medium" w:hAnsi="Yu Gothic Medium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591652">
                              <w:rPr>
                                <w:rFonts w:ascii="Yu Gothic Medium" w:eastAsia="Yu Gothic Medium" w:hAnsi="Yu Gothic Medium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CONVÊNIOS - CADIN v1.0 </w:t>
                            </w:r>
                          </w:p>
                          <w:p w:rsidR="00B17124" w:rsidRPr="00591652" w:rsidRDefault="00B17124" w:rsidP="00B17124">
                            <w:pPr>
                              <w:rPr>
                                <w:rFonts w:ascii="Yu Gothic Medium" w:eastAsia="Yu Gothic Medium" w:hAnsi="Yu Gothic Medium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AF99" id="Caixa de texto 5" o:spid="_x0000_s1031" type="#_x0000_t202" style="position:absolute;left:0;text-align:left;margin-left:.35pt;margin-top:76.2pt;width:215.4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" fillcolor="white [3201]" stroked="f" strokeweight=".5pt">
                <v:textbox>
                  <w:txbxContent>
                    <w:p w:rsidR="00B17124" w:rsidRPr="00591652" w:rsidRDefault="00B17124" w:rsidP="00B17124">
                      <w:pPr>
                        <w:rPr>
                          <w:rFonts w:ascii="Yu Gothic Medium" w:eastAsia="Yu Gothic Medium" w:hAnsi="Yu Gothic Medium" w:cs="Arial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 w:rsidRPr="00591652">
                        <w:rPr>
                          <w:rFonts w:ascii="Yu Gothic Medium" w:eastAsia="Yu Gothic Medium" w:hAnsi="Yu Gothic Medium" w:cs="Arial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CONVÊNIOS - CADIN v1.0 </w:t>
                      </w:r>
                    </w:p>
                    <w:p w:rsidR="00B17124" w:rsidRPr="00591652" w:rsidRDefault="00B17124" w:rsidP="00B17124">
                      <w:pPr>
                        <w:rPr>
                          <w:rFonts w:ascii="Yu Gothic Medium" w:eastAsia="Yu Gothic Medium" w:hAnsi="Yu Gothic Medium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1F497D" w:themeColor="text2"/>
          <w:sz w:val="28"/>
          <w:szCs w:val="28"/>
        </w:rPr>
        <w:br w:type="page"/>
      </w:r>
    </w:p>
    <w:p w:rsidR="00B17124" w:rsidRPr="004124CE" w:rsidRDefault="00B17124" w:rsidP="00253445">
      <w:pPr>
        <w:jc w:val="both"/>
        <w:rPr>
          <w:b/>
          <w:bCs/>
          <w:caps/>
          <w:color w:val="1F497D" w:themeColor="text2"/>
          <w:sz w:val="28"/>
          <w:szCs w:val="28"/>
        </w:rPr>
      </w:pPr>
      <w:r w:rsidRPr="004124CE">
        <w:rPr>
          <w:b/>
          <w:color w:val="1F497D" w:themeColor="text2"/>
          <w:sz w:val="28"/>
          <w:szCs w:val="28"/>
        </w:rPr>
        <w:t>Índice</w:t>
      </w:r>
    </w:p>
    <w:p w:rsidR="00B17124" w:rsidRDefault="00B17124" w:rsidP="00253445">
      <w:pPr>
        <w:pStyle w:val="Sumrio1"/>
        <w:jc w:val="both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>
        <w:instrText xml:space="preserve"> TOC \o "2-2" \h \z \u \t "Título 1;1;Título 3;3;Título 4;4;Título 5;5" </w:instrText>
      </w:r>
      <w:r>
        <w:fldChar w:fldCharType="separate"/>
      </w:r>
      <w:hyperlink w:anchor="_Toc479692280" w:history="1">
        <w:r w:rsidRPr="008875CC">
          <w:rPr>
            <w:rStyle w:val="Hyperlink"/>
            <w:noProof/>
          </w:rPr>
          <w:t>Primeiros Passos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1"/>
        <w:jc w:val="both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hyperlink w:anchor="_Toc479692281" w:history="1">
        <w:r w:rsidRPr="008875CC">
          <w:rPr>
            <w:rStyle w:val="Hyperlink"/>
            <w:noProof/>
          </w:rPr>
          <w:t>Visão geral do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2"/>
        <w:jc w:val="both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479692282" w:history="1">
        <w:r w:rsidRPr="008875CC">
          <w:rPr>
            <w:rStyle w:val="Hyperlink"/>
            <w:noProof/>
          </w:rPr>
          <w:t>1.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Entendendo a tela de manutenção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2"/>
        <w:jc w:val="both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479692283" w:history="1">
        <w:r w:rsidRPr="008875CC">
          <w:rPr>
            <w:rStyle w:val="Hyperlink"/>
            <w:noProof/>
          </w:rPr>
          <w:t>2.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4" w:history="1">
        <w:r w:rsidRPr="008875CC">
          <w:rPr>
            <w:rStyle w:val="Hyperlink"/>
            <w:noProof/>
          </w:rPr>
          <w:t>2.1.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Consultar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5" w:history="1">
        <w:r w:rsidRPr="008875CC">
          <w:rPr>
            <w:rStyle w:val="Hyperlink"/>
            <w:noProof/>
          </w:rPr>
          <w:t>2.2.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Incluir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6" w:history="1">
        <w:r w:rsidRPr="008875CC">
          <w:rPr>
            <w:rStyle w:val="Hyperlink"/>
            <w:noProof/>
          </w:rPr>
          <w:t>2.3.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Alterar Situação do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7" w:history="1">
        <w:r w:rsidRPr="008875CC">
          <w:rPr>
            <w:rStyle w:val="Hyperlink"/>
            <w:noProof/>
          </w:rPr>
          <w:t>2.4.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Visualizar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8" w:history="1">
        <w:r w:rsidRPr="008875CC">
          <w:rPr>
            <w:rStyle w:val="Hyperlink"/>
            <w:noProof/>
          </w:rPr>
          <w:t>2.5.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Editar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pStyle w:val="Sumrio3"/>
        <w:tabs>
          <w:tab w:val="left" w:pos="1200"/>
        </w:tabs>
        <w:jc w:val="both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479692289" w:history="1">
        <w:r w:rsidRPr="008875CC">
          <w:rPr>
            <w:rStyle w:val="Hyperlink"/>
            <w:noProof/>
          </w:rPr>
          <w:t>2.6.</w:t>
        </w:r>
        <w:r w:rsidR="00A47C21">
          <w:rPr>
            <w:rStyle w:val="Hyperlink"/>
            <w:noProof/>
          </w:rPr>
          <w:t xml:space="preserve"> </w:t>
        </w:r>
        <w:r w:rsidRPr="008875CC">
          <w:rPr>
            <w:rStyle w:val="Hyperlink"/>
            <w:noProof/>
          </w:rPr>
          <w:t>Excluir CADIN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_Toc479692289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CF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17124" w:rsidRDefault="00B17124" w:rsidP="00253445">
      <w:pPr>
        <w:jc w:val="both"/>
        <w:rPr>
          <w:rFonts w:cstheme="minorHAnsi"/>
          <w:b/>
          <w:bCs/>
          <w:caps/>
          <w:sz w:val="20"/>
          <w:szCs w:val="20"/>
        </w:rPr>
      </w:pPr>
      <w:r>
        <w:rPr>
          <w:rFonts w:cstheme="minorHAnsi"/>
          <w:b/>
          <w:bCs/>
          <w:caps/>
          <w:sz w:val="20"/>
          <w:szCs w:val="20"/>
        </w:rPr>
        <w:fldChar w:fldCharType="end"/>
      </w:r>
    </w:p>
    <w:p w:rsidR="00B17124" w:rsidRPr="00DF7D7B" w:rsidRDefault="00B17124" w:rsidP="00253445">
      <w:pPr>
        <w:pStyle w:val="Ttulo1"/>
        <w:jc w:val="both"/>
        <w:rPr>
          <w:rFonts w:ascii="Calibri" w:hAnsi="Calibri" w:cs="Calibri"/>
        </w:rPr>
      </w:pPr>
      <w:r>
        <w:rPr>
          <w:rFonts w:cstheme="minorHAnsi"/>
          <w:caps/>
          <w:sz w:val="20"/>
          <w:szCs w:val="20"/>
        </w:rPr>
        <w:br w:type="page"/>
      </w:r>
      <w:bookmarkStart w:id="1" w:name="_Toc431893698"/>
      <w:bookmarkStart w:id="2" w:name="_Toc479692280"/>
      <w:bookmarkStart w:id="3" w:name="_Toc351998275"/>
      <w:bookmarkStart w:id="4" w:name="_Toc342466211"/>
      <w:r w:rsidRPr="00DF7D7B">
        <w:rPr>
          <w:rFonts w:ascii="Calibri" w:hAnsi="Calibri" w:cs="Calibri"/>
        </w:rPr>
        <w:t>Primeiros Passos</w:t>
      </w:r>
      <w:bookmarkEnd w:id="1"/>
      <w:bookmarkEnd w:id="2"/>
    </w:p>
    <w:bookmarkEnd w:id="3"/>
    <w:p w:rsidR="00B17124" w:rsidRPr="00E633FA" w:rsidRDefault="00B17124" w:rsidP="00253445">
      <w:pPr>
        <w:jc w:val="both"/>
      </w:pPr>
      <w:r w:rsidRPr="00E633FA">
        <w:t>Para auxiliá-lo, este manual possui indicadores visuais com notas relevantes do sistema. Estes indicadores são representados pelos ícones abaixo:</w:t>
      </w:r>
    </w:p>
    <w:p w:rsidR="00B17124" w:rsidRDefault="00B17124" w:rsidP="00253445">
      <w:pPr>
        <w:jc w:val="both"/>
      </w:pPr>
      <w:r>
        <w:rPr>
          <w:noProof/>
          <w:lang w:eastAsia="pt-BR" w:bidi="ar-SA"/>
        </w:rPr>
        <mc:AlternateContent>
          <mc:Choice Requires="wpc">
            <w:drawing>
              <wp:inline distT="0" distB="0" distL="0" distR="0" wp14:anchorId="316DA445" wp14:editId="5643C282">
                <wp:extent cx="4280536" cy="894080"/>
                <wp:effectExtent l="0" t="0" r="0" b="0"/>
                <wp:docPr id="3788" name="Tela 3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5" name="Picture 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90" y="161925"/>
                            <a:ext cx="392430" cy="39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" name="Picture 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590" y="161925"/>
                            <a:ext cx="31750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7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430" y="132715"/>
                            <a:ext cx="320675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8" name="Text Box 379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51752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124" w:rsidRPr="00BD2BE4" w:rsidRDefault="00B17124" w:rsidP="00B171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Atenção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124" w:rsidRPr="00BD2BE4" w:rsidRDefault="00B17124" w:rsidP="00B171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326517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124" w:rsidRPr="00BD2BE4" w:rsidRDefault="00B17124" w:rsidP="00B171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6DA445" id="Tela 3788" o:spid="_x0000_s1032" editas="canvas" style="width:337.05pt;height:70.4pt;mso-position-horizontal-relative:char;mso-position-vertical-relative:line" coordsize="42805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42805;height:8940;visibility:visible;mso-wrap-style:square">
                  <v:fill o:detectmouseclick="t"/>
                  <v:path o:connecttype="none"/>
                </v:shape>
                <v:shape id="Picture 3790" o:spid="_x0000_s1034" type="#_x0000_t75" style="position:absolute;left:3898;top:1619;width:3925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rEfFAAAA3QAAAA8AAABkcnMvZG93bnJldi54bWxEj0+LwjAUxO+C3yE8YS+iyXZpkWoUXRDE&#10;ZQ/+OXh8NM+22LyUJmr325uFhT0OM/MbZrHqbSMe1PnasYb3qQJBXDhTc6nhfNpOZiB8QDbYOCYN&#10;P+RhtRwOFpgb9+QDPY6hFBHCPkcNVQhtLqUvKrLop64ljt7VdRZDlF0pTYfPCLeNTJTKpMWa40KF&#10;LX1WVNyOd6thHC5Ofd1wb43fbb5VmiWHJNP6bdSv5yAC9eE//NfeGQ0fKk3h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KxHxQAAAN0AAAAPAAAAAAAAAAAAAAAA&#10;AJ8CAABkcnMvZG93bnJldi54bWxQSwUGAAAAAAQABAD3AAAAkQMAAAAA&#10;">
                  <v:imagedata r:id="rId17" o:title=""/>
                </v:shape>
                <v:shape id="Picture 3791" o:spid="_x0000_s1035" type="#_x0000_t75" style="position:absolute;left:20535;top:1619;width:317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Fg/HAAAA3QAAAA8AAABkcnMvZG93bnJldi54bWxEj91qwkAUhO8LvsNyhN4U3bTVINFVRKgU&#10;EcWfBzhmj0k0ezbNbmN8e1co9HKYmW+Yyaw1pWiodoVlBe/9CARxanXBmYLj4as3AuE8ssbSMim4&#10;k4PZtPMywUTbG++o2ftMBAi7BBXk3leJlC7NyaDr24o4eGdbG/RB1pnUNd4C3JTyI4piabDgsJBj&#10;RYuc0uv+1ygYuOV6sVy18c/9MjrJ5u183Qy2Sr122/kYhKfW/4f/2t9awWc0jOH5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dFg/HAAAA3QAAAA8AAAAAAAAAAAAA&#10;AAAAnwIAAGRycy9kb3ducmV2LnhtbFBLBQYAAAAABAAEAPcAAACTAwAAAAA=&#10;">
                  <v:imagedata r:id="rId18" o:title=""/>
                </v:shape>
                <v:shape id="Picture 3792" o:spid="_x0000_s1036" type="#_x0000_t75" style="position:absolute;left:35674;top:1327;width:320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I9THAAAA3QAAAA8AAABkcnMvZG93bnJldi54bWxEj0tvwjAQhO9I/Q/WVuIGTkvLI2BQBOrj&#10;CAHuq3hJUuJ1GrtJ2l9fV6rEcTQz32hWm95UoqXGlZYVPIwjEMSZ1SXnCk7Hl9EchPPIGivLpOCb&#10;HGzWd4MVxtp2fKA29bkIEHYxKii8r2MpXVaQQTe2NXHwLrYx6INscqkb7ALcVPIxiqbSYMlhocCa&#10;tgVl1/TLKNgv0uvlY/d5brvt69P+zSXZzyRRanjfJ0sQnnp/C/+337WCSfQ8g7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YI9THAAAA3QAAAA8AAAAAAAAAAAAA&#10;AAAAnwIAAGRycy9kb3ducmV2LnhtbFBLBQYAAAAABAAEAPcAAACTAwAAAAA=&#10;">
                  <v:imagedata r:id="rId19" o:title=""/>
                </v:shape>
                <v:shape id="Text Box 3793" o:spid="_x0000_s1037" type="#_x0000_t202" style="position:absolute;left:1333;top:5175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KfcEA&#10;AADdAAAADwAAAGRycy9kb3ducmV2LnhtbERPz2vCMBS+D/wfwhN2m4mVjVGNYgWd05NO74/m2RSb&#10;l9JErf/9chjs+PH9ni1614g7daH2rGE8UiCIS29qrjScftZvnyBCRDbYeCYNTwqwmA9eZpgb/+AD&#10;3Y+xEimEQ44abIxtLmUoLTkMI98SJ+7iO4cxwa6SpsNHCneNzJT6kA5rTg0WW1pZKq/Hm9Mg1dd3&#10;ltk1Xm7FfvMstrvidN5p/Trsl1MQkfr4L/5zb42GiXpPc9Ob9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yn3BAAAA3QAAAA8AAAAAAAAAAAAAAAAAmAIAAGRycy9kb3du&#10;cmV2LnhtbFBLBQYAAAAABAAEAPUAAACGAwAAAAA=&#10;" filled="f" stroked="f" strokecolor="#c0504d [3205]" strokeweight="1.5pt">
                  <v:textbox>
                    <w:txbxContent>
                      <w:p w:rsidR="00B17124" w:rsidRPr="00BD2BE4" w:rsidRDefault="00B17124" w:rsidP="00B1712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Atenção</w:t>
                        </w:r>
                      </w:p>
                    </w:txbxContent>
                  </v:textbox>
                </v:shape>
                <v:shape id="Text Box 3794" o:spid="_x0000_s1038" type="#_x0000_t202" style="position:absolute;left:17526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v5sYA&#10;AADdAAAADwAAAGRycy9kb3ducmV2LnhtbESPT2sCMRTE70K/Q3iF3jTpFktdjdIt2Ko91T/3x+a5&#10;Wbp5WTZR129vhEKPw8z8hpkteteIM3Wh9qzheaRAEJfe1Fxp2O+WwzcQISIbbDyThisFWMwfBjPM&#10;jb/wD523sRIJwiFHDTbGNpcylJYchpFviZN39J3DmGRXSdPhJcFdIzOlXqXDmtOCxZY+LJW/25PT&#10;INXXOsvsEo+n4vvzWqw2xf6w0frpsX+fgojUx//wX3tlNLyo8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v5sYAAADdAAAADwAAAAAAAAAAAAAAAACYAgAAZHJz&#10;L2Rvd25yZXYueG1sUEsFBgAAAAAEAAQA9QAAAIsDAAAAAA==&#10;" filled="f" stroked="f" strokecolor="#c0504d [3205]" strokeweight="1.5pt">
                  <v:textbox>
                    <w:txbxContent>
                      <w:p w:rsidR="00B17124" w:rsidRPr="00BD2BE4" w:rsidRDefault="00B17124" w:rsidP="00B1712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shape>
                <v:shape id="Text Box 3795" o:spid="_x0000_s1039" type="#_x0000_t202" style="position:absolute;left:32651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xsEA&#10;AADdAAAADwAAAGRycy9kb3ducmV2LnhtbERPz2vCMBS+D/wfwhO8zcQKMqpRrOCm7jSn90fzbIrN&#10;S2mi1v/eHAY7fny/F6veNeJOXag9a5iMFQji0puaKw2n3+37B4gQkQ02nknDkwKsloO3BebGP/iH&#10;7sdYiRTCIUcNNsY2lzKUlhyGsW+JE3fxncOYYFdJ0+EjhbtGZkrNpMOaU4PFljaWyuvx5jRI9bXP&#10;MrvFy634/nwWu0NxOh+0Hg379RxEpD7+i//cO6NhqmZ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DMbBAAAA3QAAAA8AAAAAAAAAAAAAAAAAmAIAAGRycy9kb3du&#10;cmV2LnhtbFBLBQYAAAAABAAEAPUAAACGAwAAAAA=&#10;" filled="f" stroked="f" strokecolor="#c0504d [3205]" strokeweight="1.5pt">
                  <v:textbox>
                    <w:txbxContent>
                      <w:p w:rsidR="00B17124" w:rsidRPr="00BD2BE4" w:rsidRDefault="00B17124" w:rsidP="00B1712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7124" w:rsidRDefault="00B17124" w:rsidP="00253445">
      <w:p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89CE19" wp14:editId="41B43287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4229100" cy="2990850"/>
                <wp:effectExtent l="0" t="0" r="19050" b="19050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990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85C44" id="Retângulo de cantos arredondados 37" o:spid="_x0000_s1026" style="position:absolute;margin-left:0;margin-top:10.35pt;width:333pt;height:2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" filled="f" strokecolor="#f79646 [3209]" strokeweight="2pt"/>
            </w:pict>
          </mc:Fallback>
        </mc:AlternateContent>
      </w:r>
    </w:p>
    <w:p w:rsidR="00B17124" w:rsidRDefault="00B17124" w:rsidP="00253445">
      <w:pPr>
        <w:tabs>
          <w:tab w:val="left" w:pos="2780"/>
          <w:tab w:val="center" w:pos="425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IMPORTANTE!</w:t>
      </w:r>
    </w:p>
    <w:p w:rsidR="00B17124" w:rsidRDefault="00B17124" w:rsidP="00253445">
      <w:pPr>
        <w:ind w:left="567" w:right="423"/>
        <w:jc w:val="both"/>
        <w:rPr>
          <w:rFonts w:ascii="Arial" w:hAnsi="Arial" w:cs="Arial"/>
        </w:rPr>
      </w:pPr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 xml:space="preserve">As telas do sistema por padrão são abertas sempre em modo de consulta, caso seja necessário incluir um novo registro o usuário deverá clicar no </w:t>
      </w:r>
      <w:proofErr w:type="gramStart"/>
      <w:r w:rsidRPr="00E92A6E">
        <w:rPr>
          <w:rFonts w:ascii="Arial" w:hAnsi="Arial" w:cs="Arial"/>
        </w:rPr>
        <w:t xml:space="preserve">botão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9034DA5" wp14:editId="4EC687C2">
            <wp:extent cx="558800" cy="209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6E">
        <w:rPr>
          <w:rFonts w:ascii="Arial" w:hAnsi="Arial" w:cs="Arial"/>
        </w:rPr>
        <w:t>.</w:t>
      </w:r>
      <w:proofErr w:type="gramEnd"/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</w:rPr>
      </w:pPr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>As principais ações do sistema para os registros retornados na consulta são:</w:t>
      </w:r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1530EFF" wp14:editId="5A73073B">
            <wp:extent cx="180975" cy="201930"/>
            <wp:effectExtent l="0" t="0" r="952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Visualizar: </w:t>
      </w:r>
      <w:r w:rsidRPr="00E92A6E">
        <w:rPr>
          <w:rFonts w:ascii="Arial" w:hAnsi="Arial" w:cs="Arial"/>
        </w:rPr>
        <w:t>Utiliza-se esta ação para exibir detalhadamente os dados de um registro cadastrado no sistema.</w:t>
      </w:r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09E93DED" wp14:editId="53F95841">
            <wp:extent cx="180975" cy="1911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Editar: </w:t>
      </w:r>
      <w:r w:rsidRPr="00E92A6E">
        <w:rPr>
          <w:rFonts w:ascii="Arial" w:hAnsi="Arial" w:cs="Arial"/>
        </w:rPr>
        <w:t>Editar total ou parcialmente os dados de um registro cadastrado no sistema.</w:t>
      </w:r>
    </w:p>
    <w:p w:rsidR="00B17124" w:rsidRPr="00E92A6E" w:rsidRDefault="00B17124" w:rsidP="00253445">
      <w:pPr>
        <w:ind w:left="426" w:right="423"/>
        <w:jc w:val="both"/>
        <w:rPr>
          <w:rFonts w:ascii="Arial" w:hAnsi="Arial" w:cs="Arial"/>
          <w:b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1FBBA76F" wp14:editId="7D12FD6D">
            <wp:extent cx="148590" cy="1911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Excluir: </w:t>
      </w:r>
      <w:r w:rsidRPr="00E92A6E">
        <w:rPr>
          <w:rFonts w:ascii="Arial" w:hAnsi="Arial" w:cs="Arial"/>
        </w:rPr>
        <w:t>Excluir o registro do sistema.</w:t>
      </w:r>
    </w:p>
    <w:p w:rsidR="00B17124" w:rsidRDefault="00B17124" w:rsidP="00253445">
      <w:pPr>
        <w:jc w:val="both"/>
      </w:pPr>
    </w:p>
    <w:p w:rsidR="00B17124" w:rsidRDefault="00A47C21" w:rsidP="00253445">
      <w:pPr>
        <w:jc w:val="both"/>
      </w:pPr>
      <w:r w:rsidRPr="003541A6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94BEA99" wp14:editId="0073CEBF">
                <wp:simplePos x="0" y="0"/>
                <wp:positionH relativeFrom="column">
                  <wp:posOffset>-1</wp:posOffset>
                </wp:positionH>
                <wp:positionV relativeFrom="paragraph">
                  <wp:posOffset>9524</wp:posOffset>
                </wp:positionV>
                <wp:extent cx="4219575" cy="765175"/>
                <wp:effectExtent l="0" t="0" r="28575" b="15875"/>
                <wp:wrapNone/>
                <wp:docPr id="450" name="Retângulo de cantos arredondado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19575" cy="76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9C61E" id="Retângulo de cantos arredondados 450" o:spid="_x0000_s1026" style="position:absolute;margin-left:0;margin-top:.75pt;width:332.25pt;height:60.2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" filled="f" strokecolor="#dbd600" strokeweight="2pt"/>
            </w:pict>
          </mc:Fallback>
        </mc:AlternateContent>
      </w:r>
      <w:r w:rsidR="00B17124" w:rsidRPr="003541A6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6976" behindDoc="0" locked="0" layoutInCell="1" allowOverlap="1" wp14:anchorId="5C912FF6" wp14:editId="48E9E9D3">
            <wp:simplePos x="0" y="0"/>
            <wp:positionH relativeFrom="column">
              <wp:posOffset>176530</wp:posOffset>
            </wp:positionH>
            <wp:positionV relativeFrom="paragraph">
              <wp:posOffset>36195</wp:posOffset>
            </wp:positionV>
            <wp:extent cx="392430" cy="391795"/>
            <wp:effectExtent l="0" t="0" r="7620" b="8255"/>
            <wp:wrapNone/>
            <wp:docPr id="45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17124" w:rsidRPr="003541A6" w:rsidRDefault="00B17124" w:rsidP="00253445">
      <w:pPr>
        <w:ind w:left="284" w:right="4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3541A6">
        <w:rPr>
          <w:rFonts w:ascii="Arial" w:hAnsi="Arial" w:cs="Arial"/>
        </w:rPr>
        <w:t>No sistema os campos que são de caráter obrigatório serão sempre marcados com um asterisco</w:t>
      </w:r>
      <w:r>
        <w:rPr>
          <w:rFonts w:ascii="Arial" w:hAnsi="Arial" w:cs="Arial"/>
        </w:rPr>
        <w:t xml:space="preserve"> (</w:t>
      </w:r>
      <w:r w:rsidRPr="00870B51">
        <w:rPr>
          <w:rFonts w:ascii="Arial" w:hAnsi="Arial" w:cs="Arial"/>
          <w:color w:val="FF0000"/>
          <w:sz w:val="26"/>
          <w:szCs w:val="26"/>
        </w:rPr>
        <w:t>*</w:t>
      </w:r>
      <w:r w:rsidRPr="00870B51">
        <w:rPr>
          <w:rFonts w:ascii="Arial" w:hAnsi="Arial" w:cs="Arial"/>
          <w:sz w:val="26"/>
          <w:szCs w:val="26"/>
        </w:rPr>
        <w:t>).</w:t>
      </w:r>
    </w:p>
    <w:p w:rsidR="00B17124" w:rsidRDefault="00B17124" w:rsidP="00253445">
      <w:pPr>
        <w:jc w:val="both"/>
      </w:pPr>
    </w:p>
    <w:p w:rsidR="00B17124" w:rsidRPr="00AE1F81" w:rsidRDefault="00B17124" w:rsidP="00253445">
      <w:pPr>
        <w:pStyle w:val="Ttulo1"/>
        <w:jc w:val="both"/>
      </w:pPr>
      <w:bookmarkStart w:id="5" w:name="_Toc351998276"/>
      <w:bookmarkStart w:id="6" w:name="_Toc431893699"/>
      <w:bookmarkStart w:id="7" w:name="_Toc479692281"/>
      <w:r w:rsidRPr="00AE1F81">
        <w:t>Visão geral do sistema</w:t>
      </w:r>
      <w:bookmarkEnd w:id="5"/>
      <w:bookmarkEnd w:id="6"/>
      <w:bookmarkEnd w:id="7"/>
    </w:p>
    <w:p w:rsidR="00B17124" w:rsidRPr="00213CC4" w:rsidRDefault="00B17124" w:rsidP="00253445">
      <w:pPr>
        <w:pStyle w:val="Subtitulo"/>
        <w:jc w:val="both"/>
        <w:rPr>
          <w:b/>
          <w:color w:val="1F497D" w:themeColor="text2"/>
        </w:rPr>
      </w:pPr>
      <w:r w:rsidRPr="00213CC4">
        <w:rPr>
          <w:b/>
          <w:color w:val="1F497D" w:themeColor="text2"/>
        </w:rPr>
        <w:t xml:space="preserve">Tela de </w:t>
      </w:r>
      <w:r>
        <w:rPr>
          <w:b/>
          <w:color w:val="1F497D" w:themeColor="text2"/>
        </w:rPr>
        <w:t>Autenticação</w:t>
      </w:r>
    </w:p>
    <w:p w:rsidR="00B17124" w:rsidRDefault="00B17124" w:rsidP="00253445">
      <w:pPr>
        <w:pStyle w:val="Passos"/>
        <w:numPr>
          <w:ilvl w:val="0"/>
          <w:numId w:val="3"/>
        </w:numPr>
        <w:ind w:left="720"/>
        <w:jc w:val="both"/>
      </w:pPr>
      <w:r>
        <w:t xml:space="preserve">Informe seu </w:t>
      </w:r>
      <w:r w:rsidRPr="00870B51">
        <w:rPr>
          <w:b/>
        </w:rPr>
        <w:t>Usuário</w:t>
      </w:r>
      <w:r>
        <w:t xml:space="preserve"> e </w:t>
      </w:r>
      <w:r w:rsidRPr="00870B51">
        <w:rPr>
          <w:b/>
        </w:rPr>
        <w:t>Senha</w:t>
      </w:r>
      <w:r>
        <w:t>.</w:t>
      </w:r>
    </w:p>
    <w:p w:rsidR="00B17124" w:rsidRDefault="00B17124" w:rsidP="00253445">
      <w:pPr>
        <w:pStyle w:val="Passos"/>
        <w:numPr>
          <w:ilvl w:val="0"/>
          <w:numId w:val="3"/>
        </w:numPr>
        <w:ind w:left="720"/>
        <w:jc w:val="both"/>
      </w:pPr>
      <w:r>
        <w:t xml:space="preserve">Clique em </w:t>
      </w:r>
      <w:r>
        <w:rPr>
          <w:b/>
        </w:rPr>
        <w:t>Entrar</w:t>
      </w:r>
      <w:r>
        <w:t xml:space="preserve"> para acessar o sistema.</w:t>
      </w:r>
    </w:p>
    <w:p w:rsidR="00B17124" w:rsidRDefault="00B17124" w:rsidP="00253445">
      <w:pPr>
        <w:pStyle w:val="Passos"/>
        <w:numPr>
          <w:ilvl w:val="0"/>
          <w:numId w:val="0"/>
        </w:numPr>
        <w:ind w:left="360"/>
        <w:jc w:val="both"/>
      </w:pPr>
    </w:p>
    <w:p w:rsidR="00B17124" w:rsidRDefault="00B17124" w:rsidP="00253445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0BC2E59" wp14:editId="5E4AFF58">
            <wp:extent cx="4250055" cy="2075815"/>
            <wp:effectExtent l="19050" t="19050" r="17145" b="1968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075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jc w:val="both"/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91"/>
        <w:gridCol w:w="6330"/>
      </w:tblGrid>
      <w:tr w:rsidR="00B17124" w:rsidRPr="00CC0EF8" w:rsidTr="00222EE7">
        <w:tc>
          <w:tcPr>
            <w:tcW w:w="292" w:type="pct"/>
          </w:tcPr>
          <w:p w:rsidR="00B17124" w:rsidRDefault="00B17124" w:rsidP="00253445">
            <w:pPr>
              <w:jc w:val="both"/>
            </w:pPr>
            <w:r w:rsidRPr="00761804">
              <w:rPr>
                <w:noProof/>
                <w:lang w:eastAsia="pt-BR" w:bidi="ar-SA"/>
              </w:rPr>
              <w:drawing>
                <wp:inline distT="0" distB="0" distL="0" distR="0" wp14:anchorId="7E32CC33" wp14:editId="7DD0BCAE">
                  <wp:extent cx="212962" cy="212962"/>
                  <wp:effectExtent l="19050" t="0" r="0" b="0"/>
                  <wp:docPr id="329" name="Imagem 18" descr="Emblem-Important-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mportant-12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2" cy="2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pct"/>
            <w:shd w:val="clear" w:color="auto" w:fill="F2F2F2" w:themeFill="background1" w:themeFillShade="F2"/>
          </w:tcPr>
          <w:p w:rsidR="00B17124" w:rsidRPr="00160224" w:rsidRDefault="00B17124" w:rsidP="00253445">
            <w:pPr>
              <w:pStyle w:val="Citao"/>
              <w:jc w:val="both"/>
            </w:pPr>
            <w:r w:rsidRPr="00160224">
              <w:t>Verifique com o administrador do sistema o endereço,</w:t>
            </w:r>
            <w:r>
              <w:t xml:space="preserve"> usuário </w:t>
            </w:r>
            <w:r w:rsidRPr="00160224">
              <w:t>e senha de acesso</w:t>
            </w:r>
            <w:r>
              <w:t xml:space="preserve"> ao sistema</w:t>
            </w:r>
            <w:r w:rsidRPr="00160224">
              <w:t>.</w:t>
            </w:r>
          </w:p>
        </w:tc>
      </w:tr>
    </w:tbl>
    <w:p w:rsidR="00B17124" w:rsidRDefault="00B17124" w:rsidP="00253445">
      <w:pPr>
        <w:jc w:val="both"/>
      </w:pPr>
      <w:r>
        <w:br w:type="page"/>
      </w:r>
    </w:p>
    <w:p w:rsidR="00B17124" w:rsidRDefault="00B17124" w:rsidP="00253445">
      <w:pPr>
        <w:pStyle w:val="Subtitulo"/>
        <w:spacing w:after="120"/>
        <w:jc w:val="both"/>
        <w:rPr>
          <w:b/>
          <w:color w:val="1F497D" w:themeColor="text2"/>
        </w:rPr>
      </w:pPr>
      <w:r w:rsidRPr="006D5EB9">
        <w:rPr>
          <w:b/>
          <w:color w:val="1F497D" w:themeColor="text2"/>
        </w:rPr>
        <w:t>Página Inicial</w:t>
      </w:r>
      <w:r>
        <w:rPr>
          <w:b/>
          <w:color w:val="1F497D" w:themeColor="text2"/>
        </w:rPr>
        <w:t xml:space="preserve"> do Sistema</w:t>
      </w:r>
    </w:p>
    <w:p w:rsidR="00B17124" w:rsidRDefault="00B17124" w:rsidP="00253445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BE35EAA" wp14:editId="6CB3788C">
            <wp:extent cx="4199929" cy="2036329"/>
            <wp:effectExtent l="19050" t="19050" r="10160" b="21590"/>
            <wp:docPr id="3012" name="Imagem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38" cy="20411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jc w:val="both"/>
      </w:pPr>
    </w:p>
    <w:p w:rsidR="00B17124" w:rsidRDefault="00B17124" w:rsidP="00253445">
      <w:pPr>
        <w:pStyle w:val="PargrafodaLista"/>
        <w:numPr>
          <w:ilvl w:val="0"/>
          <w:numId w:val="4"/>
        </w:numPr>
        <w:jc w:val="both"/>
      </w:pPr>
      <w:r>
        <w:t>Menus do Sistema.</w:t>
      </w: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Default="00B17124" w:rsidP="00253445">
      <w:pPr>
        <w:jc w:val="both"/>
      </w:pPr>
    </w:p>
    <w:p w:rsidR="00B17124" w:rsidRPr="009B0F54" w:rsidRDefault="00B17124" w:rsidP="00253445">
      <w:pPr>
        <w:pStyle w:val="Ttulo2"/>
        <w:ind w:left="426" w:hanging="426"/>
        <w:jc w:val="both"/>
      </w:pPr>
      <w:bookmarkStart w:id="8" w:name="_Toc351998277"/>
      <w:bookmarkStart w:id="9" w:name="_Toc431801827"/>
      <w:bookmarkStart w:id="10" w:name="_Toc479692282"/>
      <w:r w:rsidRPr="009B0F54">
        <w:t>Entendendo a tela de manutenção</w:t>
      </w:r>
      <w:bookmarkEnd w:id="8"/>
      <w:bookmarkEnd w:id="9"/>
      <w:bookmarkEnd w:id="10"/>
    </w:p>
    <w:p w:rsidR="00B17124" w:rsidRPr="00160224" w:rsidRDefault="00B17124" w:rsidP="00253445">
      <w:pPr>
        <w:pStyle w:val="Descrio"/>
        <w:numPr>
          <w:ilvl w:val="0"/>
          <w:numId w:val="2"/>
        </w:numPr>
        <w:ind w:left="357" w:hanging="357"/>
        <w:jc w:val="both"/>
      </w:pPr>
      <w:r w:rsidRPr="00160224">
        <w:t>Para toda funcionalidade, inicialmente é apresentada a tela de manutenção de dados.</w:t>
      </w:r>
    </w:p>
    <w:p w:rsidR="00B17124" w:rsidRPr="00160224" w:rsidRDefault="00B17124" w:rsidP="00253445">
      <w:pPr>
        <w:pStyle w:val="Descrio"/>
        <w:ind w:firstLine="0"/>
        <w:jc w:val="both"/>
      </w:pPr>
      <w:r w:rsidRPr="00160224">
        <w:t xml:space="preserve">A tela de manutenção é dividida em dois blocos: </w:t>
      </w:r>
    </w:p>
    <w:p w:rsidR="00B17124" w:rsidRPr="00160224" w:rsidRDefault="00B17124" w:rsidP="00253445">
      <w:pPr>
        <w:pStyle w:val="Descrio"/>
        <w:numPr>
          <w:ilvl w:val="0"/>
          <w:numId w:val="6"/>
        </w:numPr>
        <w:jc w:val="both"/>
      </w:pPr>
      <w:r w:rsidRPr="00160224">
        <w:t>A primeira apresenta os parâmetros de pesquisa para consultar registros no sistema.</w:t>
      </w:r>
    </w:p>
    <w:p w:rsidR="00B17124" w:rsidRPr="00160224" w:rsidRDefault="00B17124" w:rsidP="00253445">
      <w:pPr>
        <w:pStyle w:val="Descrio"/>
        <w:numPr>
          <w:ilvl w:val="0"/>
          <w:numId w:val="6"/>
        </w:numPr>
        <w:jc w:val="both"/>
      </w:pPr>
      <w:r w:rsidRPr="00160224">
        <w:t xml:space="preserve">A segunda apresenta uma </w:t>
      </w:r>
      <w:r w:rsidRPr="00870B51">
        <w:rPr>
          <w:i/>
        </w:rPr>
        <w:t>grid</w:t>
      </w:r>
      <w:r w:rsidRPr="00160224">
        <w:t xml:space="preserve"> de exibição, ou seja, uma listagem de registros exibidas de acordo com a consulta realizada.</w:t>
      </w:r>
    </w:p>
    <w:p w:rsidR="00B17124" w:rsidRDefault="00B17124" w:rsidP="00253445">
      <w:pPr>
        <w:pStyle w:val="Descrio"/>
        <w:ind w:left="1080" w:firstLine="0"/>
        <w:jc w:val="both"/>
      </w:pPr>
      <w:proofErr w:type="spellStart"/>
      <w:r w:rsidRPr="00160224">
        <w:t>Na</w:t>
      </w:r>
      <w:proofErr w:type="spellEnd"/>
      <w:r w:rsidRPr="00160224">
        <w:t xml:space="preserve"> </w:t>
      </w:r>
      <w:r w:rsidRPr="00870B51">
        <w:rPr>
          <w:i/>
        </w:rPr>
        <w:t>grid</w:t>
      </w:r>
      <w:r w:rsidRPr="00160224">
        <w:t xml:space="preserve"> de exibição, são apresentadas informações básicas de registros e suas ações de manutenção. </w:t>
      </w:r>
    </w:p>
    <w:p w:rsidR="00B17124" w:rsidRDefault="00B17124" w:rsidP="00253445">
      <w:pPr>
        <w:pStyle w:val="Descrio"/>
        <w:ind w:left="0" w:firstLine="0"/>
        <w:jc w:val="both"/>
        <w:rPr>
          <w:noProof/>
          <w:lang w:eastAsia="pt-BR" w:bidi="ar-SA"/>
        </w:rPr>
      </w:pPr>
    </w:p>
    <w:p w:rsidR="00B17124" w:rsidRDefault="00A47C21" w:rsidP="00253445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6ED5DC25">
            <wp:extent cx="4210685" cy="2434508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16" cy="243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numPr>
          <w:ilvl w:val="0"/>
          <w:numId w:val="5"/>
        </w:numPr>
        <w:jc w:val="both"/>
      </w:pPr>
      <w:r>
        <w:t>Parâmetros de Pesquisa</w:t>
      </w:r>
    </w:p>
    <w:p w:rsidR="00B17124" w:rsidRDefault="00B17124" w:rsidP="00253445">
      <w:pPr>
        <w:pStyle w:val="PargrafodaLista"/>
        <w:numPr>
          <w:ilvl w:val="0"/>
          <w:numId w:val="5"/>
        </w:numPr>
        <w:jc w:val="both"/>
      </w:pPr>
      <w:r w:rsidRPr="00870B51">
        <w:rPr>
          <w:i/>
        </w:rPr>
        <w:t>Grid</w:t>
      </w:r>
      <w:r>
        <w:t xml:space="preserve"> de Exibição dos Registros</w:t>
      </w:r>
    </w:p>
    <w:p w:rsidR="00B17124" w:rsidRDefault="00B17124" w:rsidP="00253445">
      <w:pPr>
        <w:pStyle w:val="PargrafodaLista"/>
        <w:numPr>
          <w:ilvl w:val="0"/>
          <w:numId w:val="5"/>
        </w:numPr>
        <w:jc w:val="both"/>
      </w:pPr>
      <w:r>
        <w:t>Ações de Manutenção</w:t>
      </w:r>
    </w:p>
    <w:p w:rsidR="00B17124" w:rsidRDefault="00B17124" w:rsidP="00253445">
      <w:pPr>
        <w:pStyle w:val="PargrafodaLista"/>
        <w:numPr>
          <w:ilvl w:val="0"/>
          <w:numId w:val="5"/>
        </w:numPr>
        <w:jc w:val="both"/>
      </w:pPr>
      <w:r>
        <w:t>Navegação de Páginas</w:t>
      </w:r>
    </w:p>
    <w:p w:rsidR="00B17124" w:rsidRPr="002B16DA" w:rsidRDefault="00B17124" w:rsidP="00253445">
      <w:pPr>
        <w:pStyle w:val="Ttulo2"/>
        <w:ind w:left="426" w:hanging="426"/>
        <w:jc w:val="both"/>
      </w:pPr>
      <w:bookmarkStart w:id="11" w:name="_Toc431801828"/>
      <w:bookmarkStart w:id="12" w:name="_Toc478651690"/>
      <w:bookmarkStart w:id="13" w:name="_Toc479692283"/>
      <w:r>
        <w:t xml:space="preserve">CADIN do </w:t>
      </w:r>
      <w:r w:rsidRPr="002B16DA">
        <w:t>Convênio Con</w:t>
      </w:r>
      <w:r>
        <w:t>cedente</w:t>
      </w:r>
      <w:bookmarkEnd w:id="12"/>
      <w:bookmarkEnd w:id="13"/>
    </w:p>
    <w:p w:rsidR="00B17124" w:rsidRPr="000C2514" w:rsidRDefault="00B17124" w:rsidP="00253445">
      <w:pPr>
        <w:jc w:val="both"/>
        <w:rPr>
          <w:b/>
          <w:i/>
          <w:sz w:val="18"/>
          <w:szCs w:val="18"/>
        </w:rPr>
      </w:pPr>
      <w:r w:rsidRPr="000C2514">
        <w:rPr>
          <w:b/>
          <w:i/>
          <w:sz w:val="18"/>
          <w:szCs w:val="18"/>
        </w:rPr>
        <w:t xml:space="preserve">Sistema de Convênios &gt;&gt; </w:t>
      </w:r>
      <w:r>
        <w:rPr>
          <w:b/>
          <w:i/>
          <w:sz w:val="18"/>
          <w:szCs w:val="18"/>
        </w:rPr>
        <w:t xml:space="preserve">Gestão Convênio Concedente </w:t>
      </w:r>
      <w:r w:rsidRPr="000C2514">
        <w:rPr>
          <w:b/>
          <w:i/>
          <w:sz w:val="18"/>
          <w:szCs w:val="18"/>
        </w:rPr>
        <w:t xml:space="preserve">&gt;&gt; </w:t>
      </w:r>
      <w:r>
        <w:rPr>
          <w:b/>
          <w:i/>
          <w:sz w:val="18"/>
          <w:szCs w:val="18"/>
        </w:rPr>
        <w:t>CADIN</w:t>
      </w:r>
    </w:p>
    <w:p w:rsidR="00B17124" w:rsidRDefault="00B17124" w:rsidP="00253445">
      <w:pPr>
        <w:jc w:val="both"/>
        <w:rPr>
          <w:sz w:val="18"/>
          <w:szCs w:val="18"/>
        </w:rPr>
      </w:pPr>
    </w:p>
    <w:p w:rsidR="00B17124" w:rsidRPr="00D15391" w:rsidRDefault="00B17124" w:rsidP="00253445">
      <w:pPr>
        <w:jc w:val="both"/>
        <w:rPr>
          <w:rFonts w:cs="Arial"/>
        </w:rPr>
      </w:pPr>
      <w:r w:rsidRPr="00D15391">
        <w:rPr>
          <w:rFonts w:cs="Arial"/>
        </w:rPr>
        <w:t xml:space="preserve">Através dessa funcionalidade será possível manter e gerenciar </w:t>
      </w:r>
      <w:r>
        <w:rPr>
          <w:rFonts w:cs="Arial"/>
        </w:rPr>
        <w:t>o CADIN do(s) convênio(s) concedente(s).</w:t>
      </w:r>
    </w:p>
    <w:bookmarkEnd w:id="4"/>
    <w:bookmarkEnd w:id="11"/>
    <w:p w:rsidR="00B17124" w:rsidRPr="00053CFB" w:rsidRDefault="00B17124" w:rsidP="00253445">
      <w:pPr>
        <w:jc w:val="both"/>
        <w:rPr>
          <w:rFonts w:cs="Arial"/>
          <w:color w:val="FF0000"/>
        </w:rPr>
      </w:pPr>
    </w:p>
    <w:p w:rsidR="00B17124" w:rsidRPr="00EB424E" w:rsidRDefault="00B17124" w:rsidP="00253445">
      <w:pPr>
        <w:pStyle w:val="Ttulo3"/>
        <w:ind w:left="567" w:hanging="578"/>
        <w:rPr>
          <w:sz w:val="24"/>
          <w:szCs w:val="24"/>
        </w:rPr>
      </w:pPr>
      <w:bookmarkStart w:id="14" w:name="_Toc479692284"/>
      <w:r w:rsidRPr="00EB424E">
        <w:rPr>
          <w:sz w:val="24"/>
          <w:szCs w:val="24"/>
        </w:rPr>
        <w:t xml:space="preserve">Consultar </w:t>
      </w:r>
      <w:r>
        <w:rPr>
          <w:sz w:val="24"/>
          <w:szCs w:val="24"/>
        </w:rPr>
        <w:t xml:space="preserve">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4"/>
    </w:p>
    <w:p w:rsidR="00B17124" w:rsidRDefault="00B17124" w:rsidP="00253445">
      <w:pPr>
        <w:pStyle w:val="Descrio"/>
        <w:ind w:left="0" w:firstLine="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do CADIN 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 w:rsidRPr="00EB06A5">
        <w:t xml:space="preserve">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32A3B0B" wp14:editId="7627D655">
            <wp:extent cx="749540" cy="198407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</w:p>
    <w:p w:rsidR="00B17124" w:rsidRDefault="00B17124" w:rsidP="00253445">
      <w:pPr>
        <w:pStyle w:val="Descrio"/>
        <w:ind w:left="0" w:firstLine="0"/>
        <w:jc w:val="both"/>
      </w:pPr>
      <w:r>
        <w:t>Serão são exibidos todos os registros encontrados no sistema de acordo com o(s) filtro(s) selecionado(s).</w:t>
      </w:r>
    </w:p>
    <w:p w:rsidR="00B17124" w:rsidRDefault="00B17124" w:rsidP="00253445">
      <w:pPr>
        <w:pStyle w:val="Descrio"/>
        <w:ind w:left="0" w:firstLine="0"/>
        <w:jc w:val="both"/>
      </w:pPr>
    </w:p>
    <w:p w:rsidR="00B17124" w:rsidRDefault="00B17124" w:rsidP="00253445">
      <w:pPr>
        <w:pStyle w:val="Descrio"/>
        <w:ind w:left="0" w:firstLine="0"/>
        <w:jc w:val="center"/>
        <w:rPr>
          <w:color w:val="800000"/>
        </w:rPr>
      </w:pPr>
      <w:r>
        <w:rPr>
          <w:noProof/>
          <w:lang w:eastAsia="pt-BR" w:bidi="ar-SA"/>
        </w:rPr>
        <w:drawing>
          <wp:inline distT="0" distB="0" distL="0" distR="0" wp14:anchorId="715663B3" wp14:editId="1A3BCEBA">
            <wp:extent cx="4146550" cy="2515706"/>
            <wp:effectExtent l="19050" t="19050" r="25400" b="184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6648" cy="25218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Descrio"/>
        <w:ind w:left="0" w:firstLine="0"/>
        <w:jc w:val="both"/>
        <w:rPr>
          <w:color w:val="800000"/>
        </w:rPr>
      </w:pPr>
    </w:p>
    <w:p w:rsidR="00A47C21" w:rsidRDefault="00A47C21" w:rsidP="00253445">
      <w:pPr>
        <w:spacing w:after="200"/>
        <w:jc w:val="both"/>
        <w:rPr>
          <w:rFonts w:asciiTheme="majorHAnsi" w:hAnsiTheme="majorHAnsi" w:cstheme="minorHAnsi"/>
          <w:b/>
          <w:i/>
          <w:color w:val="1F497D" w:themeColor="text2"/>
        </w:rPr>
      </w:pPr>
      <w:r>
        <w:rPr>
          <w:rFonts w:asciiTheme="majorHAnsi" w:hAnsiTheme="majorHAnsi" w:cstheme="minorHAnsi"/>
          <w:b/>
          <w:i/>
          <w:color w:val="1F497D" w:themeColor="text2"/>
        </w:rPr>
        <w:br w:type="page"/>
      </w:r>
    </w:p>
    <w:p w:rsidR="00B17124" w:rsidRDefault="00B17124" w:rsidP="00253445">
      <w:pPr>
        <w:pStyle w:val="Descrio"/>
        <w:ind w:left="0" w:firstLine="0"/>
        <w:jc w:val="both"/>
        <w:rPr>
          <w:rFonts w:asciiTheme="majorHAnsi" w:hAnsiTheme="majorHAnsi" w:cstheme="minorHAnsi"/>
          <w:b/>
          <w:i/>
          <w:color w:val="1F497D" w:themeColor="text2"/>
        </w:rPr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B17124" w:rsidRPr="00A47C21" w:rsidTr="00A47C21">
        <w:tc>
          <w:tcPr>
            <w:tcW w:w="821" w:type="pct"/>
            <w:shd w:val="clear" w:color="auto" w:fill="95B3D7" w:themeFill="accent1" w:themeFillTint="99"/>
            <w:vAlign w:val="center"/>
          </w:tcPr>
          <w:p w:rsidR="00B17124" w:rsidRPr="00A47C21" w:rsidRDefault="00B17124" w:rsidP="0025344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A47C21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  <w:vAlign w:val="center"/>
          </w:tcPr>
          <w:p w:rsidR="00B17124" w:rsidRPr="00A47C21" w:rsidRDefault="00B17124" w:rsidP="0025344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A47C21">
              <w:rPr>
                <w:rFonts w:cstheme="minorHAnsi"/>
                <w:b/>
              </w:rPr>
              <w:t>Descrição da Ação</w:t>
            </w:r>
          </w:p>
        </w:tc>
      </w:tr>
      <w:tr w:rsidR="00B17124" w:rsidRPr="00A47C21" w:rsidTr="00A47C21">
        <w:tc>
          <w:tcPr>
            <w:tcW w:w="821" w:type="pct"/>
            <w:vAlign w:val="center"/>
          </w:tcPr>
          <w:p w:rsidR="00B17124" w:rsidRPr="00A47C21" w:rsidRDefault="00B17124" w:rsidP="00253445">
            <w:pPr>
              <w:jc w:val="center"/>
              <w:rPr>
                <w:sz w:val="20"/>
              </w:rPr>
            </w:pPr>
            <w:r w:rsidRPr="00A47C21">
              <w:rPr>
                <w:sz w:val="20"/>
              </w:rPr>
              <w:object w:dxaOrig="555" w:dyaOrig="285">
                <v:shape id="_x0000_i1335" type="#_x0000_t75" style="width:27.65pt;height:14.4pt" o:ole="">
                  <v:imagedata r:id="rId30" o:title=""/>
                </v:shape>
                <o:OLEObject Type="Embed" ProgID="PBrush" ShapeID="_x0000_i1335" DrawAspect="Content" ObjectID="_1577794849" r:id="rId31"/>
              </w:object>
            </w:r>
          </w:p>
        </w:tc>
        <w:tc>
          <w:tcPr>
            <w:tcW w:w="4179" w:type="pct"/>
            <w:vAlign w:val="center"/>
          </w:tcPr>
          <w:p w:rsidR="00B17124" w:rsidRPr="00A47C21" w:rsidRDefault="00B17124" w:rsidP="00253445">
            <w:pPr>
              <w:jc w:val="both"/>
              <w:rPr>
                <w:sz w:val="20"/>
              </w:rPr>
            </w:pPr>
            <w:r w:rsidRPr="00A47C21">
              <w:rPr>
                <w:sz w:val="20"/>
              </w:rPr>
              <w:t>Alterar Situação (Pendente - Resolvida) do CADIN do Convênio Concedente.</w:t>
            </w:r>
          </w:p>
        </w:tc>
      </w:tr>
      <w:tr w:rsidR="00B17124" w:rsidRPr="00A47C21" w:rsidTr="00A47C21">
        <w:tc>
          <w:tcPr>
            <w:tcW w:w="821" w:type="pct"/>
            <w:vAlign w:val="center"/>
          </w:tcPr>
          <w:p w:rsidR="00B17124" w:rsidRPr="00A47C21" w:rsidRDefault="00B17124" w:rsidP="00253445">
            <w:pPr>
              <w:jc w:val="center"/>
              <w:rPr>
                <w:sz w:val="20"/>
              </w:rPr>
            </w:pPr>
            <w:r w:rsidRPr="00A47C21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586553C2" wp14:editId="424B2BE4">
                  <wp:extent cx="190500" cy="209550"/>
                  <wp:effectExtent l="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B17124" w:rsidRPr="00A47C21" w:rsidRDefault="00B17124" w:rsidP="00253445">
            <w:pPr>
              <w:jc w:val="both"/>
              <w:rPr>
                <w:sz w:val="20"/>
              </w:rPr>
            </w:pPr>
            <w:r w:rsidRPr="00A47C21">
              <w:rPr>
                <w:sz w:val="20"/>
              </w:rPr>
              <w:t>Visualizar do CADIN do Convênio Concedente.</w:t>
            </w:r>
          </w:p>
        </w:tc>
      </w:tr>
      <w:tr w:rsidR="00B17124" w:rsidRPr="00A47C21" w:rsidTr="00A47C21">
        <w:tc>
          <w:tcPr>
            <w:tcW w:w="821" w:type="pct"/>
            <w:vAlign w:val="center"/>
          </w:tcPr>
          <w:p w:rsidR="00B17124" w:rsidRPr="00A47C21" w:rsidRDefault="00B17124" w:rsidP="00253445">
            <w:pPr>
              <w:jc w:val="center"/>
              <w:rPr>
                <w:sz w:val="20"/>
              </w:rPr>
            </w:pPr>
            <w:r w:rsidRPr="00A47C21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58DFB1AD" wp14:editId="18B0309D">
                  <wp:extent cx="171450" cy="209550"/>
                  <wp:effectExtent l="0" t="0" r="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B17124" w:rsidRPr="00A47C21" w:rsidRDefault="00B17124" w:rsidP="00253445">
            <w:pPr>
              <w:jc w:val="both"/>
              <w:rPr>
                <w:sz w:val="20"/>
              </w:rPr>
            </w:pPr>
            <w:r w:rsidRPr="00A47C21">
              <w:rPr>
                <w:sz w:val="20"/>
              </w:rPr>
              <w:t>Editar do CADIN do Convênio Concedente.</w:t>
            </w:r>
          </w:p>
        </w:tc>
      </w:tr>
      <w:tr w:rsidR="00B17124" w:rsidRPr="00A47C21" w:rsidTr="00A47C21">
        <w:tc>
          <w:tcPr>
            <w:tcW w:w="821" w:type="pct"/>
            <w:vAlign w:val="center"/>
          </w:tcPr>
          <w:p w:rsidR="00B17124" w:rsidRPr="00A47C21" w:rsidRDefault="00B17124" w:rsidP="00253445">
            <w:pPr>
              <w:jc w:val="center"/>
              <w:rPr>
                <w:sz w:val="20"/>
              </w:rPr>
            </w:pPr>
            <w:r w:rsidRPr="00A47C21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3A45A6B1" wp14:editId="1D189BDC">
                  <wp:extent cx="190500" cy="209550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B17124" w:rsidRPr="00A47C21" w:rsidRDefault="00B17124" w:rsidP="00253445">
            <w:pPr>
              <w:jc w:val="both"/>
              <w:rPr>
                <w:sz w:val="20"/>
              </w:rPr>
            </w:pPr>
            <w:r w:rsidRPr="00A47C21">
              <w:rPr>
                <w:sz w:val="20"/>
              </w:rPr>
              <w:t>Excluir do CADIN do Convênio Concedente.</w:t>
            </w:r>
          </w:p>
        </w:tc>
      </w:tr>
    </w:tbl>
    <w:p w:rsidR="00B17124" w:rsidRPr="002C4EFE" w:rsidRDefault="00B17124" w:rsidP="00917CF0">
      <w:pPr>
        <w:pStyle w:val="Ttulo3"/>
        <w:spacing w:before="240"/>
        <w:ind w:left="567" w:hanging="578"/>
        <w:contextualSpacing w:val="0"/>
        <w:rPr>
          <w:sz w:val="24"/>
          <w:szCs w:val="24"/>
        </w:rPr>
      </w:pPr>
      <w:bookmarkStart w:id="15" w:name="_Toc479692285"/>
      <w:r w:rsidRPr="002C4EFE">
        <w:rPr>
          <w:sz w:val="24"/>
          <w:szCs w:val="24"/>
        </w:rPr>
        <w:t xml:space="preserve">Incluir </w:t>
      </w:r>
      <w:r>
        <w:rPr>
          <w:sz w:val="24"/>
          <w:szCs w:val="24"/>
        </w:rPr>
        <w:t xml:space="preserve">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5"/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160224">
        <w:t xml:space="preserve">tela </w:t>
      </w:r>
      <w:r>
        <w:t xml:space="preserve">de </w:t>
      </w:r>
      <w:r w:rsidRPr="005B2278">
        <w:rPr>
          <w:b/>
        </w:rPr>
        <w:t xml:space="preserve">Manutenção </w:t>
      </w:r>
      <w:r>
        <w:rPr>
          <w:b/>
        </w:rPr>
        <w:t>do CADIN 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4200C4E" wp14:editId="6C84EDD1">
            <wp:extent cx="558800" cy="209550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B17124" w:rsidRDefault="00B17124" w:rsidP="00253445">
      <w:pPr>
        <w:pStyle w:val="Descrio"/>
        <w:ind w:left="0" w:firstLine="0"/>
        <w:jc w:val="both"/>
      </w:pPr>
      <w:r>
        <w:t xml:space="preserve">O sistema irá direcionar para a tela de </w:t>
      </w:r>
      <w:r w:rsidRPr="005B2278">
        <w:rPr>
          <w:b/>
        </w:rPr>
        <w:t xml:space="preserve">Cadastro </w:t>
      </w:r>
      <w:r>
        <w:rPr>
          <w:b/>
        </w:rPr>
        <w:t xml:space="preserve">do CADIN do </w:t>
      </w:r>
      <w:r w:rsidRPr="005B2278">
        <w:rPr>
          <w:b/>
        </w:rPr>
        <w:t xml:space="preserve">Convênio </w:t>
      </w:r>
      <w:r>
        <w:rPr>
          <w:b/>
        </w:rPr>
        <w:t>Concedente</w:t>
      </w:r>
      <w:r>
        <w:t>:</w:t>
      </w:r>
    </w:p>
    <w:p w:rsidR="00B17124" w:rsidRDefault="00B17124" w:rsidP="00253445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42A450D4" wp14:editId="34BDB00E">
            <wp:extent cx="4143375" cy="2274216"/>
            <wp:effectExtent l="19050" t="19050" r="9525" b="12065"/>
            <wp:docPr id="3046" name="Imagem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4313" cy="22802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CADIN do convênio concedente,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C17D729" wp14:editId="69A62412">
            <wp:extent cx="672998" cy="197941"/>
            <wp:effectExtent l="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B17124" w:rsidRDefault="00B17124" w:rsidP="00253445">
      <w:pPr>
        <w:pStyle w:val="Passos"/>
        <w:numPr>
          <w:ilvl w:val="0"/>
          <w:numId w:val="0"/>
        </w:numPr>
        <w:jc w:val="both"/>
        <w:rPr>
          <w:b/>
        </w:rPr>
      </w:pPr>
    </w:p>
    <w:p w:rsidR="00B17124" w:rsidRPr="00DA51AE" w:rsidRDefault="00B17124" w:rsidP="00253445">
      <w:pPr>
        <w:pStyle w:val="Passos"/>
        <w:numPr>
          <w:ilvl w:val="0"/>
          <w:numId w:val="0"/>
        </w:numPr>
        <w:jc w:val="both"/>
        <w:rPr>
          <w:i/>
        </w:rPr>
      </w:pPr>
      <w:r w:rsidRPr="00DA51AE">
        <w:rPr>
          <w:b/>
          <w:i/>
        </w:rPr>
        <w:t xml:space="preserve">Nota: </w:t>
      </w:r>
      <w:r w:rsidRPr="00DA51AE">
        <w:rPr>
          <w:i/>
        </w:rPr>
        <w:t xml:space="preserve">Para retornar à tela de </w:t>
      </w:r>
      <w:r w:rsidRPr="00DA51AE">
        <w:rPr>
          <w:b/>
          <w:i/>
        </w:rPr>
        <w:t>Manutenção do CADIN do Convênio Concedente</w:t>
      </w:r>
      <w:r w:rsidRPr="00DA51AE">
        <w:rPr>
          <w:i/>
        </w:rPr>
        <w:t xml:space="preserve"> sem salvar as informações, clique no </w:t>
      </w:r>
      <w:proofErr w:type="gramStart"/>
      <w:r w:rsidRPr="00DA51AE">
        <w:rPr>
          <w:i/>
        </w:rPr>
        <w:t xml:space="preserve">botão </w:t>
      </w:r>
      <w:r w:rsidRPr="00DA51AE">
        <w:rPr>
          <w:i/>
          <w:noProof/>
          <w:lang w:eastAsia="pt-BR" w:bidi="ar-SA"/>
        </w:rPr>
        <w:drawing>
          <wp:inline distT="0" distB="0" distL="0" distR="0" wp14:anchorId="25C2C133" wp14:editId="3B7A8244">
            <wp:extent cx="608541" cy="238125"/>
            <wp:effectExtent l="0" t="0" r="127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AE">
        <w:rPr>
          <w:i/>
        </w:rPr>
        <w:t>.</w:t>
      </w:r>
      <w:proofErr w:type="gramEnd"/>
    </w:p>
    <w:p w:rsidR="00B17124" w:rsidRDefault="00B17124" w:rsidP="0025344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</w:t>
      </w:r>
      <w:r>
        <w:rPr>
          <w:rFonts w:cstheme="minorHAnsi"/>
        </w:rPr>
        <w:t xml:space="preserve"> informativa, informando que o registro foi salvo com sucesso,</w:t>
      </w:r>
      <w:r w:rsidRPr="00BA1EFA">
        <w:rPr>
          <w:rFonts w:cstheme="minorHAnsi"/>
        </w:rPr>
        <w:t xml:space="preserve"> conforme imagem abaixo:</w:t>
      </w:r>
    </w:p>
    <w:p w:rsidR="00B17124" w:rsidRDefault="00B17124" w:rsidP="00253445">
      <w:pPr>
        <w:pStyle w:val="PargrafodaLista"/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5E44224" wp14:editId="00CA5E4F">
            <wp:extent cx="3914775" cy="898566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81" cy="9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24" w:rsidRPr="002C4EFE" w:rsidRDefault="00B17124" w:rsidP="00253445">
      <w:pPr>
        <w:pStyle w:val="Ttulo3"/>
        <w:spacing w:before="120"/>
        <w:ind w:left="567" w:hanging="578"/>
        <w:contextualSpacing w:val="0"/>
        <w:rPr>
          <w:sz w:val="24"/>
          <w:szCs w:val="24"/>
        </w:rPr>
      </w:pPr>
      <w:bookmarkStart w:id="16" w:name="_Toc479692286"/>
      <w:r>
        <w:rPr>
          <w:sz w:val="24"/>
          <w:szCs w:val="24"/>
        </w:rPr>
        <w:t xml:space="preserve">Alterar Situação do 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6"/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CADIN do Convênio Concedente</w:t>
      </w:r>
      <w:r>
        <w:t xml:space="preserve">, para alterar a situação do CADIN clique no ícone correspondente a situação, que poderá ser </w:t>
      </w:r>
      <w:r>
        <w:rPr>
          <w:noProof/>
          <w:lang w:eastAsia="pt-BR" w:bidi="ar-SA"/>
        </w:rPr>
        <w:drawing>
          <wp:inline distT="0" distB="0" distL="0" distR="0" wp14:anchorId="6E90C082" wp14:editId="423623D4">
            <wp:extent cx="161925" cy="171450"/>
            <wp:effectExtent l="0" t="0" r="9525" b="0"/>
            <wp:docPr id="3072" name="Imagem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C5C">
        <w:rPr>
          <w:b/>
        </w:rPr>
        <w:t>Pendente</w:t>
      </w:r>
      <w:r>
        <w:t xml:space="preserve"> ou </w:t>
      </w:r>
      <w:r>
        <w:rPr>
          <w:noProof/>
          <w:lang w:eastAsia="pt-BR" w:bidi="ar-SA"/>
        </w:rPr>
        <w:drawing>
          <wp:inline distT="0" distB="0" distL="0" distR="0" wp14:anchorId="320950E9" wp14:editId="2A71CCC5">
            <wp:extent cx="161925" cy="180975"/>
            <wp:effectExtent l="0" t="0" r="9525" b="9525"/>
            <wp:docPr id="3071" name="Imagem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0F">
        <w:rPr>
          <w:b/>
        </w:rPr>
        <w:t>Resolvida</w:t>
      </w:r>
      <w:r>
        <w:t>.</w:t>
      </w:r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Será disponibilizada a tela de </w:t>
      </w:r>
      <w:r>
        <w:rPr>
          <w:b/>
        </w:rPr>
        <w:t>Situação do CADIN do Convênio Concedente</w:t>
      </w:r>
      <w:r>
        <w:t>:</w:t>
      </w:r>
    </w:p>
    <w:p w:rsidR="00B17124" w:rsidRDefault="00B17124" w:rsidP="0025344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AC95809" wp14:editId="4943537F">
            <wp:extent cx="3712845" cy="2437784"/>
            <wp:effectExtent l="19050" t="19050" r="20955" b="19685"/>
            <wp:docPr id="3073" name="Imagem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60" cy="2441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</w:pPr>
      <w:r>
        <w:t xml:space="preserve">Após preencher a data e a solução,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8E4FE07" wp14:editId="03F24F74">
            <wp:extent cx="672998" cy="197941"/>
            <wp:effectExtent l="0" t="0" r="0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alteração da situação do CADIN.</w:t>
      </w:r>
    </w:p>
    <w:p w:rsidR="00B17124" w:rsidRDefault="00253445" w:rsidP="00253445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2E75B" wp14:editId="15527457">
                <wp:simplePos x="0" y="0"/>
                <wp:positionH relativeFrom="margin">
                  <wp:posOffset>635</wp:posOffset>
                </wp:positionH>
                <wp:positionV relativeFrom="paragraph">
                  <wp:posOffset>10795</wp:posOffset>
                </wp:positionV>
                <wp:extent cx="4229100" cy="828675"/>
                <wp:effectExtent l="0" t="0" r="19050" b="28575"/>
                <wp:wrapNone/>
                <wp:docPr id="132" name="Retângulo de cantos arredondado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28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7C486" id="Retângulo de cantos arredondados 132" o:spid="_x0000_s1026" style="position:absolute;margin-left:.05pt;margin-top:.85pt;width:333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66416" wp14:editId="0B6A9422">
                <wp:simplePos x="0" y="0"/>
                <wp:positionH relativeFrom="column">
                  <wp:posOffset>505460</wp:posOffset>
                </wp:positionH>
                <wp:positionV relativeFrom="paragraph">
                  <wp:posOffset>29844</wp:posOffset>
                </wp:positionV>
                <wp:extent cx="3733800" cy="828675"/>
                <wp:effectExtent l="0" t="0" r="0" b="9525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124" w:rsidRPr="00DA51AE" w:rsidRDefault="00B17124" w:rsidP="00B17124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DA51AE">
                              <w:rPr>
                                <w:rFonts w:cstheme="minorHAnsi"/>
                                <w:b/>
                                <w:i/>
                              </w:rPr>
                              <w:t>Na Alteração da Situação do CADIN, caso a situação atual do registro seja “Pendente” passará a ser “Resolvida”; caso a situação atual do registro seja “Resolvida” passará a ser “Pendente”.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6416" id="Caixa de texto 128" o:spid="_x0000_s1040" type="#_x0000_t202" style="position:absolute;left:0;text-align:left;margin-left:39.8pt;margin-top:2.35pt;width:294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" fillcolor="white [3201]" stroked="f" strokeweight=".5pt">
                <v:textbox>
                  <w:txbxContent>
                    <w:p w:rsidR="00B17124" w:rsidRPr="00DA51AE" w:rsidRDefault="00B17124" w:rsidP="00B17124">
                      <w:pPr>
                        <w:jc w:val="both"/>
                        <w:rPr>
                          <w:rFonts w:cstheme="minorHAnsi"/>
                          <w:b/>
                          <w:i/>
                        </w:rPr>
                      </w:pPr>
                      <w:r w:rsidRPr="00DA51AE">
                        <w:rPr>
                          <w:rFonts w:cstheme="minorHAnsi"/>
                          <w:b/>
                          <w:i/>
                        </w:rPr>
                        <w:t>Na Alteração da Situação do CADIN, caso a situação atual do registro seja “Pendente” passará a ser “Resolvida”; caso a situação atual do registro seja “Resolvida” passará a ser “Pendente”.</w:t>
                      </w:r>
                    </w:p>
                  </w:txbxContent>
                </v:textbox>
              </v:shape>
            </w:pict>
          </mc:Fallback>
        </mc:AlternateContent>
      </w:r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56192" behindDoc="0" locked="0" layoutInCell="1" allowOverlap="1" wp14:anchorId="20EB0792" wp14:editId="738E2834">
            <wp:simplePos x="0" y="0"/>
            <wp:positionH relativeFrom="column">
              <wp:posOffset>114300</wp:posOffset>
            </wp:positionH>
            <wp:positionV relativeFrom="paragraph">
              <wp:posOffset>3810</wp:posOffset>
            </wp:positionV>
            <wp:extent cx="317500" cy="395605"/>
            <wp:effectExtent l="0" t="0" r="0" b="4445"/>
            <wp:wrapNone/>
            <wp:docPr id="152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</w:pPr>
    </w:p>
    <w:p w:rsidR="00B17124" w:rsidRPr="00DA51AE" w:rsidRDefault="00B17124" w:rsidP="00253445">
      <w:pPr>
        <w:pStyle w:val="Passos"/>
        <w:numPr>
          <w:ilvl w:val="0"/>
          <w:numId w:val="0"/>
        </w:numPr>
        <w:jc w:val="both"/>
        <w:rPr>
          <w:i/>
        </w:rPr>
      </w:pPr>
      <w:r w:rsidRPr="00DA51AE">
        <w:rPr>
          <w:b/>
          <w:i/>
        </w:rPr>
        <w:t xml:space="preserve">Nota: </w:t>
      </w:r>
      <w:r w:rsidRPr="00DA51AE">
        <w:rPr>
          <w:i/>
        </w:rPr>
        <w:t xml:space="preserve">Para retornar à tela de </w:t>
      </w:r>
      <w:r w:rsidRPr="00DA51AE">
        <w:rPr>
          <w:b/>
          <w:i/>
        </w:rPr>
        <w:t>Manutenção do CADIN do Convênio Concedente</w:t>
      </w:r>
      <w:r w:rsidRPr="00DA51AE">
        <w:rPr>
          <w:i/>
        </w:rPr>
        <w:t xml:space="preserve"> sem alterar a situação, clique no </w:t>
      </w:r>
      <w:proofErr w:type="gramStart"/>
      <w:r w:rsidRPr="00DA51AE">
        <w:rPr>
          <w:i/>
        </w:rPr>
        <w:t xml:space="preserve">botão </w:t>
      </w:r>
      <w:r w:rsidRPr="00DA51AE">
        <w:rPr>
          <w:i/>
          <w:noProof/>
          <w:lang w:eastAsia="pt-BR" w:bidi="ar-SA"/>
        </w:rPr>
        <w:drawing>
          <wp:inline distT="0" distB="0" distL="0" distR="0" wp14:anchorId="2FA94DA0" wp14:editId="0D13BAFC">
            <wp:extent cx="608541" cy="238125"/>
            <wp:effectExtent l="0" t="0" r="1270" b="0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AE">
        <w:rPr>
          <w:i/>
        </w:rPr>
        <w:t>.</w:t>
      </w:r>
      <w:proofErr w:type="gramEnd"/>
    </w:p>
    <w:p w:rsidR="00B17124" w:rsidRDefault="00B17124" w:rsidP="0025344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</w:t>
      </w:r>
      <w:r>
        <w:rPr>
          <w:rFonts w:cstheme="minorHAnsi"/>
        </w:rPr>
        <w:t xml:space="preserve"> informativa informando que a situação foi alterada com sucesso,</w:t>
      </w:r>
      <w:r w:rsidRPr="00BA1EFA">
        <w:rPr>
          <w:rFonts w:cstheme="minorHAnsi"/>
        </w:rPr>
        <w:t xml:space="preserve"> conforme imagem abaixo:</w:t>
      </w: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48F91071" wp14:editId="15F8900D">
            <wp:extent cx="4133850" cy="748650"/>
            <wp:effectExtent l="19050" t="19050" r="19050" b="13970"/>
            <wp:docPr id="3074" name="Imagem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19" cy="752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B17124" w:rsidRPr="00CA2D15" w:rsidRDefault="00B17124" w:rsidP="00253445">
      <w:pPr>
        <w:pStyle w:val="Ttulo3"/>
        <w:ind w:left="567" w:hanging="578"/>
        <w:rPr>
          <w:sz w:val="24"/>
          <w:szCs w:val="24"/>
        </w:rPr>
      </w:pPr>
      <w:bookmarkStart w:id="17" w:name="_Toc479692287"/>
      <w:r w:rsidRPr="00CA2D15">
        <w:rPr>
          <w:sz w:val="24"/>
          <w:szCs w:val="24"/>
        </w:rPr>
        <w:t xml:space="preserve">Visualizar </w:t>
      </w:r>
      <w:r>
        <w:rPr>
          <w:sz w:val="24"/>
          <w:szCs w:val="24"/>
        </w:rPr>
        <w:t xml:space="preserve">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7"/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CADIN do Convênio Concedente</w:t>
      </w:r>
      <w:r>
        <w:t xml:space="preserve">, para visualizar o cadastro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7BBB03C2" wp14:editId="508C1CCA">
            <wp:extent cx="181053" cy="202018"/>
            <wp:effectExtent l="0" t="0" r="9525" b="762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Será disponibilizada a tela de </w:t>
      </w:r>
      <w:r>
        <w:rPr>
          <w:b/>
        </w:rPr>
        <w:t>Cadastro do CADIN do Convênio Concedente</w:t>
      </w:r>
      <w:r>
        <w:t>, com todas as informações do registro cadastrado, em modo somente leitura:</w:t>
      </w:r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</w:p>
    <w:p w:rsidR="00B17124" w:rsidRDefault="00B17124" w:rsidP="0025344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2A396034" wp14:editId="762C772A">
            <wp:extent cx="4116705" cy="1476108"/>
            <wp:effectExtent l="19050" t="19050" r="17145" b="10160"/>
            <wp:docPr id="3042" name="Imagem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0519" cy="148106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ind w:left="0" w:hanging="916"/>
        <w:jc w:val="both"/>
        <w:rPr>
          <w:rFonts w:cs="Arial"/>
        </w:rPr>
      </w:pPr>
    </w:p>
    <w:p w:rsidR="00B17124" w:rsidRPr="00DA51AE" w:rsidRDefault="00B17124" w:rsidP="00253445">
      <w:pPr>
        <w:pStyle w:val="Passos"/>
        <w:numPr>
          <w:ilvl w:val="0"/>
          <w:numId w:val="0"/>
        </w:numPr>
        <w:jc w:val="both"/>
        <w:rPr>
          <w:i/>
        </w:rPr>
      </w:pPr>
      <w:r w:rsidRPr="00DA51AE">
        <w:rPr>
          <w:b/>
          <w:i/>
        </w:rPr>
        <w:t xml:space="preserve">Nota: </w:t>
      </w:r>
      <w:r w:rsidRPr="00DA51AE">
        <w:rPr>
          <w:i/>
        </w:rPr>
        <w:t xml:space="preserve">Para retornar à tela de </w:t>
      </w:r>
      <w:r w:rsidRPr="00DA51AE">
        <w:rPr>
          <w:b/>
          <w:i/>
        </w:rPr>
        <w:t>Manutenção do CADIN do Convênio Concedente</w:t>
      </w:r>
      <w:r w:rsidRPr="00DA51AE">
        <w:rPr>
          <w:i/>
        </w:rPr>
        <w:t xml:space="preserve"> clique no </w:t>
      </w:r>
      <w:proofErr w:type="gramStart"/>
      <w:r w:rsidRPr="00DA51AE">
        <w:rPr>
          <w:i/>
        </w:rPr>
        <w:t xml:space="preserve">botão </w:t>
      </w:r>
      <w:r w:rsidRPr="00DA51AE">
        <w:rPr>
          <w:i/>
          <w:noProof/>
          <w:lang w:eastAsia="pt-BR" w:bidi="ar-SA"/>
        </w:rPr>
        <w:drawing>
          <wp:inline distT="0" distB="0" distL="0" distR="0" wp14:anchorId="22E48304" wp14:editId="3382F490">
            <wp:extent cx="523445" cy="204826"/>
            <wp:effectExtent l="0" t="0" r="0" b="5080"/>
            <wp:docPr id="3015" name="Imagem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4" cy="2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AE">
        <w:rPr>
          <w:i/>
        </w:rPr>
        <w:t>.</w:t>
      </w:r>
      <w:proofErr w:type="gramEnd"/>
    </w:p>
    <w:p w:rsidR="00B17124" w:rsidRPr="00CA2D15" w:rsidRDefault="00B17124" w:rsidP="00917CF0">
      <w:pPr>
        <w:pStyle w:val="Ttulo3"/>
        <w:spacing w:before="240"/>
        <w:ind w:left="567" w:hanging="578"/>
        <w:contextualSpacing w:val="0"/>
        <w:rPr>
          <w:sz w:val="24"/>
          <w:szCs w:val="24"/>
        </w:rPr>
      </w:pPr>
      <w:bookmarkStart w:id="18" w:name="_Toc479692288"/>
      <w:r w:rsidRPr="00CA2D15">
        <w:rPr>
          <w:sz w:val="24"/>
          <w:szCs w:val="24"/>
        </w:rPr>
        <w:t xml:space="preserve">Editar </w:t>
      </w:r>
      <w:r>
        <w:rPr>
          <w:sz w:val="24"/>
          <w:szCs w:val="24"/>
        </w:rPr>
        <w:t xml:space="preserve">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8"/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CADIN do Convênio Concedente</w:t>
      </w:r>
      <w:r>
        <w:t xml:space="preserve">,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1ED166C" wp14:editId="3F820C78">
            <wp:extent cx="180975" cy="191135"/>
            <wp:effectExtent l="0" t="0" r="9525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editar o cadastro.</w:t>
      </w:r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  <w:rPr>
          <w:rFonts w:cs="Arial"/>
        </w:rPr>
      </w:pPr>
      <w:r>
        <w:t xml:space="preserve">Será disponibilizada a tela de </w:t>
      </w:r>
      <w:r>
        <w:rPr>
          <w:b/>
        </w:rPr>
        <w:t>Cadastro do CADIN do Convênio Concedente</w:t>
      </w:r>
      <w:r>
        <w:t>, com todas as informações do registro cadastrado, em modo de edição:</w:t>
      </w:r>
    </w:p>
    <w:p w:rsidR="00B17124" w:rsidRDefault="00B17124" w:rsidP="0025344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7B252C42" wp14:editId="5C1FE9EB">
            <wp:extent cx="4179526" cy="2019300"/>
            <wp:effectExtent l="19050" t="19050" r="12065" b="19050"/>
            <wp:docPr id="3075" name="Imagem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9890" cy="202430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ind w:left="0" w:hanging="916"/>
        <w:jc w:val="both"/>
        <w:rPr>
          <w:rFonts w:cs="Arial"/>
        </w:rPr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4F5DC5A5" wp14:editId="5B742CA6">
            <wp:extent cx="672998" cy="197941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</w:pPr>
    </w:p>
    <w:p w:rsidR="00B17124" w:rsidRPr="00DA51AE" w:rsidRDefault="00B17124" w:rsidP="00253445">
      <w:pPr>
        <w:pStyle w:val="Passos"/>
        <w:numPr>
          <w:ilvl w:val="0"/>
          <w:numId w:val="0"/>
        </w:numPr>
        <w:jc w:val="both"/>
        <w:rPr>
          <w:i/>
        </w:rPr>
      </w:pPr>
      <w:r w:rsidRPr="00DA51AE">
        <w:rPr>
          <w:b/>
          <w:i/>
        </w:rPr>
        <w:t xml:space="preserve">Nota: </w:t>
      </w:r>
      <w:r w:rsidRPr="00DA51AE">
        <w:rPr>
          <w:i/>
        </w:rPr>
        <w:t xml:space="preserve">Para retornar à tela de </w:t>
      </w:r>
      <w:r w:rsidRPr="00DA51AE">
        <w:rPr>
          <w:b/>
          <w:i/>
        </w:rPr>
        <w:t>Manutenção do CADIN do Convênio Concedente</w:t>
      </w:r>
      <w:r w:rsidRPr="00DA51AE">
        <w:rPr>
          <w:i/>
        </w:rPr>
        <w:t xml:space="preserve"> sem salvar as informações, clique no </w:t>
      </w:r>
      <w:proofErr w:type="gramStart"/>
      <w:r w:rsidRPr="00DA51AE">
        <w:rPr>
          <w:i/>
        </w:rPr>
        <w:t xml:space="preserve">botão </w:t>
      </w:r>
      <w:r w:rsidRPr="00DA51AE">
        <w:rPr>
          <w:i/>
          <w:noProof/>
          <w:lang w:eastAsia="pt-BR" w:bidi="ar-SA"/>
        </w:rPr>
        <w:drawing>
          <wp:inline distT="0" distB="0" distL="0" distR="0" wp14:anchorId="12E1B0C0" wp14:editId="7746846C">
            <wp:extent cx="510363" cy="199707"/>
            <wp:effectExtent l="0" t="0" r="4445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AE">
        <w:rPr>
          <w:i/>
        </w:rPr>
        <w:t>.</w:t>
      </w:r>
      <w:proofErr w:type="gramEnd"/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B17124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</w:rPr>
        <w:t>Após a confirmação,</w:t>
      </w:r>
      <w:r w:rsidRPr="00BA1EFA">
        <w:rPr>
          <w:rFonts w:cstheme="minorHAnsi"/>
        </w:rPr>
        <w:t xml:space="preserve"> a aplicação irá exibir uma janela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B17124" w:rsidRPr="00BA1EFA" w:rsidRDefault="00B17124" w:rsidP="00253445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B17124" w:rsidRPr="00BA1EFA" w:rsidRDefault="00B17124" w:rsidP="0025344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75318CB" wp14:editId="79EB23CC">
            <wp:extent cx="4229100" cy="970714"/>
            <wp:effectExtent l="0" t="0" r="0" b="127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08" cy="9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24" w:rsidRPr="00CA2D15" w:rsidRDefault="00B17124" w:rsidP="00917CF0">
      <w:pPr>
        <w:pStyle w:val="Ttulo3"/>
        <w:spacing w:before="240"/>
        <w:ind w:left="567" w:hanging="578"/>
        <w:contextualSpacing w:val="0"/>
        <w:rPr>
          <w:sz w:val="24"/>
          <w:szCs w:val="24"/>
        </w:rPr>
      </w:pPr>
      <w:bookmarkStart w:id="19" w:name="_Toc479692289"/>
      <w:r w:rsidRPr="00CA2D15">
        <w:rPr>
          <w:sz w:val="24"/>
          <w:szCs w:val="24"/>
        </w:rPr>
        <w:t xml:space="preserve">Excluir </w:t>
      </w:r>
      <w:r>
        <w:rPr>
          <w:sz w:val="24"/>
          <w:szCs w:val="24"/>
        </w:rPr>
        <w:t xml:space="preserve">CADIN do </w:t>
      </w:r>
      <w:r w:rsidRPr="00EB424E">
        <w:rPr>
          <w:sz w:val="24"/>
          <w:szCs w:val="24"/>
        </w:rPr>
        <w:t xml:space="preserve">Convênio </w:t>
      </w:r>
      <w:r>
        <w:rPr>
          <w:sz w:val="24"/>
          <w:szCs w:val="24"/>
        </w:rPr>
        <w:t>Concedente</w:t>
      </w:r>
      <w:bookmarkEnd w:id="19"/>
    </w:p>
    <w:p w:rsidR="00B17124" w:rsidRDefault="00B17124" w:rsidP="0025344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CADIN do Convênio Concedente</w:t>
      </w:r>
      <w:r>
        <w:t xml:space="preserve">, para excluir o cadastro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4CC93335" wp14:editId="5DBE59E2">
            <wp:extent cx="138023" cy="152551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B17124" w:rsidRDefault="00B17124" w:rsidP="00253445">
      <w:pPr>
        <w:pStyle w:val="Passos"/>
        <w:numPr>
          <w:ilvl w:val="0"/>
          <w:numId w:val="0"/>
        </w:numPr>
        <w:jc w:val="both"/>
      </w:pPr>
      <w:r>
        <w:t xml:space="preserve">Será disponibilizada a tela de </w:t>
      </w:r>
      <w:r>
        <w:rPr>
          <w:b/>
        </w:rPr>
        <w:t>Cadastro do CADIN do Convênio Concedente</w:t>
      </w:r>
      <w:r>
        <w:t xml:space="preserve">, com todas as informações do registro cadastrado, em modo somente leitura, para visualização das informações a serem excluídas. 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A8B26F0" wp14:editId="7761BE58">
            <wp:extent cx="672998" cy="197941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B17124" w:rsidRDefault="00B17124" w:rsidP="00253445">
      <w:pPr>
        <w:pStyle w:val="PargrafodaLista"/>
        <w:ind w:left="0" w:hanging="916"/>
        <w:jc w:val="both"/>
        <w:rPr>
          <w:rFonts w:cs="Arial"/>
        </w:rPr>
      </w:pPr>
    </w:p>
    <w:p w:rsidR="00B17124" w:rsidRDefault="00B17124" w:rsidP="0025344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7BD02B27" wp14:editId="7C147AAA">
            <wp:extent cx="4154805" cy="1586611"/>
            <wp:effectExtent l="19050" t="19050" r="17145" b="13970"/>
            <wp:docPr id="3076" name="Imagem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86637" cy="159876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7124" w:rsidRDefault="00B17124" w:rsidP="00253445">
      <w:pPr>
        <w:pStyle w:val="PargrafodaLista"/>
        <w:ind w:left="0" w:hanging="916"/>
        <w:jc w:val="both"/>
        <w:rPr>
          <w:rFonts w:cs="Arial"/>
        </w:rPr>
      </w:pPr>
    </w:p>
    <w:p w:rsidR="00B17124" w:rsidRPr="00DA51AE" w:rsidRDefault="00B17124" w:rsidP="00253445">
      <w:pPr>
        <w:pStyle w:val="Passos"/>
        <w:numPr>
          <w:ilvl w:val="0"/>
          <w:numId w:val="0"/>
        </w:numPr>
        <w:jc w:val="both"/>
        <w:rPr>
          <w:i/>
        </w:rPr>
      </w:pPr>
      <w:r w:rsidRPr="00DA51AE">
        <w:rPr>
          <w:b/>
          <w:i/>
        </w:rPr>
        <w:t xml:space="preserve">Nota: </w:t>
      </w:r>
      <w:r w:rsidRPr="00DA51AE">
        <w:rPr>
          <w:i/>
        </w:rPr>
        <w:t xml:space="preserve">Para retornar à tela de </w:t>
      </w:r>
      <w:r w:rsidRPr="00DA51AE">
        <w:rPr>
          <w:b/>
          <w:i/>
        </w:rPr>
        <w:t>Manutenção do CADIN do Convênio Concedente</w:t>
      </w:r>
      <w:r w:rsidRPr="00DA51AE">
        <w:rPr>
          <w:i/>
        </w:rPr>
        <w:t xml:space="preserve"> sem excluir o registro, clique no </w:t>
      </w:r>
      <w:proofErr w:type="gramStart"/>
      <w:r w:rsidRPr="00DA51AE">
        <w:rPr>
          <w:i/>
        </w:rPr>
        <w:t xml:space="preserve">botão </w:t>
      </w:r>
      <w:r w:rsidRPr="00DA51AE">
        <w:rPr>
          <w:i/>
          <w:noProof/>
          <w:lang w:eastAsia="pt-BR" w:bidi="ar-SA"/>
        </w:rPr>
        <w:drawing>
          <wp:inline distT="0" distB="0" distL="0" distR="0" wp14:anchorId="38B2C392" wp14:editId="3D057C99">
            <wp:extent cx="608541" cy="238125"/>
            <wp:effectExtent l="0" t="0" r="127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AE">
        <w:rPr>
          <w:i/>
        </w:rPr>
        <w:t>.</w:t>
      </w:r>
      <w:proofErr w:type="gramEnd"/>
    </w:p>
    <w:p w:rsidR="00B17124" w:rsidRDefault="00B17124" w:rsidP="00253445">
      <w:pPr>
        <w:pStyle w:val="PargrafodaLista"/>
        <w:ind w:left="1276" w:hanging="916"/>
        <w:jc w:val="both"/>
        <w:rPr>
          <w:rFonts w:cs="Arial"/>
        </w:rPr>
      </w:pPr>
    </w:p>
    <w:p w:rsidR="00A47C21" w:rsidRDefault="00A47C21" w:rsidP="00253445">
      <w:pPr>
        <w:spacing w:after="200"/>
        <w:jc w:val="both"/>
      </w:pPr>
      <w:r>
        <w:br w:type="page"/>
      </w:r>
      <w:bookmarkStart w:id="20" w:name="_GoBack"/>
      <w:bookmarkEnd w:id="20"/>
    </w:p>
    <w:p w:rsidR="00A47C21" w:rsidRDefault="00A47C21" w:rsidP="00253445">
      <w:pPr>
        <w:pStyle w:val="PargrafodaLista"/>
        <w:ind w:left="0"/>
        <w:jc w:val="both"/>
        <w:rPr>
          <w:rFonts w:cs="Arial"/>
          <w:b/>
          <w:sz w:val="28"/>
        </w:rPr>
      </w:pPr>
    </w:p>
    <w:p w:rsidR="00A47C21" w:rsidRDefault="00A47C21" w:rsidP="00253445">
      <w:pPr>
        <w:pStyle w:val="PargrafodaLista"/>
        <w:ind w:left="0"/>
        <w:jc w:val="both"/>
        <w:rPr>
          <w:rFonts w:cs="Arial"/>
          <w:b/>
          <w:sz w:val="28"/>
        </w:rPr>
      </w:pPr>
    </w:p>
    <w:p w:rsidR="00A47C21" w:rsidRDefault="00A47C21" w:rsidP="00253445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>Manual do Usuário</w:t>
      </w:r>
    </w:p>
    <w:p w:rsidR="00A47C21" w:rsidRDefault="00A47C21" w:rsidP="00253445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 xml:space="preserve">Sistema de Convênios – </w:t>
      </w:r>
      <w:r>
        <w:rPr>
          <w:rFonts w:cs="Arial"/>
          <w:b/>
          <w:sz w:val="28"/>
        </w:rPr>
        <w:t>Cadin v1.0</w:t>
      </w:r>
    </w:p>
    <w:p w:rsidR="00A47C21" w:rsidRDefault="00A47C21" w:rsidP="00253445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A47C21" w:rsidRPr="00C77649" w:rsidRDefault="00A47C21" w:rsidP="00253445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Elaboração:</w:t>
      </w:r>
    </w:p>
    <w:p w:rsidR="00A47C21" w:rsidRDefault="00A47C21" w:rsidP="00253445">
      <w:pPr>
        <w:pStyle w:val="CitaoIntensa"/>
        <w:spacing w:before="0"/>
        <w:jc w:val="center"/>
      </w:pPr>
      <w:r>
        <w:t>Ábaco Sistemas</w:t>
      </w:r>
    </w:p>
    <w:p w:rsidR="00A47C21" w:rsidRPr="00C77649" w:rsidRDefault="00A47C21" w:rsidP="00253445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Revisão &amp; Edição:</w:t>
      </w:r>
    </w:p>
    <w:p w:rsidR="00A47C21" w:rsidRDefault="00A47C21" w:rsidP="00253445">
      <w:pPr>
        <w:pStyle w:val="CitaoIntensa"/>
        <w:spacing w:before="0"/>
        <w:jc w:val="center"/>
      </w:pPr>
      <w:r>
        <w:t xml:space="preserve">Márcio Marques Gonçalves, </w:t>
      </w:r>
      <w:r>
        <w:br/>
        <w:t>Diretor de Convênios e Fundos – DCONF/SUBCI/SEMEF</w:t>
      </w:r>
    </w:p>
    <w:p w:rsidR="00A47C21" w:rsidRPr="00C77649" w:rsidRDefault="00A47C21" w:rsidP="00253445">
      <w:pPr>
        <w:pStyle w:val="CitaoIntensa"/>
        <w:pBdr>
          <w:bottom w:val="none" w:sz="0" w:space="0" w:color="auto"/>
        </w:pBdr>
        <w:spacing w:before="120" w:after="0"/>
        <w:jc w:val="center"/>
        <w:rPr>
          <w:u w:val="single"/>
        </w:rPr>
      </w:pPr>
      <w:r w:rsidRPr="00C77649">
        <w:rPr>
          <w:u w:val="single"/>
        </w:rPr>
        <w:t>Gestão:</w:t>
      </w:r>
    </w:p>
    <w:p w:rsidR="00A47C21" w:rsidRDefault="00A47C21" w:rsidP="00253445">
      <w:pPr>
        <w:pStyle w:val="CitaoIntensa"/>
        <w:pBdr>
          <w:bottom w:val="none" w:sz="0" w:space="0" w:color="auto"/>
        </w:pBdr>
        <w:spacing w:before="0" w:after="120"/>
        <w:jc w:val="center"/>
      </w:pPr>
      <w:r>
        <w:t>ARNALDO GOMES FLORES</w:t>
      </w:r>
      <w:r>
        <w:br/>
        <w:t>Subsecretário Municipal de Controle Interno – SUBCI/SEMEF</w:t>
      </w:r>
    </w:p>
    <w:p w:rsidR="00A47C21" w:rsidRDefault="00A47C21" w:rsidP="00253445">
      <w:pPr>
        <w:pStyle w:val="CitaoIntensa"/>
        <w:pBdr>
          <w:bottom w:val="none" w:sz="0" w:space="0" w:color="auto"/>
        </w:pBdr>
        <w:spacing w:after="120"/>
        <w:jc w:val="center"/>
      </w:pPr>
      <w:r>
        <w:t>LOURIVAL LITAIFF PRAIA</w:t>
      </w:r>
      <w:r>
        <w:br/>
        <w:t>Secretário Municipal de Finanças, Tecnologia da Informação e Controle Interno – SEMEF.</w:t>
      </w:r>
    </w:p>
    <w:p w:rsidR="00A47C21" w:rsidRDefault="00A47C21" w:rsidP="00253445">
      <w:pPr>
        <w:jc w:val="center"/>
      </w:pPr>
    </w:p>
    <w:p w:rsidR="00A47C21" w:rsidRDefault="00A47C21" w:rsidP="00253445">
      <w:pPr>
        <w:jc w:val="center"/>
      </w:pPr>
    </w:p>
    <w:p w:rsidR="00A47C21" w:rsidRPr="00E45203" w:rsidRDefault="00A47C21" w:rsidP="00253445">
      <w:pPr>
        <w:pStyle w:val="Ttulo1"/>
        <w:pBdr>
          <w:top w:val="single" w:sz="18" w:space="1" w:color="auto"/>
          <w:bottom w:val="single" w:sz="18" w:space="1" w:color="auto"/>
        </w:pBdr>
        <w:jc w:val="center"/>
      </w:pPr>
      <w:bookmarkStart w:id="21" w:name="_Toc503515301"/>
      <w:r w:rsidRPr="00C77649">
        <w:t>ARTHUR VIRGÍLIO DO CARMO RIBEIRO NETO</w:t>
      </w:r>
      <w:r w:rsidRPr="00C77649">
        <w:br/>
      </w:r>
      <w:r>
        <w:t>Prefeito de Manaus</w:t>
      </w:r>
      <w:r>
        <w:br/>
        <w:t>2018</w:t>
      </w:r>
      <w:bookmarkEnd w:id="21"/>
    </w:p>
    <w:p w:rsidR="006315A0" w:rsidRPr="00B17124" w:rsidRDefault="006315A0" w:rsidP="00253445">
      <w:pPr>
        <w:jc w:val="both"/>
      </w:pPr>
    </w:p>
    <w:sectPr w:rsidR="006315A0" w:rsidRPr="00B17124" w:rsidSect="009F44D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8419" w:h="11906" w:orient="landscape" w:code="9"/>
      <w:pgMar w:top="953" w:right="720" w:bottom="720" w:left="720" w:header="284" w:footer="62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45E" w:rsidRDefault="00B9645E" w:rsidP="00DA0FDF">
      <w:r>
        <w:separator/>
      </w:r>
    </w:p>
  </w:endnote>
  <w:endnote w:type="continuationSeparator" w:id="0">
    <w:p w:rsidR="00B9645E" w:rsidRDefault="00B9645E" w:rsidP="00DA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527330183"/>
      <w:docPartObj>
        <w:docPartGallery w:val="Page Numbers (Bottom of Page)"/>
        <w:docPartUnique/>
      </w:docPartObj>
    </w:sdtPr>
    <w:sdtContent>
      <w:p w:rsidR="00B9645E" w:rsidRPr="009F44D4" w:rsidRDefault="00B9645E">
        <w:pPr>
          <w:pStyle w:val="Rodap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2576" behindDoc="1" locked="0" layoutInCell="1" allowOverlap="1" wp14:anchorId="7E8B3C6E" wp14:editId="3E9A43D1">
              <wp:simplePos x="0" y="0"/>
              <wp:positionH relativeFrom="margin">
                <wp:posOffset>180975</wp:posOffset>
              </wp:positionH>
              <wp:positionV relativeFrom="paragraph">
                <wp:posOffset>26035</wp:posOffset>
              </wp:positionV>
              <wp:extent cx="4066540" cy="390525"/>
              <wp:effectExtent l="0" t="0" r="0" b="9525"/>
              <wp:wrapNone/>
              <wp:docPr id="448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917CF0">
          <w:rPr>
            <w:noProof/>
            <w:sz w:val="20"/>
          </w:rPr>
          <w:t>14</w:t>
        </w:r>
        <w:r w:rsidRPr="009F44D4">
          <w:rPr>
            <w:sz w:val="20"/>
          </w:rPr>
          <w:fldChar w:fldCharType="end"/>
        </w:r>
      </w:p>
    </w:sdtContent>
  </w:sdt>
  <w:p w:rsidR="00B9645E" w:rsidRDefault="00B964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953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9645E" w:rsidRPr="009F44D4" w:rsidRDefault="00B9645E">
        <w:pPr>
          <w:pStyle w:val="Rodap"/>
          <w:jc w:val="right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0528" behindDoc="1" locked="0" layoutInCell="1" allowOverlap="1" wp14:anchorId="315E94BA" wp14:editId="147C6E5A">
              <wp:simplePos x="0" y="0"/>
              <wp:positionH relativeFrom="margin">
                <wp:posOffset>0</wp:posOffset>
              </wp:positionH>
              <wp:positionV relativeFrom="paragraph">
                <wp:posOffset>16510</wp:posOffset>
              </wp:positionV>
              <wp:extent cx="4066540" cy="390525"/>
              <wp:effectExtent l="0" t="0" r="0" b="9525"/>
              <wp:wrapNone/>
              <wp:docPr id="44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917CF0">
          <w:rPr>
            <w:noProof/>
            <w:sz w:val="20"/>
          </w:rPr>
          <w:t>15</w:t>
        </w:r>
        <w:r w:rsidRPr="009F44D4">
          <w:rPr>
            <w:sz w:val="20"/>
          </w:rPr>
          <w:fldChar w:fldCharType="end"/>
        </w:r>
      </w:p>
    </w:sdtContent>
  </w:sdt>
  <w:p w:rsidR="00B9645E" w:rsidRDefault="00B9645E" w:rsidP="00147EA3">
    <w:pPr>
      <w:pStyle w:val="Rodap"/>
      <w:tabs>
        <w:tab w:val="clear" w:pos="4252"/>
        <w:tab w:val="clear" w:pos="8504"/>
        <w:tab w:val="left" w:pos="24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45E" w:rsidRDefault="00B9645E" w:rsidP="00DA0FDF">
      <w:r>
        <w:separator/>
      </w:r>
    </w:p>
  </w:footnote>
  <w:footnote w:type="continuationSeparator" w:id="0">
    <w:p w:rsidR="00B9645E" w:rsidRDefault="00B9645E" w:rsidP="00DA0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>
    <w:pPr>
      <w:pStyle w:val="Cabealho"/>
    </w:pPr>
    <w:r>
      <w:rPr>
        <w:rFonts w:ascii="Arial Black" w:hAnsi="Arial Black"/>
        <w:noProof/>
        <w:color w:val="365F91" w:themeColor="accent1" w:themeShade="BF"/>
        <w:sz w:val="32"/>
        <w:szCs w:val="32"/>
        <w:lang w:eastAsia="pt-BR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745589" wp14:editId="4F020C36">
              <wp:simplePos x="0" y="0"/>
              <wp:positionH relativeFrom="column">
                <wp:posOffset>0</wp:posOffset>
              </wp:positionH>
              <wp:positionV relativeFrom="paragraph">
                <wp:posOffset>19685</wp:posOffset>
              </wp:positionV>
              <wp:extent cx="4711065" cy="40386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386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55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m 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D56302" id="Grupo 30" o:spid="_x0000_s1026" style="position:absolute;margin-left:0;margin-top:1.55pt;width:370.95pt;height:31.8pt;z-index:25167360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sufDAAAA2wAAAA8AAABkcnMvZG93bnJldi54bWxEj0GLwjAUhO+C/yE8YW+a6tqyVKOIIAiL&#10;grqw7O3RPNti81KbqF1/vREEj8PMfMNM562pxJUaV1pWMBxEIIgzq0vOFfwcVv0vEM4ja6wsk4J/&#10;cjCfdTtTTLW98Y6ue5+LAGGXooLC+zqV0mUFGXQDWxMH72gbgz7IJpe6wVuAm0qOoiiRBksOCwXW&#10;tCwoO+0vRsEm3hqWuKyyJBqex3/nz293/1Xqo9cuJiA8tf4dfrX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2y58MAAADbAAAADwAAAAAAAAAAAAAAAACf&#10;AgAAZHJzL2Rvd25yZXYueG1sUEsFBgAAAAAEAAQA9wAAAI8DAAAAAA==&#10;">
                <v:imagedata r:id="rId3" o:title=""/>
                <v:path arrowok="t"/>
                <o:lock v:ext="edit" aspectratio="f"/>
              </v:shape>
              <v:shape id="Imagem 56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9RrDAAAA2wAAAA8AAABkcnMvZG93bnJldi54bWxEj1FrwkAQhN+F/odjC33TSwVDST2lCoKC&#10;INpC6duS2ybB3F64PU367z1B6OMwM98w8+XgWnWlII1nA6+TDBRx6W3DlYGvz834DZREZIutZzLw&#10;RwLLxdNojoX1PR/peoqVShCWAg3UMXaF1lLW5FAmviNO3q8PDmOSodI2YJ/grtXTLMu1w4bTQo0d&#10;rWsqz6eLM5AHuWSrIKv97Owl9Ied/d78GPPyPHy8g4o0xP/wo721BmY53L+kH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b1GsMAAADbAAAADwAAAAAAAAAAAAAAAACf&#10;AgAAZHJzL2Rvd25yZXYueG1sUEsFBgAAAAAEAAQA9wAAAI8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Pr="009F44D4" w:rsidRDefault="00B9645E" w:rsidP="009F44D4">
    <w:pPr>
      <w:pStyle w:val="Cabealho"/>
      <w:spacing w:after="240" w:line="240" w:lineRule="auto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0DE854" wp14:editId="0E96C685">
              <wp:simplePos x="0" y="0"/>
              <wp:positionH relativeFrom="column">
                <wp:posOffset>-142875</wp:posOffset>
              </wp:positionH>
              <wp:positionV relativeFrom="paragraph">
                <wp:posOffset>10160</wp:posOffset>
              </wp:positionV>
              <wp:extent cx="4711065" cy="40441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441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m 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E342A2" id="Grupo 12" o:spid="_x0000_s1026" style="position:absolute;margin-left:-11.25pt;margin-top:.8pt;width:370.95pt;height:31.85pt;z-index:25166336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H9bEAAAA2wAAAA8AAABkcnMvZG93bnJldi54bWxEj92KwjAUhO+FfYdwFrzT1FWrVKMsgiDI&#10;Cv6AeHdozrZlm5PaRK0+/UYQvBxm5htmOm9MKa5Uu8Kygl43AkGcWl1wpuCwX3bGIJxH1lhaJgV3&#10;cjCffbSmmGh74y1ddz4TAcIuQQW591UipUtzMui6tiIO3q+tDfog60zqGm8Bbkr5FUWxNFhwWMix&#10;okVO6d/uYhT8DDeGJS7KNI5658Hp3F+7x1Gp9mfzPQHhqfHv8Ku90goGI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KH9bEAAAA2w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m 51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LffAAAAA2gAAAA8AAABkcnMvZG93bnJldi54bWxET01rwkAQvQv+h2WE3nRToVKiqzSCoFAo&#10;tYXS25Adk5DsbNhZTfrvu0Khp+HxPmezG12nbhSk8WzgcZGBIi69bbgy8PlxmD+DkohssfNMBn5I&#10;YLedTjaYWz/wO93OsVIphCVHA3WMfa61lDU5lIXviRN38cFhTDBU2gYcUrjr9DLLVtphw6mhxp72&#10;NZXt+eoMrIJcsyJI8frUegnD28l+Hb6NeZiNL2tQkcb4L/5zH22aD/dX7ld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Yt98AAAADaAAAADwAAAAAAAAAAAAAAAACfAgAA&#10;ZHJzL2Rvd25yZXYueG1sUEsFBgAAAAAEAAQA9wAAAIw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7C8EE6A" wp14:editId="126F22FD">
              <wp:simplePos x="0" y="0"/>
              <wp:positionH relativeFrom="margin">
                <wp:posOffset>4137025</wp:posOffset>
              </wp:positionH>
              <wp:positionV relativeFrom="paragraph">
                <wp:posOffset>273050</wp:posOffset>
              </wp:positionV>
              <wp:extent cx="2256155" cy="525145"/>
              <wp:effectExtent l="3175" t="0" r="0" b="1905"/>
              <wp:wrapNone/>
              <wp:docPr id="38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15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45E" w:rsidRPr="005D04E4" w:rsidRDefault="00B9645E" w:rsidP="00DF217C">
                          <w:pPr>
                            <w:jc w:val="right"/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D04E4"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  <w:t>GESTÃO TRIBUTÁRIA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8EE6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325.75pt;margin-top:21.5pt;width:177.65pt;height:41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" filled="f" fillcolor="#943634 [2405]" stroked="f" strokecolor="#c0504d [3205]" strokeweight="1.5pt">
              <v:textbox>
                <w:txbxContent>
                  <w:p w:rsidR="00B9645E" w:rsidRPr="005D04E4" w:rsidRDefault="00B9645E" w:rsidP="00DF217C">
                    <w:pPr>
                      <w:jc w:val="right"/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</w:pPr>
                    <w:r w:rsidRPr="005D04E4"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  <w:t>GESTÃO TRIBUTÁRIA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9645E" w:rsidRPr="00534C5B" w:rsidRDefault="00B9645E" w:rsidP="009F44D4">
    <w:pPr>
      <w:pStyle w:val="SemEspaamento"/>
      <w:spacing w:after="120"/>
      <w:rPr>
        <w:rFonts w:ascii="Arial" w:hAnsi="Arial" w:cs="Arial"/>
        <w:color w:val="8DB3E2" w:themeColor="text2" w:themeTint="66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Pr="00704A19" w:rsidRDefault="00B9645E" w:rsidP="006F77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A59C8"/>
    <w:multiLevelType w:val="multilevel"/>
    <w:tmpl w:val="58B0E21A"/>
    <w:lvl w:ilvl="0">
      <w:start w:val="1"/>
      <w:numFmt w:val="bullet"/>
      <w:pStyle w:val="Funcionalidade"/>
      <w:lvlText w:val=""/>
      <w:lvlJc w:val="left"/>
      <w:pPr>
        <w:ind w:left="76" w:hanging="360"/>
      </w:pPr>
      <w:rPr>
        <w:rFonts w:ascii="Wingdings 2" w:hAnsi="Wingdings 2" w:hint="default"/>
        <w:b w:val="0"/>
        <w:i w:val="0"/>
        <w:color w:val="365F91" w:themeColor="accent1" w:themeShade="BF"/>
        <w:sz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">
    <w:nsid w:val="19B74683"/>
    <w:multiLevelType w:val="hybridMultilevel"/>
    <w:tmpl w:val="9DF08042"/>
    <w:lvl w:ilvl="0" w:tplc="7CCAEA88">
      <w:start w:val="1"/>
      <w:numFmt w:val="decimal"/>
      <w:pStyle w:val="Passos"/>
      <w:lvlText w:val="%1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7626C21"/>
    <w:multiLevelType w:val="hybridMultilevel"/>
    <w:tmpl w:val="DA7A0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6B1366"/>
    <w:multiLevelType w:val="hybridMultilevel"/>
    <w:tmpl w:val="108AD998"/>
    <w:lvl w:ilvl="0" w:tplc="2CAE61BC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FFC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4C5221"/>
    <w:multiLevelType w:val="hybridMultilevel"/>
    <w:tmpl w:val="DCCC0A5E"/>
    <w:lvl w:ilvl="0" w:tplc="AEE63FA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40562"/>
    <w:multiLevelType w:val="multilevel"/>
    <w:tmpl w:val="167A8730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CCD2338"/>
    <w:multiLevelType w:val="hybridMultilevel"/>
    <w:tmpl w:val="98C4239C"/>
    <w:lvl w:ilvl="0" w:tplc="AEE63FAC">
      <w:start w:val="1"/>
      <w:numFmt w:val="decimal"/>
      <w:lvlText w:val="%1"/>
      <w:lvlJc w:val="left"/>
      <w:pPr>
        <w:ind w:left="144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0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 strokecolor="none [3205]">
      <v:stroke color="none [3205]" weight="1.5pt"/>
      <o:colormru v:ext="edit" colors="#b64340,#ecf1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E2"/>
    <w:rsid w:val="00000E0A"/>
    <w:rsid w:val="000010DB"/>
    <w:rsid w:val="00001203"/>
    <w:rsid w:val="000040B1"/>
    <w:rsid w:val="00004280"/>
    <w:rsid w:val="00004AB3"/>
    <w:rsid w:val="00004D1F"/>
    <w:rsid w:val="00005054"/>
    <w:rsid w:val="00005C25"/>
    <w:rsid w:val="000060BC"/>
    <w:rsid w:val="0000636D"/>
    <w:rsid w:val="0000696C"/>
    <w:rsid w:val="0000698C"/>
    <w:rsid w:val="00007588"/>
    <w:rsid w:val="00007CF1"/>
    <w:rsid w:val="0001005F"/>
    <w:rsid w:val="00011C2C"/>
    <w:rsid w:val="00012DDB"/>
    <w:rsid w:val="000148C2"/>
    <w:rsid w:val="00015031"/>
    <w:rsid w:val="00020215"/>
    <w:rsid w:val="000215D4"/>
    <w:rsid w:val="00022451"/>
    <w:rsid w:val="00022574"/>
    <w:rsid w:val="00022C16"/>
    <w:rsid w:val="00023B97"/>
    <w:rsid w:val="000250D1"/>
    <w:rsid w:val="00025D3E"/>
    <w:rsid w:val="000260F8"/>
    <w:rsid w:val="000267DB"/>
    <w:rsid w:val="00026911"/>
    <w:rsid w:val="00027271"/>
    <w:rsid w:val="00030767"/>
    <w:rsid w:val="00031661"/>
    <w:rsid w:val="00032765"/>
    <w:rsid w:val="00033382"/>
    <w:rsid w:val="000341E8"/>
    <w:rsid w:val="00034FFC"/>
    <w:rsid w:val="00035ADD"/>
    <w:rsid w:val="0003667D"/>
    <w:rsid w:val="00037EE0"/>
    <w:rsid w:val="000404B2"/>
    <w:rsid w:val="00040740"/>
    <w:rsid w:val="000439DC"/>
    <w:rsid w:val="00044857"/>
    <w:rsid w:val="00044AF2"/>
    <w:rsid w:val="00044B92"/>
    <w:rsid w:val="00045002"/>
    <w:rsid w:val="00045028"/>
    <w:rsid w:val="00045707"/>
    <w:rsid w:val="00047E8A"/>
    <w:rsid w:val="00047FC2"/>
    <w:rsid w:val="000505D2"/>
    <w:rsid w:val="00051379"/>
    <w:rsid w:val="00051BBA"/>
    <w:rsid w:val="00051CD4"/>
    <w:rsid w:val="0005310B"/>
    <w:rsid w:val="000532DD"/>
    <w:rsid w:val="00053AAC"/>
    <w:rsid w:val="00053CFB"/>
    <w:rsid w:val="00053D75"/>
    <w:rsid w:val="00054603"/>
    <w:rsid w:val="0005471F"/>
    <w:rsid w:val="00054CEC"/>
    <w:rsid w:val="0005546A"/>
    <w:rsid w:val="000557AA"/>
    <w:rsid w:val="00056A5D"/>
    <w:rsid w:val="000571B8"/>
    <w:rsid w:val="00057D2B"/>
    <w:rsid w:val="00060EA9"/>
    <w:rsid w:val="00061AE4"/>
    <w:rsid w:val="00061D88"/>
    <w:rsid w:val="0006232F"/>
    <w:rsid w:val="00064185"/>
    <w:rsid w:val="0006442E"/>
    <w:rsid w:val="00066E75"/>
    <w:rsid w:val="00066FDA"/>
    <w:rsid w:val="000673B7"/>
    <w:rsid w:val="00067F0D"/>
    <w:rsid w:val="000701C6"/>
    <w:rsid w:val="00070A7B"/>
    <w:rsid w:val="00070AA0"/>
    <w:rsid w:val="00070E56"/>
    <w:rsid w:val="000720DD"/>
    <w:rsid w:val="00072142"/>
    <w:rsid w:val="00074D88"/>
    <w:rsid w:val="000750A3"/>
    <w:rsid w:val="0008287E"/>
    <w:rsid w:val="00083511"/>
    <w:rsid w:val="00084419"/>
    <w:rsid w:val="00084B38"/>
    <w:rsid w:val="0008522D"/>
    <w:rsid w:val="00085EE0"/>
    <w:rsid w:val="00087632"/>
    <w:rsid w:val="00087BA3"/>
    <w:rsid w:val="00087E7E"/>
    <w:rsid w:val="000924E6"/>
    <w:rsid w:val="000930E7"/>
    <w:rsid w:val="0009335A"/>
    <w:rsid w:val="00094559"/>
    <w:rsid w:val="000946D4"/>
    <w:rsid w:val="0009477C"/>
    <w:rsid w:val="000953B0"/>
    <w:rsid w:val="000965D1"/>
    <w:rsid w:val="00096A5F"/>
    <w:rsid w:val="00096C49"/>
    <w:rsid w:val="000976F9"/>
    <w:rsid w:val="000A003A"/>
    <w:rsid w:val="000A0114"/>
    <w:rsid w:val="000A0400"/>
    <w:rsid w:val="000A10FE"/>
    <w:rsid w:val="000A194C"/>
    <w:rsid w:val="000A2942"/>
    <w:rsid w:val="000A325E"/>
    <w:rsid w:val="000A404B"/>
    <w:rsid w:val="000A41E3"/>
    <w:rsid w:val="000A507D"/>
    <w:rsid w:val="000A5A8F"/>
    <w:rsid w:val="000A5E6F"/>
    <w:rsid w:val="000B271B"/>
    <w:rsid w:val="000B27AC"/>
    <w:rsid w:val="000B2AB9"/>
    <w:rsid w:val="000B3948"/>
    <w:rsid w:val="000B5B48"/>
    <w:rsid w:val="000B63C9"/>
    <w:rsid w:val="000B6719"/>
    <w:rsid w:val="000B6FFF"/>
    <w:rsid w:val="000B7E43"/>
    <w:rsid w:val="000C008D"/>
    <w:rsid w:val="000C0280"/>
    <w:rsid w:val="000C1683"/>
    <w:rsid w:val="000C1960"/>
    <w:rsid w:val="000C2514"/>
    <w:rsid w:val="000C39E9"/>
    <w:rsid w:val="000C465A"/>
    <w:rsid w:val="000C4AEC"/>
    <w:rsid w:val="000C511E"/>
    <w:rsid w:val="000C5341"/>
    <w:rsid w:val="000C5BF3"/>
    <w:rsid w:val="000C66D3"/>
    <w:rsid w:val="000C69BA"/>
    <w:rsid w:val="000C7617"/>
    <w:rsid w:val="000D0B78"/>
    <w:rsid w:val="000D180F"/>
    <w:rsid w:val="000D1AF0"/>
    <w:rsid w:val="000D399B"/>
    <w:rsid w:val="000D3D5A"/>
    <w:rsid w:val="000D5867"/>
    <w:rsid w:val="000D590F"/>
    <w:rsid w:val="000D6BE8"/>
    <w:rsid w:val="000D72F7"/>
    <w:rsid w:val="000D7499"/>
    <w:rsid w:val="000D74A1"/>
    <w:rsid w:val="000E0B65"/>
    <w:rsid w:val="000E149C"/>
    <w:rsid w:val="000E1575"/>
    <w:rsid w:val="000E1C4E"/>
    <w:rsid w:val="000E1EEE"/>
    <w:rsid w:val="000E2144"/>
    <w:rsid w:val="000E23AB"/>
    <w:rsid w:val="000E2D91"/>
    <w:rsid w:val="000E3215"/>
    <w:rsid w:val="000E4F09"/>
    <w:rsid w:val="000E4FCC"/>
    <w:rsid w:val="000E6B86"/>
    <w:rsid w:val="000E6F51"/>
    <w:rsid w:val="000E7EEF"/>
    <w:rsid w:val="000F10E5"/>
    <w:rsid w:val="000F24B1"/>
    <w:rsid w:val="000F2A7E"/>
    <w:rsid w:val="000F32F1"/>
    <w:rsid w:val="000F3532"/>
    <w:rsid w:val="000F3721"/>
    <w:rsid w:val="000F3A55"/>
    <w:rsid w:val="000F5A1F"/>
    <w:rsid w:val="000F5A28"/>
    <w:rsid w:val="000F5E8C"/>
    <w:rsid w:val="000F7BC0"/>
    <w:rsid w:val="000F7EDE"/>
    <w:rsid w:val="001001B6"/>
    <w:rsid w:val="00101378"/>
    <w:rsid w:val="00101722"/>
    <w:rsid w:val="00102719"/>
    <w:rsid w:val="001028BA"/>
    <w:rsid w:val="00102A33"/>
    <w:rsid w:val="0010458C"/>
    <w:rsid w:val="0010479A"/>
    <w:rsid w:val="001049DE"/>
    <w:rsid w:val="00105812"/>
    <w:rsid w:val="0010649E"/>
    <w:rsid w:val="00106D19"/>
    <w:rsid w:val="001074DA"/>
    <w:rsid w:val="00110123"/>
    <w:rsid w:val="00110D34"/>
    <w:rsid w:val="00112931"/>
    <w:rsid w:val="00113FE7"/>
    <w:rsid w:val="0011431F"/>
    <w:rsid w:val="00114D1C"/>
    <w:rsid w:val="001162CC"/>
    <w:rsid w:val="00116ECB"/>
    <w:rsid w:val="00117723"/>
    <w:rsid w:val="00121885"/>
    <w:rsid w:val="0012198D"/>
    <w:rsid w:val="00121B52"/>
    <w:rsid w:val="00121DB6"/>
    <w:rsid w:val="0012298B"/>
    <w:rsid w:val="00123CE7"/>
    <w:rsid w:val="001245BF"/>
    <w:rsid w:val="00125037"/>
    <w:rsid w:val="00125611"/>
    <w:rsid w:val="00125EC7"/>
    <w:rsid w:val="0012648C"/>
    <w:rsid w:val="00126EBD"/>
    <w:rsid w:val="0012762E"/>
    <w:rsid w:val="00127E48"/>
    <w:rsid w:val="0013008D"/>
    <w:rsid w:val="00130911"/>
    <w:rsid w:val="00130995"/>
    <w:rsid w:val="001309D8"/>
    <w:rsid w:val="00131372"/>
    <w:rsid w:val="001318D6"/>
    <w:rsid w:val="001320A3"/>
    <w:rsid w:val="00134767"/>
    <w:rsid w:val="001349FA"/>
    <w:rsid w:val="00134CD3"/>
    <w:rsid w:val="00134F64"/>
    <w:rsid w:val="0013517C"/>
    <w:rsid w:val="00136DFC"/>
    <w:rsid w:val="00136F55"/>
    <w:rsid w:val="001372E7"/>
    <w:rsid w:val="001373A7"/>
    <w:rsid w:val="0013755B"/>
    <w:rsid w:val="0014017E"/>
    <w:rsid w:val="00143C3A"/>
    <w:rsid w:val="00144A1E"/>
    <w:rsid w:val="0014585F"/>
    <w:rsid w:val="001461D3"/>
    <w:rsid w:val="00147EA3"/>
    <w:rsid w:val="0015076B"/>
    <w:rsid w:val="00152510"/>
    <w:rsid w:val="001525E7"/>
    <w:rsid w:val="00154D9D"/>
    <w:rsid w:val="00157C08"/>
    <w:rsid w:val="00160224"/>
    <w:rsid w:val="00160306"/>
    <w:rsid w:val="001613A1"/>
    <w:rsid w:val="00162753"/>
    <w:rsid w:val="00162EF1"/>
    <w:rsid w:val="0016309D"/>
    <w:rsid w:val="00163317"/>
    <w:rsid w:val="001638B8"/>
    <w:rsid w:val="00163C35"/>
    <w:rsid w:val="00164D33"/>
    <w:rsid w:val="00165D58"/>
    <w:rsid w:val="00166AFA"/>
    <w:rsid w:val="001672C3"/>
    <w:rsid w:val="001675A5"/>
    <w:rsid w:val="00170A61"/>
    <w:rsid w:val="00171B94"/>
    <w:rsid w:val="00171BC3"/>
    <w:rsid w:val="00171BCF"/>
    <w:rsid w:val="00171C64"/>
    <w:rsid w:val="00171F53"/>
    <w:rsid w:val="00172AD8"/>
    <w:rsid w:val="00172C27"/>
    <w:rsid w:val="00173E3C"/>
    <w:rsid w:val="00173EAE"/>
    <w:rsid w:val="00174220"/>
    <w:rsid w:val="00174346"/>
    <w:rsid w:val="001748F0"/>
    <w:rsid w:val="00174979"/>
    <w:rsid w:val="00175F82"/>
    <w:rsid w:val="00176B65"/>
    <w:rsid w:val="001770AC"/>
    <w:rsid w:val="00180E5F"/>
    <w:rsid w:val="00183CBE"/>
    <w:rsid w:val="00184310"/>
    <w:rsid w:val="001855C8"/>
    <w:rsid w:val="001859F2"/>
    <w:rsid w:val="00187A29"/>
    <w:rsid w:val="001900CE"/>
    <w:rsid w:val="0019095F"/>
    <w:rsid w:val="00191788"/>
    <w:rsid w:val="00191F71"/>
    <w:rsid w:val="00192C9F"/>
    <w:rsid w:val="00192FC7"/>
    <w:rsid w:val="00193228"/>
    <w:rsid w:val="0019345C"/>
    <w:rsid w:val="00193699"/>
    <w:rsid w:val="00194236"/>
    <w:rsid w:val="00197079"/>
    <w:rsid w:val="00197409"/>
    <w:rsid w:val="00197E4E"/>
    <w:rsid w:val="001A15AC"/>
    <w:rsid w:val="001A1928"/>
    <w:rsid w:val="001A28D7"/>
    <w:rsid w:val="001A305C"/>
    <w:rsid w:val="001A4FB9"/>
    <w:rsid w:val="001A616E"/>
    <w:rsid w:val="001A68B6"/>
    <w:rsid w:val="001A783E"/>
    <w:rsid w:val="001B0045"/>
    <w:rsid w:val="001B25D9"/>
    <w:rsid w:val="001B4214"/>
    <w:rsid w:val="001B4A4E"/>
    <w:rsid w:val="001B5253"/>
    <w:rsid w:val="001B7DB2"/>
    <w:rsid w:val="001B7F5F"/>
    <w:rsid w:val="001C0231"/>
    <w:rsid w:val="001C1709"/>
    <w:rsid w:val="001C1F98"/>
    <w:rsid w:val="001C4309"/>
    <w:rsid w:val="001C58E1"/>
    <w:rsid w:val="001C6F9F"/>
    <w:rsid w:val="001C7534"/>
    <w:rsid w:val="001C7FA2"/>
    <w:rsid w:val="001D0D5C"/>
    <w:rsid w:val="001D12EF"/>
    <w:rsid w:val="001D2E99"/>
    <w:rsid w:val="001D30A6"/>
    <w:rsid w:val="001D326A"/>
    <w:rsid w:val="001D3851"/>
    <w:rsid w:val="001D483D"/>
    <w:rsid w:val="001D4F4F"/>
    <w:rsid w:val="001D5847"/>
    <w:rsid w:val="001D5B15"/>
    <w:rsid w:val="001D62A5"/>
    <w:rsid w:val="001D77C3"/>
    <w:rsid w:val="001E13E7"/>
    <w:rsid w:val="001E1858"/>
    <w:rsid w:val="001E1EA2"/>
    <w:rsid w:val="001E202C"/>
    <w:rsid w:val="001E2B31"/>
    <w:rsid w:val="001E384A"/>
    <w:rsid w:val="001E393D"/>
    <w:rsid w:val="001E3949"/>
    <w:rsid w:val="001E3BDB"/>
    <w:rsid w:val="001E430D"/>
    <w:rsid w:val="001E47D0"/>
    <w:rsid w:val="001E4BD8"/>
    <w:rsid w:val="001E4CA7"/>
    <w:rsid w:val="001E4F5F"/>
    <w:rsid w:val="001E672B"/>
    <w:rsid w:val="001F00C1"/>
    <w:rsid w:val="001F0724"/>
    <w:rsid w:val="001F106A"/>
    <w:rsid w:val="001F2926"/>
    <w:rsid w:val="001F2F98"/>
    <w:rsid w:val="001F44C3"/>
    <w:rsid w:val="001F51D7"/>
    <w:rsid w:val="001F55E8"/>
    <w:rsid w:val="001F6308"/>
    <w:rsid w:val="001F64C5"/>
    <w:rsid w:val="001F68E6"/>
    <w:rsid w:val="001F7503"/>
    <w:rsid w:val="00200664"/>
    <w:rsid w:val="00200ECC"/>
    <w:rsid w:val="00202B2D"/>
    <w:rsid w:val="00203C56"/>
    <w:rsid w:val="00203E3E"/>
    <w:rsid w:val="00203F11"/>
    <w:rsid w:val="00204247"/>
    <w:rsid w:val="0020445B"/>
    <w:rsid w:val="002047E2"/>
    <w:rsid w:val="00204C70"/>
    <w:rsid w:val="00204E71"/>
    <w:rsid w:val="00206039"/>
    <w:rsid w:val="00206278"/>
    <w:rsid w:val="00206C80"/>
    <w:rsid w:val="00207BE2"/>
    <w:rsid w:val="00207D6C"/>
    <w:rsid w:val="00207FEB"/>
    <w:rsid w:val="00210254"/>
    <w:rsid w:val="00210D37"/>
    <w:rsid w:val="00210E38"/>
    <w:rsid w:val="002113CE"/>
    <w:rsid w:val="002123E8"/>
    <w:rsid w:val="00212679"/>
    <w:rsid w:val="00212B9D"/>
    <w:rsid w:val="00212C0D"/>
    <w:rsid w:val="00213529"/>
    <w:rsid w:val="00213CC4"/>
    <w:rsid w:val="002152AD"/>
    <w:rsid w:val="002158DC"/>
    <w:rsid w:val="00216B35"/>
    <w:rsid w:val="0021773A"/>
    <w:rsid w:val="002178ED"/>
    <w:rsid w:val="00217C7F"/>
    <w:rsid w:val="00221133"/>
    <w:rsid w:val="00221CA4"/>
    <w:rsid w:val="002224C4"/>
    <w:rsid w:val="0022344E"/>
    <w:rsid w:val="00223501"/>
    <w:rsid w:val="0022382D"/>
    <w:rsid w:val="002238D6"/>
    <w:rsid w:val="00223BF5"/>
    <w:rsid w:val="002250BF"/>
    <w:rsid w:val="00227846"/>
    <w:rsid w:val="00227ACF"/>
    <w:rsid w:val="00227D46"/>
    <w:rsid w:val="002317A7"/>
    <w:rsid w:val="002327CC"/>
    <w:rsid w:val="00232B26"/>
    <w:rsid w:val="00234170"/>
    <w:rsid w:val="002347A1"/>
    <w:rsid w:val="0023490D"/>
    <w:rsid w:val="00235645"/>
    <w:rsid w:val="00235847"/>
    <w:rsid w:val="002358C6"/>
    <w:rsid w:val="002358D8"/>
    <w:rsid w:val="0023591D"/>
    <w:rsid w:val="0023597D"/>
    <w:rsid w:val="00235D30"/>
    <w:rsid w:val="002367F4"/>
    <w:rsid w:val="0023764C"/>
    <w:rsid w:val="00237FFC"/>
    <w:rsid w:val="00240FCD"/>
    <w:rsid w:val="002413C5"/>
    <w:rsid w:val="0024213F"/>
    <w:rsid w:val="002439B4"/>
    <w:rsid w:val="00243F7D"/>
    <w:rsid w:val="00244624"/>
    <w:rsid w:val="00244862"/>
    <w:rsid w:val="00244B9D"/>
    <w:rsid w:val="002462A3"/>
    <w:rsid w:val="00246F83"/>
    <w:rsid w:val="00246FB9"/>
    <w:rsid w:val="002477BC"/>
    <w:rsid w:val="002479F2"/>
    <w:rsid w:val="002504F1"/>
    <w:rsid w:val="0025125C"/>
    <w:rsid w:val="00251CCD"/>
    <w:rsid w:val="00252066"/>
    <w:rsid w:val="0025328E"/>
    <w:rsid w:val="00253445"/>
    <w:rsid w:val="00254648"/>
    <w:rsid w:val="00254CB6"/>
    <w:rsid w:val="00254F00"/>
    <w:rsid w:val="00255808"/>
    <w:rsid w:val="00257208"/>
    <w:rsid w:val="00257908"/>
    <w:rsid w:val="00257DEE"/>
    <w:rsid w:val="00261CC8"/>
    <w:rsid w:val="002623A0"/>
    <w:rsid w:val="00262847"/>
    <w:rsid w:val="00262AC5"/>
    <w:rsid w:val="002632EC"/>
    <w:rsid w:val="00263556"/>
    <w:rsid w:val="00263B75"/>
    <w:rsid w:val="00263FB9"/>
    <w:rsid w:val="002641FD"/>
    <w:rsid w:val="0026493B"/>
    <w:rsid w:val="00264FCE"/>
    <w:rsid w:val="002659BE"/>
    <w:rsid w:val="00265FBF"/>
    <w:rsid w:val="002661CE"/>
    <w:rsid w:val="00266864"/>
    <w:rsid w:val="002703C8"/>
    <w:rsid w:val="0027074F"/>
    <w:rsid w:val="0027078E"/>
    <w:rsid w:val="002708B4"/>
    <w:rsid w:val="00272D6C"/>
    <w:rsid w:val="0027326C"/>
    <w:rsid w:val="0027460B"/>
    <w:rsid w:val="0027477B"/>
    <w:rsid w:val="0027479E"/>
    <w:rsid w:val="002770C3"/>
    <w:rsid w:val="002774A2"/>
    <w:rsid w:val="00280B27"/>
    <w:rsid w:val="00280E95"/>
    <w:rsid w:val="002810E4"/>
    <w:rsid w:val="00281A96"/>
    <w:rsid w:val="00282E22"/>
    <w:rsid w:val="0028300F"/>
    <w:rsid w:val="002836E0"/>
    <w:rsid w:val="002838EE"/>
    <w:rsid w:val="00283A9B"/>
    <w:rsid w:val="002842E9"/>
    <w:rsid w:val="00286F9C"/>
    <w:rsid w:val="00287666"/>
    <w:rsid w:val="0028786F"/>
    <w:rsid w:val="00290A5A"/>
    <w:rsid w:val="00291043"/>
    <w:rsid w:val="00291EBA"/>
    <w:rsid w:val="00291FF2"/>
    <w:rsid w:val="0029253A"/>
    <w:rsid w:val="00292619"/>
    <w:rsid w:val="00293050"/>
    <w:rsid w:val="002935A7"/>
    <w:rsid w:val="00293694"/>
    <w:rsid w:val="002939CF"/>
    <w:rsid w:val="00294995"/>
    <w:rsid w:val="002954EB"/>
    <w:rsid w:val="002955CB"/>
    <w:rsid w:val="002956F2"/>
    <w:rsid w:val="0029627A"/>
    <w:rsid w:val="002965AC"/>
    <w:rsid w:val="002973C2"/>
    <w:rsid w:val="002A1B2A"/>
    <w:rsid w:val="002A20CE"/>
    <w:rsid w:val="002A2919"/>
    <w:rsid w:val="002A3105"/>
    <w:rsid w:val="002A4CD8"/>
    <w:rsid w:val="002A4F10"/>
    <w:rsid w:val="002A6220"/>
    <w:rsid w:val="002A639F"/>
    <w:rsid w:val="002A7088"/>
    <w:rsid w:val="002A70C3"/>
    <w:rsid w:val="002A748B"/>
    <w:rsid w:val="002A753F"/>
    <w:rsid w:val="002A78C8"/>
    <w:rsid w:val="002B1277"/>
    <w:rsid w:val="002B16DA"/>
    <w:rsid w:val="002B180B"/>
    <w:rsid w:val="002B1F35"/>
    <w:rsid w:val="002B2C55"/>
    <w:rsid w:val="002B309C"/>
    <w:rsid w:val="002B3646"/>
    <w:rsid w:val="002B399A"/>
    <w:rsid w:val="002B42F7"/>
    <w:rsid w:val="002B442C"/>
    <w:rsid w:val="002B604F"/>
    <w:rsid w:val="002B6F51"/>
    <w:rsid w:val="002B74E2"/>
    <w:rsid w:val="002B7881"/>
    <w:rsid w:val="002C11D3"/>
    <w:rsid w:val="002C14C2"/>
    <w:rsid w:val="002C1AE0"/>
    <w:rsid w:val="002C23E1"/>
    <w:rsid w:val="002C2D9A"/>
    <w:rsid w:val="002C3161"/>
    <w:rsid w:val="002C31B3"/>
    <w:rsid w:val="002C34D7"/>
    <w:rsid w:val="002C3A1A"/>
    <w:rsid w:val="002C5465"/>
    <w:rsid w:val="002C71F7"/>
    <w:rsid w:val="002D02AE"/>
    <w:rsid w:val="002D0640"/>
    <w:rsid w:val="002D1D2F"/>
    <w:rsid w:val="002D1FAD"/>
    <w:rsid w:val="002D2AE1"/>
    <w:rsid w:val="002D311E"/>
    <w:rsid w:val="002D3C68"/>
    <w:rsid w:val="002D3D02"/>
    <w:rsid w:val="002D4563"/>
    <w:rsid w:val="002D6B89"/>
    <w:rsid w:val="002D70A1"/>
    <w:rsid w:val="002E05DD"/>
    <w:rsid w:val="002E1E86"/>
    <w:rsid w:val="002E2E99"/>
    <w:rsid w:val="002E6BFD"/>
    <w:rsid w:val="002F0876"/>
    <w:rsid w:val="002F0FA8"/>
    <w:rsid w:val="002F22B2"/>
    <w:rsid w:val="002F22D6"/>
    <w:rsid w:val="002F34C4"/>
    <w:rsid w:val="002F41B4"/>
    <w:rsid w:val="002F5356"/>
    <w:rsid w:val="002F6294"/>
    <w:rsid w:val="002F6759"/>
    <w:rsid w:val="002F6ABC"/>
    <w:rsid w:val="00302988"/>
    <w:rsid w:val="00302FC8"/>
    <w:rsid w:val="00303ABC"/>
    <w:rsid w:val="003040DA"/>
    <w:rsid w:val="003046D2"/>
    <w:rsid w:val="00304FC2"/>
    <w:rsid w:val="003053C1"/>
    <w:rsid w:val="00305ED5"/>
    <w:rsid w:val="003069D8"/>
    <w:rsid w:val="00306D2D"/>
    <w:rsid w:val="00307667"/>
    <w:rsid w:val="003104B1"/>
    <w:rsid w:val="00310688"/>
    <w:rsid w:val="00310F3D"/>
    <w:rsid w:val="0031218D"/>
    <w:rsid w:val="00314052"/>
    <w:rsid w:val="003140DA"/>
    <w:rsid w:val="003149D1"/>
    <w:rsid w:val="00316593"/>
    <w:rsid w:val="003165DE"/>
    <w:rsid w:val="00316733"/>
    <w:rsid w:val="00316B62"/>
    <w:rsid w:val="0031700F"/>
    <w:rsid w:val="003200BC"/>
    <w:rsid w:val="00320632"/>
    <w:rsid w:val="00320A32"/>
    <w:rsid w:val="00320BEB"/>
    <w:rsid w:val="00321496"/>
    <w:rsid w:val="00322411"/>
    <w:rsid w:val="00324791"/>
    <w:rsid w:val="00324BB4"/>
    <w:rsid w:val="00324BBD"/>
    <w:rsid w:val="00324F03"/>
    <w:rsid w:val="003260E4"/>
    <w:rsid w:val="00326592"/>
    <w:rsid w:val="0032665A"/>
    <w:rsid w:val="003266D3"/>
    <w:rsid w:val="00327405"/>
    <w:rsid w:val="00331D0B"/>
    <w:rsid w:val="0033274D"/>
    <w:rsid w:val="003332D4"/>
    <w:rsid w:val="00333EBE"/>
    <w:rsid w:val="003371E2"/>
    <w:rsid w:val="00337B67"/>
    <w:rsid w:val="003400E0"/>
    <w:rsid w:val="0034264F"/>
    <w:rsid w:val="0034331D"/>
    <w:rsid w:val="00343359"/>
    <w:rsid w:val="00343904"/>
    <w:rsid w:val="0034392B"/>
    <w:rsid w:val="00343E44"/>
    <w:rsid w:val="0034405A"/>
    <w:rsid w:val="003440D1"/>
    <w:rsid w:val="00344319"/>
    <w:rsid w:val="00344DC8"/>
    <w:rsid w:val="003454CA"/>
    <w:rsid w:val="00345CC2"/>
    <w:rsid w:val="003460C9"/>
    <w:rsid w:val="00346B08"/>
    <w:rsid w:val="0034766A"/>
    <w:rsid w:val="00347763"/>
    <w:rsid w:val="003477C3"/>
    <w:rsid w:val="00347901"/>
    <w:rsid w:val="00351F39"/>
    <w:rsid w:val="00352216"/>
    <w:rsid w:val="00352A5F"/>
    <w:rsid w:val="00352E0C"/>
    <w:rsid w:val="003542B1"/>
    <w:rsid w:val="00354EC5"/>
    <w:rsid w:val="00355407"/>
    <w:rsid w:val="00355BB2"/>
    <w:rsid w:val="003564A7"/>
    <w:rsid w:val="00357349"/>
    <w:rsid w:val="003601A4"/>
    <w:rsid w:val="00360CA3"/>
    <w:rsid w:val="00361338"/>
    <w:rsid w:val="00361718"/>
    <w:rsid w:val="003618BC"/>
    <w:rsid w:val="003622E9"/>
    <w:rsid w:val="00362FA9"/>
    <w:rsid w:val="00363095"/>
    <w:rsid w:val="00363627"/>
    <w:rsid w:val="003659D3"/>
    <w:rsid w:val="00366BFD"/>
    <w:rsid w:val="00367A5F"/>
    <w:rsid w:val="00367F0B"/>
    <w:rsid w:val="0037047C"/>
    <w:rsid w:val="00370C8C"/>
    <w:rsid w:val="00371822"/>
    <w:rsid w:val="003729F8"/>
    <w:rsid w:val="00373BB9"/>
    <w:rsid w:val="003747DC"/>
    <w:rsid w:val="00374AAA"/>
    <w:rsid w:val="003758E0"/>
    <w:rsid w:val="0037641A"/>
    <w:rsid w:val="00376557"/>
    <w:rsid w:val="003774E3"/>
    <w:rsid w:val="00377C53"/>
    <w:rsid w:val="0038015E"/>
    <w:rsid w:val="00382E6E"/>
    <w:rsid w:val="00383311"/>
    <w:rsid w:val="0038366C"/>
    <w:rsid w:val="003836DC"/>
    <w:rsid w:val="00384814"/>
    <w:rsid w:val="003863F0"/>
    <w:rsid w:val="00386517"/>
    <w:rsid w:val="00386766"/>
    <w:rsid w:val="00386C44"/>
    <w:rsid w:val="00387384"/>
    <w:rsid w:val="00387CF9"/>
    <w:rsid w:val="0039038B"/>
    <w:rsid w:val="00390675"/>
    <w:rsid w:val="0039079F"/>
    <w:rsid w:val="00390BA6"/>
    <w:rsid w:val="0039127B"/>
    <w:rsid w:val="00391C86"/>
    <w:rsid w:val="003933E4"/>
    <w:rsid w:val="00395003"/>
    <w:rsid w:val="00397832"/>
    <w:rsid w:val="003A15D1"/>
    <w:rsid w:val="003A1603"/>
    <w:rsid w:val="003A2062"/>
    <w:rsid w:val="003A3D6A"/>
    <w:rsid w:val="003A4649"/>
    <w:rsid w:val="003A4804"/>
    <w:rsid w:val="003A541F"/>
    <w:rsid w:val="003A5A78"/>
    <w:rsid w:val="003A6144"/>
    <w:rsid w:val="003A6C9D"/>
    <w:rsid w:val="003B0284"/>
    <w:rsid w:val="003B089E"/>
    <w:rsid w:val="003B0E75"/>
    <w:rsid w:val="003B153B"/>
    <w:rsid w:val="003B3C76"/>
    <w:rsid w:val="003B4428"/>
    <w:rsid w:val="003B4CBE"/>
    <w:rsid w:val="003B4F07"/>
    <w:rsid w:val="003B5451"/>
    <w:rsid w:val="003B5CA9"/>
    <w:rsid w:val="003B5E22"/>
    <w:rsid w:val="003B6B49"/>
    <w:rsid w:val="003B6CEE"/>
    <w:rsid w:val="003B762F"/>
    <w:rsid w:val="003B76AC"/>
    <w:rsid w:val="003B78B1"/>
    <w:rsid w:val="003C03C5"/>
    <w:rsid w:val="003C272F"/>
    <w:rsid w:val="003C3267"/>
    <w:rsid w:val="003C4EB7"/>
    <w:rsid w:val="003C586C"/>
    <w:rsid w:val="003C6111"/>
    <w:rsid w:val="003C72B0"/>
    <w:rsid w:val="003C732C"/>
    <w:rsid w:val="003C74F2"/>
    <w:rsid w:val="003C7ADE"/>
    <w:rsid w:val="003C7BD2"/>
    <w:rsid w:val="003C7ECC"/>
    <w:rsid w:val="003D0E10"/>
    <w:rsid w:val="003D17AA"/>
    <w:rsid w:val="003D1B3D"/>
    <w:rsid w:val="003D2C4D"/>
    <w:rsid w:val="003D38DB"/>
    <w:rsid w:val="003D3CA0"/>
    <w:rsid w:val="003D4A9D"/>
    <w:rsid w:val="003D565B"/>
    <w:rsid w:val="003D5761"/>
    <w:rsid w:val="003D660D"/>
    <w:rsid w:val="003D73BE"/>
    <w:rsid w:val="003D79F0"/>
    <w:rsid w:val="003D7FB5"/>
    <w:rsid w:val="003E12E4"/>
    <w:rsid w:val="003E1529"/>
    <w:rsid w:val="003E166B"/>
    <w:rsid w:val="003E1691"/>
    <w:rsid w:val="003E28E2"/>
    <w:rsid w:val="003E3B74"/>
    <w:rsid w:val="003E3E77"/>
    <w:rsid w:val="003E6E8E"/>
    <w:rsid w:val="003E77D9"/>
    <w:rsid w:val="003E792C"/>
    <w:rsid w:val="003E7C45"/>
    <w:rsid w:val="003F0602"/>
    <w:rsid w:val="003F0998"/>
    <w:rsid w:val="003F0C6D"/>
    <w:rsid w:val="003F1959"/>
    <w:rsid w:val="003F20C5"/>
    <w:rsid w:val="003F31FE"/>
    <w:rsid w:val="003F3669"/>
    <w:rsid w:val="003F398B"/>
    <w:rsid w:val="003F3BFB"/>
    <w:rsid w:val="003F3D74"/>
    <w:rsid w:val="003F4044"/>
    <w:rsid w:val="003F4356"/>
    <w:rsid w:val="003F5392"/>
    <w:rsid w:val="003F55E0"/>
    <w:rsid w:val="003F597A"/>
    <w:rsid w:val="003F60A1"/>
    <w:rsid w:val="003F7FE2"/>
    <w:rsid w:val="004005EC"/>
    <w:rsid w:val="00400E70"/>
    <w:rsid w:val="00400FCB"/>
    <w:rsid w:val="00401279"/>
    <w:rsid w:val="004013AD"/>
    <w:rsid w:val="0040140C"/>
    <w:rsid w:val="00401A0E"/>
    <w:rsid w:val="00401B69"/>
    <w:rsid w:val="00401D6E"/>
    <w:rsid w:val="00401EA9"/>
    <w:rsid w:val="0040242D"/>
    <w:rsid w:val="00402882"/>
    <w:rsid w:val="00402F61"/>
    <w:rsid w:val="00402F6A"/>
    <w:rsid w:val="004033A0"/>
    <w:rsid w:val="004036A3"/>
    <w:rsid w:val="00403D48"/>
    <w:rsid w:val="00403FB4"/>
    <w:rsid w:val="00404E46"/>
    <w:rsid w:val="00405300"/>
    <w:rsid w:val="0040571D"/>
    <w:rsid w:val="00406903"/>
    <w:rsid w:val="00406ADD"/>
    <w:rsid w:val="00410565"/>
    <w:rsid w:val="00410DC0"/>
    <w:rsid w:val="00410E30"/>
    <w:rsid w:val="004116E2"/>
    <w:rsid w:val="004124CE"/>
    <w:rsid w:val="00413B06"/>
    <w:rsid w:val="00414249"/>
    <w:rsid w:val="004157F6"/>
    <w:rsid w:val="00415E61"/>
    <w:rsid w:val="00417752"/>
    <w:rsid w:val="00420368"/>
    <w:rsid w:val="00420748"/>
    <w:rsid w:val="004208AF"/>
    <w:rsid w:val="00421B67"/>
    <w:rsid w:val="0042228B"/>
    <w:rsid w:val="004228A8"/>
    <w:rsid w:val="004231DB"/>
    <w:rsid w:val="00423519"/>
    <w:rsid w:val="00424D42"/>
    <w:rsid w:val="00426702"/>
    <w:rsid w:val="004269A0"/>
    <w:rsid w:val="00426D11"/>
    <w:rsid w:val="00430473"/>
    <w:rsid w:val="004310C0"/>
    <w:rsid w:val="0043124D"/>
    <w:rsid w:val="0043139B"/>
    <w:rsid w:val="00432B2D"/>
    <w:rsid w:val="00432D78"/>
    <w:rsid w:val="00433065"/>
    <w:rsid w:val="0043308F"/>
    <w:rsid w:val="00433380"/>
    <w:rsid w:val="00433D6E"/>
    <w:rsid w:val="00434F4F"/>
    <w:rsid w:val="00435183"/>
    <w:rsid w:val="00435817"/>
    <w:rsid w:val="00435995"/>
    <w:rsid w:val="004364FE"/>
    <w:rsid w:val="00436E73"/>
    <w:rsid w:val="004372BF"/>
    <w:rsid w:val="004373C9"/>
    <w:rsid w:val="004373CD"/>
    <w:rsid w:val="00440BEF"/>
    <w:rsid w:val="004413B9"/>
    <w:rsid w:val="00441712"/>
    <w:rsid w:val="00442A50"/>
    <w:rsid w:val="00443099"/>
    <w:rsid w:val="0044310C"/>
    <w:rsid w:val="00443AF5"/>
    <w:rsid w:val="004453B6"/>
    <w:rsid w:val="00445C2E"/>
    <w:rsid w:val="00445ECF"/>
    <w:rsid w:val="004469A8"/>
    <w:rsid w:val="00446DC1"/>
    <w:rsid w:val="004471FA"/>
    <w:rsid w:val="004472CC"/>
    <w:rsid w:val="00447C30"/>
    <w:rsid w:val="00447FFC"/>
    <w:rsid w:val="00450E2A"/>
    <w:rsid w:val="004529D6"/>
    <w:rsid w:val="00452D06"/>
    <w:rsid w:val="004534F4"/>
    <w:rsid w:val="004537D3"/>
    <w:rsid w:val="00453C38"/>
    <w:rsid w:val="004541EC"/>
    <w:rsid w:val="00455505"/>
    <w:rsid w:val="00456747"/>
    <w:rsid w:val="00456AAE"/>
    <w:rsid w:val="00456F9B"/>
    <w:rsid w:val="00457688"/>
    <w:rsid w:val="0046073E"/>
    <w:rsid w:val="004610B9"/>
    <w:rsid w:val="0046350F"/>
    <w:rsid w:val="004636F3"/>
    <w:rsid w:val="004638B3"/>
    <w:rsid w:val="00463A45"/>
    <w:rsid w:val="004640A0"/>
    <w:rsid w:val="00464AA4"/>
    <w:rsid w:val="00464FEF"/>
    <w:rsid w:val="00465851"/>
    <w:rsid w:val="00466BC6"/>
    <w:rsid w:val="00467E68"/>
    <w:rsid w:val="00470000"/>
    <w:rsid w:val="00472596"/>
    <w:rsid w:val="0047360E"/>
    <w:rsid w:val="0047373D"/>
    <w:rsid w:val="004740EE"/>
    <w:rsid w:val="00474376"/>
    <w:rsid w:val="00475009"/>
    <w:rsid w:val="00475203"/>
    <w:rsid w:val="0047534F"/>
    <w:rsid w:val="00477854"/>
    <w:rsid w:val="0048018C"/>
    <w:rsid w:val="004808C4"/>
    <w:rsid w:val="00480E4A"/>
    <w:rsid w:val="00481A44"/>
    <w:rsid w:val="00482371"/>
    <w:rsid w:val="00482DF8"/>
    <w:rsid w:val="00483ABB"/>
    <w:rsid w:val="0048430E"/>
    <w:rsid w:val="0048459A"/>
    <w:rsid w:val="00484CE1"/>
    <w:rsid w:val="0048567F"/>
    <w:rsid w:val="00485AF1"/>
    <w:rsid w:val="00486433"/>
    <w:rsid w:val="00486F55"/>
    <w:rsid w:val="004871DB"/>
    <w:rsid w:val="004906A7"/>
    <w:rsid w:val="00491AF5"/>
    <w:rsid w:val="00492ECA"/>
    <w:rsid w:val="004950A1"/>
    <w:rsid w:val="00495188"/>
    <w:rsid w:val="004966A0"/>
    <w:rsid w:val="004976DA"/>
    <w:rsid w:val="00497859"/>
    <w:rsid w:val="004A0EF7"/>
    <w:rsid w:val="004A1B6F"/>
    <w:rsid w:val="004A1F78"/>
    <w:rsid w:val="004A35F4"/>
    <w:rsid w:val="004A4BF4"/>
    <w:rsid w:val="004A577D"/>
    <w:rsid w:val="004A60EE"/>
    <w:rsid w:val="004A70CA"/>
    <w:rsid w:val="004A7ED8"/>
    <w:rsid w:val="004B08F5"/>
    <w:rsid w:val="004B0DEA"/>
    <w:rsid w:val="004B1107"/>
    <w:rsid w:val="004B1A62"/>
    <w:rsid w:val="004B2AAB"/>
    <w:rsid w:val="004B2B65"/>
    <w:rsid w:val="004B3083"/>
    <w:rsid w:val="004B36E3"/>
    <w:rsid w:val="004B3725"/>
    <w:rsid w:val="004B3AC3"/>
    <w:rsid w:val="004B3C83"/>
    <w:rsid w:val="004B3FC7"/>
    <w:rsid w:val="004B429E"/>
    <w:rsid w:val="004B49E1"/>
    <w:rsid w:val="004B4C85"/>
    <w:rsid w:val="004B5488"/>
    <w:rsid w:val="004B5618"/>
    <w:rsid w:val="004B583A"/>
    <w:rsid w:val="004B58D6"/>
    <w:rsid w:val="004B6F9E"/>
    <w:rsid w:val="004B7036"/>
    <w:rsid w:val="004B7504"/>
    <w:rsid w:val="004B7EE1"/>
    <w:rsid w:val="004C035A"/>
    <w:rsid w:val="004C10BB"/>
    <w:rsid w:val="004C11C3"/>
    <w:rsid w:val="004C1283"/>
    <w:rsid w:val="004C3A1F"/>
    <w:rsid w:val="004C3F04"/>
    <w:rsid w:val="004C4028"/>
    <w:rsid w:val="004C428F"/>
    <w:rsid w:val="004C4489"/>
    <w:rsid w:val="004C4594"/>
    <w:rsid w:val="004C4989"/>
    <w:rsid w:val="004C4D3A"/>
    <w:rsid w:val="004C4F10"/>
    <w:rsid w:val="004C5D7C"/>
    <w:rsid w:val="004D0CF7"/>
    <w:rsid w:val="004D1179"/>
    <w:rsid w:val="004D1C80"/>
    <w:rsid w:val="004D3AD1"/>
    <w:rsid w:val="004D50B4"/>
    <w:rsid w:val="004D5D3D"/>
    <w:rsid w:val="004D6BBB"/>
    <w:rsid w:val="004E07C6"/>
    <w:rsid w:val="004E0AD2"/>
    <w:rsid w:val="004E0F27"/>
    <w:rsid w:val="004E1056"/>
    <w:rsid w:val="004E1666"/>
    <w:rsid w:val="004E1B84"/>
    <w:rsid w:val="004E1CAE"/>
    <w:rsid w:val="004E281F"/>
    <w:rsid w:val="004E304C"/>
    <w:rsid w:val="004E3A67"/>
    <w:rsid w:val="004E4D37"/>
    <w:rsid w:val="004E5DFD"/>
    <w:rsid w:val="004E6E62"/>
    <w:rsid w:val="004F0BB7"/>
    <w:rsid w:val="004F17FA"/>
    <w:rsid w:val="004F1D4D"/>
    <w:rsid w:val="004F277D"/>
    <w:rsid w:val="004F2F1A"/>
    <w:rsid w:val="004F46D3"/>
    <w:rsid w:val="004F5352"/>
    <w:rsid w:val="004F60E2"/>
    <w:rsid w:val="004F700C"/>
    <w:rsid w:val="00502D4A"/>
    <w:rsid w:val="00503188"/>
    <w:rsid w:val="005038C4"/>
    <w:rsid w:val="00503958"/>
    <w:rsid w:val="005040D4"/>
    <w:rsid w:val="00504DFE"/>
    <w:rsid w:val="00505188"/>
    <w:rsid w:val="00506DD8"/>
    <w:rsid w:val="00506DFB"/>
    <w:rsid w:val="00506FBE"/>
    <w:rsid w:val="0051011A"/>
    <w:rsid w:val="005107AD"/>
    <w:rsid w:val="00510861"/>
    <w:rsid w:val="00510882"/>
    <w:rsid w:val="00510EE8"/>
    <w:rsid w:val="005110A0"/>
    <w:rsid w:val="00511C82"/>
    <w:rsid w:val="005138C8"/>
    <w:rsid w:val="00513E54"/>
    <w:rsid w:val="0051477B"/>
    <w:rsid w:val="00514E9B"/>
    <w:rsid w:val="0051507A"/>
    <w:rsid w:val="0051537A"/>
    <w:rsid w:val="00515403"/>
    <w:rsid w:val="00516DE7"/>
    <w:rsid w:val="00517A6C"/>
    <w:rsid w:val="00517DA7"/>
    <w:rsid w:val="00520DA5"/>
    <w:rsid w:val="005214F9"/>
    <w:rsid w:val="00521D07"/>
    <w:rsid w:val="00523B18"/>
    <w:rsid w:val="005242D4"/>
    <w:rsid w:val="00524572"/>
    <w:rsid w:val="00525748"/>
    <w:rsid w:val="00525E29"/>
    <w:rsid w:val="0052669B"/>
    <w:rsid w:val="005274C6"/>
    <w:rsid w:val="00527F8A"/>
    <w:rsid w:val="005302ED"/>
    <w:rsid w:val="00530B5E"/>
    <w:rsid w:val="00531852"/>
    <w:rsid w:val="00531A5C"/>
    <w:rsid w:val="00531A78"/>
    <w:rsid w:val="00531A9C"/>
    <w:rsid w:val="0053238C"/>
    <w:rsid w:val="00532B42"/>
    <w:rsid w:val="005331CC"/>
    <w:rsid w:val="00534399"/>
    <w:rsid w:val="00534558"/>
    <w:rsid w:val="00534681"/>
    <w:rsid w:val="0053491D"/>
    <w:rsid w:val="00534C50"/>
    <w:rsid w:val="00534C5B"/>
    <w:rsid w:val="005352EE"/>
    <w:rsid w:val="0053538C"/>
    <w:rsid w:val="005355A2"/>
    <w:rsid w:val="005355BA"/>
    <w:rsid w:val="0053677A"/>
    <w:rsid w:val="005374C2"/>
    <w:rsid w:val="005377E9"/>
    <w:rsid w:val="00540E48"/>
    <w:rsid w:val="005416EE"/>
    <w:rsid w:val="00541B42"/>
    <w:rsid w:val="00541D3E"/>
    <w:rsid w:val="005428DF"/>
    <w:rsid w:val="00543B83"/>
    <w:rsid w:val="00543DC9"/>
    <w:rsid w:val="00543E0A"/>
    <w:rsid w:val="005455DF"/>
    <w:rsid w:val="00545F75"/>
    <w:rsid w:val="00550D23"/>
    <w:rsid w:val="00552147"/>
    <w:rsid w:val="0055341C"/>
    <w:rsid w:val="0055372D"/>
    <w:rsid w:val="00554F7D"/>
    <w:rsid w:val="005552A4"/>
    <w:rsid w:val="0055663B"/>
    <w:rsid w:val="0055684C"/>
    <w:rsid w:val="00556A77"/>
    <w:rsid w:val="00557D5B"/>
    <w:rsid w:val="00560164"/>
    <w:rsid w:val="00560302"/>
    <w:rsid w:val="00560B4F"/>
    <w:rsid w:val="00561D37"/>
    <w:rsid w:val="00563B66"/>
    <w:rsid w:val="00563F44"/>
    <w:rsid w:val="005640A8"/>
    <w:rsid w:val="00564478"/>
    <w:rsid w:val="00565827"/>
    <w:rsid w:val="00567638"/>
    <w:rsid w:val="00567DA7"/>
    <w:rsid w:val="00570F48"/>
    <w:rsid w:val="00573FDE"/>
    <w:rsid w:val="0057454C"/>
    <w:rsid w:val="0057490A"/>
    <w:rsid w:val="00575C04"/>
    <w:rsid w:val="00576F0A"/>
    <w:rsid w:val="00580212"/>
    <w:rsid w:val="005804CF"/>
    <w:rsid w:val="0058066C"/>
    <w:rsid w:val="00580797"/>
    <w:rsid w:val="00581208"/>
    <w:rsid w:val="0058185F"/>
    <w:rsid w:val="00583343"/>
    <w:rsid w:val="00583C95"/>
    <w:rsid w:val="00583CB3"/>
    <w:rsid w:val="00585253"/>
    <w:rsid w:val="00586541"/>
    <w:rsid w:val="00586F37"/>
    <w:rsid w:val="005870CC"/>
    <w:rsid w:val="00590908"/>
    <w:rsid w:val="00591011"/>
    <w:rsid w:val="00592BF6"/>
    <w:rsid w:val="00592CFA"/>
    <w:rsid w:val="00593B87"/>
    <w:rsid w:val="00594087"/>
    <w:rsid w:val="00594EBE"/>
    <w:rsid w:val="0059500C"/>
    <w:rsid w:val="0059505B"/>
    <w:rsid w:val="00595162"/>
    <w:rsid w:val="00595BA6"/>
    <w:rsid w:val="00596BCA"/>
    <w:rsid w:val="005970E0"/>
    <w:rsid w:val="005A0442"/>
    <w:rsid w:val="005A06DF"/>
    <w:rsid w:val="005A199C"/>
    <w:rsid w:val="005A1E3B"/>
    <w:rsid w:val="005A2222"/>
    <w:rsid w:val="005A2F5C"/>
    <w:rsid w:val="005A5B59"/>
    <w:rsid w:val="005A66A6"/>
    <w:rsid w:val="005A6FB1"/>
    <w:rsid w:val="005A7527"/>
    <w:rsid w:val="005A7A78"/>
    <w:rsid w:val="005A7D54"/>
    <w:rsid w:val="005B114E"/>
    <w:rsid w:val="005B1EFF"/>
    <w:rsid w:val="005B2278"/>
    <w:rsid w:val="005B32F2"/>
    <w:rsid w:val="005B35FD"/>
    <w:rsid w:val="005B3CF4"/>
    <w:rsid w:val="005B460F"/>
    <w:rsid w:val="005B576E"/>
    <w:rsid w:val="005C0399"/>
    <w:rsid w:val="005C0811"/>
    <w:rsid w:val="005C0862"/>
    <w:rsid w:val="005C1A80"/>
    <w:rsid w:val="005C2701"/>
    <w:rsid w:val="005C277D"/>
    <w:rsid w:val="005C3CD9"/>
    <w:rsid w:val="005C50B2"/>
    <w:rsid w:val="005C545F"/>
    <w:rsid w:val="005C56BC"/>
    <w:rsid w:val="005C7EF1"/>
    <w:rsid w:val="005D04E4"/>
    <w:rsid w:val="005D2943"/>
    <w:rsid w:val="005D2962"/>
    <w:rsid w:val="005D3B47"/>
    <w:rsid w:val="005D54A1"/>
    <w:rsid w:val="005D5CE3"/>
    <w:rsid w:val="005D62E1"/>
    <w:rsid w:val="005D64A5"/>
    <w:rsid w:val="005D731F"/>
    <w:rsid w:val="005D77E1"/>
    <w:rsid w:val="005D7AD7"/>
    <w:rsid w:val="005E0E8B"/>
    <w:rsid w:val="005E134C"/>
    <w:rsid w:val="005E2EE6"/>
    <w:rsid w:val="005E4A26"/>
    <w:rsid w:val="005E4F57"/>
    <w:rsid w:val="005E5176"/>
    <w:rsid w:val="005E5B76"/>
    <w:rsid w:val="005E60DF"/>
    <w:rsid w:val="005E6129"/>
    <w:rsid w:val="005E6222"/>
    <w:rsid w:val="005F1AFC"/>
    <w:rsid w:val="005F21E0"/>
    <w:rsid w:val="005F2819"/>
    <w:rsid w:val="005F55D0"/>
    <w:rsid w:val="005F6D22"/>
    <w:rsid w:val="00601CBD"/>
    <w:rsid w:val="006024A3"/>
    <w:rsid w:val="0060360B"/>
    <w:rsid w:val="006041E2"/>
    <w:rsid w:val="006046EE"/>
    <w:rsid w:val="0060478F"/>
    <w:rsid w:val="00606153"/>
    <w:rsid w:val="006064D8"/>
    <w:rsid w:val="00606BCB"/>
    <w:rsid w:val="0060734E"/>
    <w:rsid w:val="00607823"/>
    <w:rsid w:val="00607AAD"/>
    <w:rsid w:val="0061154A"/>
    <w:rsid w:val="00612A5B"/>
    <w:rsid w:val="00613133"/>
    <w:rsid w:val="00613777"/>
    <w:rsid w:val="006144D0"/>
    <w:rsid w:val="0061473F"/>
    <w:rsid w:val="00614A2B"/>
    <w:rsid w:val="00615A0B"/>
    <w:rsid w:val="006161B8"/>
    <w:rsid w:val="00616986"/>
    <w:rsid w:val="006173C4"/>
    <w:rsid w:val="00617BF6"/>
    <w:rsid w:val="00621946"/>
    <w:rsid w:val="006224AD"/>
    <w:rsid w:val="00623386"/>
    <w:rsid w:val="00623A9B"/>
    <w:rsid w:val="0062454B"/>
    <w:rsid w:val="006247EA"/>
    <w:rsid w:val="00624C00"/>
    <w:rsid w:val="00625F8D"/>
    <w:rsid w:val="006260C1"/>
    <w:rsid w:val="00626662"/>
    <w:rsid w:val="00627572"/>
    <w:rsid w:val="00627823"/>
    <w:rsid w:val="00630178"/>
    <w:rsid w:val="00631414"/>
    <w:rsid w:val="006315A0"/>
    <w:rsid w:val="00631849"/>
    <w:rsid w:val="00632C05"/>
    <w:rsid w:val="00632C4F"/>
    <w:rsid w:val="0063334E"/>
    <w:rsid w:val="006334DB"/>
    <w:rsid w:val="00634F40"/>
    <w:rsid w:val="00636043"/>
    <w:rsid w:val="00637114"/>
    <w:rsid w:val="0063745E"/>
    <w:rsid w:val="00637571"/>
    <w:rsid w:val="006378EE"/>
    <w:rsid w:val="0063793C"/>
    <w:rsid w:val="00637B19"/>
    <w:rsid w:val="006400B6"/>
    <w:rsid w:val="00640DD0"/>
    <w:rsid w:val="0064152C"/>
    <w:rsid w:val="00641AA8"/>
    <w:rsid w:val="006420D2"/>
    <w:rsid w:val="00642202"/>
    <w:rsid w:val="0064303C"/>
    <w:rsid w:val="0064321F"/>
    <w:rsid w:val="00643E8C"/>
    <w:rsid w:val="00644878"/>
    <w:rsid w:val="00644C23"/>
    <w:rsid w:val="00644F5A"/>
    <w:rsid w:val="0064558F"/>
    <w:rsid w:val="00647621"/>
    <w:rsid w:val="00647A62"/>
    <w:rsid w:val="00647D43"/>
    <w:rsid w:val="00650FDB"/>
    <w:rsid w:val="00651791"/>
    <w:rsid w:val="00651E6D"/>
    <w:rsid w:val="006521FD"/>
    <w:rsid w:val="00652EA9"/>
    <w:rsid w:val="006537BA"/>
    <w:rsid w:val="006540E6"/>
    <w:rsid w:val="00654677"/>
    <w:rsid w:val="00654DAF"/>
    <w:rsid w:val="006554F8"/>
    <w:rsid w:val="00655565"/>
    <w:rsid w:val="00655A1C"/>
    <w:rsid w:val="00656A05"/>
    <w:rsid w:val="00656CC9"/>
    <w:rsid w:val="00657579"/>
    <w:rsid w:val="0066052D"/>
    <w:rsid w:val="00660983"/>
    <w:rsid w:val="0066159E"/>
    <w:rsid w:val="0066171A"/>
    <w:rsid w:val="006625F3"/>
    <w:rsid w:val="00662B09"/>
    <w:rsid w:val="00662B52"/>
    <w:rsid w:val="00662CA4"/>
    <w:rsid w:val="00663F34"/>
    <w:rsid w:val="00664204"/>
    <w:rsid w:val="006642B7"/>
    <w:rsid w:val="006650FF"/>
    <w:rsid w:val="00666F67"/>
    <w:rsid w:val="00670ED0"/>
    <w:rsid w:val="006719C8"/>
    <w:rsid w:val="006726CD"/>
    <w:rsid w:val="00675178"/>
    <w:rsid w:val="006752B0"/>
    <w:rsid w:val="006756AA"/>
    <w:rsid w:val="0067646E"/>
    <w:rsid w:val="006775C4"/>
    <w:rsid w:val="00677930"/>
    <w:rsid w:val="00681050"/>
    <w:rsid w:val="00682D70"/>
    <w:rsid w:val="006830E5"/>
    <w:rsid w:val="00684660"/>
    <w:rsid w:val="00684A9F"/>
    <w:rsid w:val="006873A1"/>
    <w:rsid w:val="00690072"/>
    <w:rsid w:val="006909B9"/>
    <w:rsid w:val="00690A82"/>
    <w:rsid w:val="00690A87"/>
    <w:rsid w:val="006912EF"/>
    <w:rsid w:val="00691D07"/>
    <w:rsid w:val="00691D19"/>
    <w:rsid w:val="00691DB6"/>
    <w:rsid w:val="006920EE"/>
    <w:rsid w:val="00692450"/>
    <w:rsid w:val="0069282B"/>
    <w:rsid w:val="00692EC3"/>
    <w:rsid w:val="00694547"/>
    <w:rsid w:val="0069525C"/>
    <w:rsid w:val="00695619"/>
    <w:rsid w:val="00695A53"/>
    <w:rsid w:val="00695BEF"/>
    <w:rsid w:val="00695F28"/>
    <w:rsid w:val="00696518"/>
    <w:rsid w:val="00696B29"/>
    <w:rsid w:val="00696EB3"/>
    <w:rsid w:val="00697271"/>
    <w:rsid w:val="00697327"/>
    <w:rsid w:val="006A0166"/>
    <w:rsid w:val="006A0463"/>
    <w:rsid w:val="006A13D9"/>
    <w:rsid w:val="006A4C16"/>
    <w:rsid w:val="006A6CBA"/>
    <w:rsid w:val="006A6E7E"/>
    <w:rsid w:val="006B0A60"/>
    <w:rsid w:val="006B1074"/>
    <w:rsid w:val="006B20D1"/>
    <w:rsid w:val="006B51AE"/>
    <w:rsid w:val="006B5973"/>
    <w:rsid w:val="006B6CCD"/>
    <w:rsid w:val="006B7340"/>
    <w:rsid w:val="006B7501"/>
    <w:rsid w:val="006B7CD3"/>
    <w:rsid w:val="006C1C63"/>
    <w:rsid w:val="006C2531"/>
    <w:rsid w:val="006C2B98"/>
    <w:rsid w:val="006C4D84"/>
    <w:rsid w:val="006C4E53"/>
    <w:rsid w:val="006C67F0"/>
    <w:rsid w:val="006D068B"/>
    <w:rsid w:val="006D0A99"/>
    <w:rsid w:val="006D0D70"/>
    <w:rsid w:val="006D1C12"/>
    <w:rsid w:val="006D1D01"/>
    <w:rsid w:val="006D27D4"/>
    <w:rsid w:val="006D32C7"/>
    <w:rsid w:val="006D3E9E"/>
    <w:rsid w:val="006D552B"/>
    <w:rsid w:val="006D5EB9"/>
    <w:rsid w:val="006D6283"/>
    <w:rsid w:val="006D6331"/>
    <w:rsid w:val="006D6837"/>
    <w:rsid w:val="006D6BB2"/>
    <w:rsid w:val="006D7B42"/>
    <w:rsid w:val="006D7F4C"/>
    <w:rsid w:val="006E034B"/>
    <w:rsid w:val="006E0970"/>
    <w:rsid w:val="006E0998"/>
    <w:rsid w:val="006E0C6A"/>
    <w:rsid w:val="006E174F"/>
    <w:rsid w:val="006E1CC0"/>
    <w:rsid w:val="006E2AA7"/>
    <w:rsid w:val="006E3A57"/>
    <w:rsid w:val="006E56E7"/>
    <w:rsid w:val="006E5DD8"/>
    <w:rsid w:val="006E5FCC"/>
    <w:rsid w:val="006E601B"/>
    <w:rsid w:val="006E6271"/>
    <w:rsid w:val="006E64EF"/>
    <w:rsid w:val="006F0D9F"/>
    <w:rsid w:val="006F1FDE"/>
    <w:rsid w:val="006F2DAF"/>
    <w:rsid w:val="006F3AEA"/>
    <w:rsid w:val="006F3B0F"/>
    <w:rsid w:val="006F4518"/>
    <w:rsid w:val="006F4568"/>
    <w:rsid w:val="006F557E"/>
    <w:rsid w:val="006F61D6"/>
    <w:rsid w:val="006F67F8"/>
    <w:rsid w:val="006F7021"/>
    <w:rsid w:val="006F751E"/>
    <w:rsid w:val="006F778A"/>
    <w:rsid w:val="00700C35"/>
    <w:rsid w:val="00701496"/>
    <w:rsid w:val="00702B5E"/>
    <w:rsid w:val="007034E5"/>
    <w:rsid w:val="00704A19"/>
    <w:rsid w:val="007063FC"/>
    <w:rsid w:val="007075A0"/>
    <w:rsid w:val="00707E51"/>
    <w:rsid w:val="00710617"/>
    <w:rsid w:val="00710797"/>
    <w:rsid w:val="0071115F"/>
    <w:rsid w:val="007114BE"/>
    <w:rsid w:val="00711E97"/>
    <w:rsid w:val="00713F4E"/>
    <w:rsid w:val="00714035"/>
    <w:rsid w:val="0071501C"/>
    <w:rsid w:val="007152EE"/>
    <w:rsid w:val="007201BF"/>
    <w:rsid w:val="00720420"/>
    <w:rsid w:val="00720984"/>
    <w:rsid w:val="00721155"/>
    <w:rsid w:val="007228D5"/>
    <w:rsid w:val="00722AE1"/>
    <w:rsid w:val="007233FB"/>
    <w:rsid w:val="0072434F"/>
    <w:rsid w:val="0072502D"/>
    <w:rsid w:val="007268ED"/>
    <w:rsid w:val="007271EF"/>
    <w:rsid w:val="007274B8"/>
    <w:rsid w:val="00730A1B"/>
    <w:rsid w:val="00733660"/>
    <w:rsid w:val="00733ACA"/>
    <w:rsid w:val="0073445F"/>
    <w:rsid w:val="00734CB0"/>
    <w:rsid w:val="007377D2"/>
    <w:rsid w:val="00740794"/>
    <w:rsid w:val="00741F50"/>
    <w:rsid w:val="00745139"/>
    <w:rsid w:val="00745251"/>
    <w:rsid w:val="007453B4"/>
    <w:rsid w:val="007460A1"/>
    <w:rsid w:val="007461A6"/>
    <w:rsid w:val="00746C1B"/>
    <w:rsid w:val="007471F0"/>
    <w:rsid w:val="00747EBB"/>
    <w:rsid w:val="00750D7B"/>
    <w:rsid w:val="007512DC"/>
    <w:rsid w:val="007514CA"/>
    <w:rsid w:val="00751838"/>
    <w:rsid w:val="007521DE"/>
    <w:rsid w:val="00753D68"/>
    <w:rsid w:val="0075456B"/>
    <w:rsid w:val="007546FE"/>
    <w:rsid w:val="007550E0"/>
    <w:rsid w:val="0075572D"/>
    <w:rsid w:val="007557D7"/>
    <w:rsid w:val="00756360"/>
    <w:rsid w:val="00756934"/>
    <w:rsid w:val="00757878"/>
    <w:rsid w:val="0075791C"/>
    <w:rsid w:val="00760679"/>
    <w:rsid w:val="00761E04"/>
    <w:rsid w:val="00762809"/>
    <w:rsid w:val="007636D9"/>
    <w:rsid w:val="00763977"/>
    <w:rsid w:val="00764271"/>
    <w:rsid w:val="00764E1D"/>
    <w:rsid w:val="00765B0B"/>
    <w:rsid w:val="00765E15"/>
    <w:rsid w:val="007660ED"/>
    <w:rsid w:val="00770FD2"/>
    <w:rsid w:val="0077137D"/>
    <w:rsid w:val="007722F1"/>
    <w:rsid w:val="00772FCC"/>
    <w:rsid w:val="00774C77"/>
    <w:rsid w:val="0077562D"/>
    <w:rsid w:val="00775F4C"/>
    <w:rsid w:val="007768B9"/>
    <w:rsid w:val="00776901"/>
    <w:rsid w:val="00776E6E"/>
    <w:rsid w:val="00777424"/>
    <w:rsid w:val="00780139"/>
    <w:rsid w:val="00780442"/>
    <w:rsid w:val="00780809"/>
    <w:rsid w:val="0078175E"/>
    <w:rsid w:val="007821B7"/>
    <w:rsid w:val="00782E6E"/>
    <w:rsid w:val="00783B52"/>
    <w:rsid w:val="00783E01"/>
    <w:rsid w:val="007849D7"/>
    <w:rsid w:val="00784DDD"/>
    <w:rsid w:val="00785F31"/>
    <w:rsid w:val="00786B42"/>
    <w:rsid w:val="00786D39"/>
    <w:rsid w:val="00787CB1"/>
    <w:rsid w:val="0079027F"/>
    <w:rsid w:val="00790EB2"/>
    <w:rsid w:val="007916AE"/>
    <w:rsid w:val="0079186F"/>
    <w:rsid w:val="0079276F"/>
    <w:rsid w:val="00794150"/>
    <w:rsid w:val="007941A4"/>
    <w:rsid w:val="00795A2F"/>
    <w:rsid w:val="00795D0C"/>
    <w:rsid w:val="00796141"/>
    <w:rsid w:val="00796439"/>
    <w:rsid w:val="00796921"/>
    <w:rsid w:val="00796A19"/>
    <w:rsid w:val="00797205"/>
    <w:rsid w:val="007972CD"/>
    <w:rsid w:val="00797729"/>
    <w:rsid w:val="007979C7"/>
    <w:rsid w:val="00797D9F"/>
    <w:rsid w:val="007A0CB9"/>
    <w:rsid w:val="007A12B1"/>
    <w:rsid w:val="007A1AE7"/>
    <w:rsid w:val="007A23A6"/>
    <w:rsid w:val="007A2B26"/>
    <w:rsid w:val="007A3734"/>
    <w:rsid w:val="007A3AFB"/>
    <w:rsid w:val="007A4289"/>
    <w:rsid w:val="007A4902"/>
    <w:rsid w:val="007A6C30"/>
    <w:rsid w:val="007A6D62"/>
    <w:rsid w:val="007A74CB"/>
    <w:rsid w:val="007A7D24"/>
    <w:rsid w:val="007B3BCB"/>
    <w:rsid w:val="007B3C7A"/>
    <w:rsid w:val="007B3D08"/>
    <w:rsid w:val="007B486B"/>
    <w:rsid w:val="007C0DF7"/>
    <w:rsid w:val="007C2042"/>
    <w:rsid w:val="007C238F"/>
    <w:rsid w:val="007C2464"/>
    <w:rsid w:val="007C3570"/>
    <w:rsid w:val="007C491A"/>
    <w:rsid w:val="007C4A18"/>
    <w:rsid w:val="007C60FF"/>
    <w:rsid w:val="007C6714"/>
    <w:rsid w:val="007C77E7"/>
    <w:rsid w:val="007C7D5D"/>
    <w:rsid w:val="007D039B"/>
    <w:rsid w:val="007D1F45"/>
    <w:rsid w:val="007D1F92"/>
    <w:rsid w:val="007D28BE"/>
    <w:rsid w:val="007D45AE"/>
    <w:rsid w:val="007D4A0F"/>
    <w:rsid w:val="007D4F33"/>
    <w:rsid w:val="007D63C9"/>
    <w:rsid w:val="007D641C"/>
    <w:rsid w:val="007E058A"/>
    <w:rsid w:val="007E1BB7"/>
    <w:rsid w:val="007E2496"/>
    <w:rsid w:val="007E3346"/>
    <w:rsid w:val="007E38AD"/>
    <w:rsid w:val="007E3947"/>
    <w:rsid w:val="007E3A3D"/>
    <w:rsid w:val="007E3EF9"/>
    <w:rsid w:val="007E4982"/>
    <w:rsid w:val="007E505A"/>
    <w:rsid w:val="007E564B"/>
    <w:rsid w:val="007E621B"/>
    <w:rsid w:val="007E635E"/>
    <w:rsid w:val="007E746A"/>
    <w:rsid w:val="007E7D2B"/>
    <w:rsid w:val="007F0BFC"/>
    <w:rsid w:val="007F0E0C"/>
    <w:rsid w:val="007F1C5C"/>
    <w:rsid w:val="007F2F24"/>
    <w:rsid w:val="007F3391"/>
    <w:rsid w:val="007F3832"/>
    <w:rsid w:val="007F4212"/>
    <w:rsid w:val="007F49C4"/>
    <w:rsid w:val="007F4AB7"/>
    <w:rsid w:val="007F5259"/>
    <w:rsid w:val="007F66E7"/>
    <w:rsid w:val="007F6F1D"/>
    <w:rsid w:val="007F74BE"/>
    <w:rsid w:val="007F7C39"/>
    <w:rsid w:val="0080015C"/>
    <w:rsid w:val="00800559"/>
    <w:rsid w:val="00800AAF"/>
    <w:rsid w:val="00800EF9"/>
    <w:rsid w:val="00801914"/>
    <w:rsid w:val="00802BBB"/>
    <w:rsid w:val="008036DE"/>
    <w:rsid w:val="00803F8F"/>
    <w:rsid w:val="00804959"/>
    <w:rsid w:val="008057E9"/>
    <w:rsid w:val="00805C43"/>
    <w:rsid w:val="00805CDF"/>
    <w:rsid w:val="008062FA"/>
    <w:rsid w:val="00807179"/>
    <w:rsid w:val="00807581"/>
    <w:rsid w:val="008102D4"/>
    <w:rsid w:val="0081175A"/>
    <w:rsid w:val="00811C0A"/>
    <w:rsid w:val="00813D12"/>
    <w:rsid w:val="00814546"/>
    <w:rsid w:val="0081473A"/>
    <w:rsid w:val="0081596C"/>
    <w:rsid w:val="0081665B"/>
    <w:rsid w:val="008166AB"/>
    <w:rsid w:val="0081685D"/>
    <w:rsid w:val="00817560"/>
    <w:rsid w:val="0082023D"/>
    <w:rsid w:val="008236B0"/>
    <w:rsid w:val="00823B2B"/>
    <w:rsid w:val="00824500"/>
    <w:rsid w:val="00825CF3"/>
    <w:rsid w:val="00826550"/>
    <w:rsid w:val="008265D3"/>
    <w:rsid w:val="00826BA9"/>
    <w:rsid w:val="008275BD"/>
    <w:rsid w:val="0082795E"/>
    <w:rsid w:val="00827EBA"/>
    <w:rsid w:val="00827FFC"/>
    <w:rsid w:val="0083031F"/>
    <w:rsid w:val="00830684"/>
    <w:rsid w:val="00830AB4"/>
    <w:rsid w:val="00831073"/>
    <w:rsid w:val="00831127"/>
    <w:rsid w:val="008317A3"/>
    <w:rsid w:val="00831A95"/>
    <w:rsid w:val="008330E6"/>
    <w:rsid w:val="008341C9"/>
    <w:rsid w:val="00834321"/>
    <w:rsid w:val="00835D15"/>
    <w:rsid w:val="00836748"/>
    <w:rsid w:val="00837701"/>
    <w:rsid w:val="00841F9E"/>
    <w:rsid w:val="008428F9"/>
    <w:rsid w:val="00842DD5"/>
    <w:rsid w:val="00844564"/>
    <w:rsid w:val="008446C4"/>
    <w:rsid w:val="00844A0B"/>
    <w:rsid w:val="00844DCC"/>
    <w:rsid w:val="00845AB3"/>
    <w:rsid w:val="00845E20"/>
    <w:rsid w:val="00846551"/>
    <w:rsid w:val="00846B38"/>
    <w:rsid w:val="0084702D"/>
    <w:rsid w:val="0084752F"/>
    <w:rsid w:val="008507E4"/>
    <w:rsid w:val="00850891"/>
    <w:rsid w:val="00850B57"/>
    <w:rsid w:val="00850C2C"/>
    <w:rsid w:val="00850E0F"/>
    <w:rsid w:val="00850F82"/>
    <w:rsid w:val="008520B7"/>
    <w:rsid w:val="00852B2B"/>
    <w:rsid w:val="008530F1"/>
    <w:rsid w:val="0085364E"/>
    <w:rsid w:val="00853AFE"/>
    <w:rsid w:val="0085480B"/>
    <w:rsid w:val="00854FB7"/>
    <w:rsid w:val="00856F66"/>
    <w:rsid w:val="008603F9"/>
    <w:rsid w:val="00863957"/>
    <w:rsid w:val="0086495C"/>
    <w:rsid w:val="00864D01"/>
    <w:rsid w:val="00865560"/>
    <w:rsid w:val="0086569F"/>
    <w:rsid w:val="008661A0"/>
    <w:rsid w:val="00866EF6"/>
    <w:rsid w:val="00867294"/>
    <w:rsid w:val="0087011A"/>
    <w:rsid w:val="00870161"/>
    <w:rsid w:val="008703A2"/>
    <w:rsid w:val="00870B51"/>
    <w:rsid w:val="00870F06"/>
    <w:rsid w:val="0087124B"/>
    <w:rsid w:val="0087159C"/>
    <w:rsid w:val="00871A0E"/>
    <w:rsid w:val="008723CA"/>
    <w:rsid w:val="00872D29"/>
    <w:rsid w:val="008735C9"/>
    <w:rsid w:val="0087407D"/>
    <w:rsid w:val="00874BC0"/>
    <w:rsid w:val="00876F66"/>
    <w:rsid w:val="00877CAE"/>
    <w:rsid w:val="008825A6"/>
    <w:rsid w:val="008834C9"/>
    <w:rsid w:val="00884310"/>
    <w:rsid w:val="00884B80"/>
    <w:rsid w:val="00885AD0"/>
    <w:rsid w:val="0088645D"/>
    <w:rsid w:val="00886C2C"/>
    <w:rsid w:val="00887364"/>
    <w:rsid w:val="0089003D"/>
    <w:rsid w:val="00890A5D"/>
    <w:rsid w:val="00890AA5"/>
    <w:rsid w:val="008910B8"/>
    <w:rsid w:val="00892DC2"/>
    <w:rsid w:val="0089316C"/>
    <w:rsid w:val="008935B7"/>
    <w:rsid w:val="00894C63"/>
    <w:rsid w:val="008961C8"/>
    <w:rsid w:val="00897F7E"/>
    <w:rsid w:val="008A19A1"/>
    <w:rsid w:val="008A1CD5"/>
    <w:rsid w:val="008A235B"/>
    <w:rsid w:val="008A335F"/>
    <w:rsid w:val="008A362F"/>
    <w:rsid w:val="008A4260"/>
    <w:rsid w:val="008A46DE"/>
    <w:rsid w:val="008A46E1"/>
    <w:rsid w:val="008A4F9D"/>
    <w:rsid w:val="008A5017"/>
    <w:rsid w:val="008A5E69"/>
    <w:rsid w:val="008A6525"/>
    <w:rsid w:val="008A676E"/>
    <w:rsid w:val="008B066F"/>
    <w:rsid w:val="008B06FE"/>
    <w:rsid w:val="008B07A1"/>
    <w:rsid w:val="008B0EBB"/>
    <w:rsid w:val="008B2D59"/>
    <w:rsid w:val="008B3494"/>
    <w:rsid w:val="008B4463"/>
    <w:rsid w:val="008B4648"/>
    <w:rsid w:val="008B480E"/>
    <w:rsid w:val="008B4FCD"/>
    <w:rsid w:val="008B558C"/>
    <w:rsid w:val="008B5C81"/>
    <w:rsid w:val="008B64FF"/>
    <w:rsid w:val="008B7329"/>
    <w:rsid w:val="008B7572"/>
    <w:rsid w:val="008C0620"/>
    <w:rsid w:val="008C0EAB"/>
    <w:rsid w:val="008C11D4"/>
    <w:rsid w:val="008C13DE"/>
    <w:rsid w:val="008C1CC3"/>
    <w:rsid w:val="008C2653"/>
    <w:rsid w:val="008C2754"/>
    <w:rsid w:val="008C45B6"/>
    <w:rsid w:val="008C4E56"/>
    <w:rsid w:val="008C5048"/>
    <w:rsid w:val="008C5965"/>
    <w:rsid w:val="008C6562"/>
    <w:rsid w:val="008C7343"/>
    <w:rsid w:val="008C7591"/>
    <w:rsid w:val="008C7FCD"/>
    <w:rsid w:val="008D0A8C"/>
    <w:rsid w:val="008D11D3"/>
    <w:rsid w:val="008D12ED"/>
    <w:rsid w:val="008D2333"/>
    <w:rsid w:val="008D3D86"/>
    <w:rsid w:val="008D5D0C"/>
    <w:rsid w:val="008D60DE"/>
    <w:rsid w:val="008D62E8"/>
    <w:rsid w:val="008D6571"/>
    <w:rsid w:val="008D6F95"/>
    <w:rsid w:val="008D777E"/>
    <w:rsid w:val="008E03CE"/>
    <w:rsid w:val="008E064A"/>
    <w:rsid w:val="008E1518"/>
    <w:rsid w:val="008E3BA1"/>
    <w:rsid w:val="008E3F81"/>
    <w:rsid w:val="008E404C"/>
    <w:rsid w:val="008E43F6"/>
    <w:rsid w:val="008E51AF"/>
    <w:rsid w:val="008E59B6"/>
    <w:rsid w:val="008F0C97"/>
    <w:rsid w:val="008F12CD"/>
    <w:rsid w:val="008F217B"/>
    <w:rsid w:val="008F231E"/>
    <w:rsid w:val="008F49B0"/>
    <w:rsid w:val="008F6E1C"/>
    <w:rsid w:val="008F7C09"/>
    <w:rsid w:val="008F7DAF"/>
    <w:rsid w:val="0090010A"/>
    <w:rsid w:val="00900195"/>
    <w:rsid w:val="00901A9A"/>
    <w:rsid w:val="00901F1D"/>
    <w:rsid w:val="00902A42"/>
    <w:rsid w:val="00902C07"/>
    <w:rsid w:val="00903705"/>
    <w:rsid w:val="00903746"/>
    <w:rsid w:val="0090461D"/>
    <w:rsid w:val="00904B65"/>
    <w:rsid w:val="00905052"/>
    <w:rsid w:val="009055F4"/>
    <w:rsid w:val="00905C29"/>
    <w:rsid w:val="00905FCE"/>
    <w:rsid w:val="0090670E"/>
    <w:rsid w:val="00910D8A"/>
    <w:rsid w:val="00912E70"/>
    <w:rsid w:val="00914F3E"/>
    <w:rsid w:val="009169C0"/>
    <w:rsid w:val="00916EF8"/>
    <w:rsid w:val="00917161"/>
    <w:rsid w:val="009172B8"/>
    <w:rsid w:val="00917CF0"/>
    <w:rsid w:val="009217CF"/>
    <w:rsid w:val="0092242A"/>
    <w:rsid w:val="00924570"/>
    <w:rsid w:val="009258BC"/>
    <w:rsid w:val="009264B3"/>
    <w:rsid w:val="0092674C"/>
    <w:rsid w:val="00930693"/>
    <w:rsid w:val="0093185E"/>
    <w:rsid w:val="009326B5"/>
    <w:rsid w:val="00932AF9"/>
    <w:rsid w:val="00932D98"/>
    <w:rsid w:val="00932F81"/>
    <w:rsid w:val="009330F7"/>
    <w:rsid w:val="009331F8"/>
    <w:rsid w:val="00933F2A"/>
    <w:rsid w:val="00934071"/>
    <w:rsid w:val="00934858"/>
    <w:rsid w:val="0093591A"/>
    <w:rsid w:val="00935B97"/>
    <w:rsid w:val="0093612A"/>
    <w:rsid w:val="00936621"/>
    <w:rsid w:val="009411D3"/>
    <w:rsid w:val="0094128C"/>
    <w:rsid w:val="0094186E"/>
    <w:rsid w:val="00941A10"/>
    <w:rsid w:val="00941CF4"/>
    <w:rsid w:val="00941D28"/>
    <w:rsid w:val="00942000"/>
    <w:rsid w:val="0094216F"/>
    <w:rsid w:val="009423B4"/>
    <w:rsid w:val="0094342D"/>
    <w:rsid w:val="009442BC"/>
    <w:rsid w:val="00944BE4"/>
    <w:rsid w:val="009457C0"/>
    <w:rsid w:val="00950406"/>
    <w:rsid w:val="009508DC"/>
    <w:rsid w:val="00950971"/>
    <w:rsid w:val="00951288"/>
    <w:rsid w:val="00953DD0"/>
    <w:rsid w:val="0095655D"/>
    <w:rsid w:val="0095655E"/>
    <w:rsid w:val="00957E49"/>
    <w:rsid w:val="009609FA"/>
    <w:rsid w:val="00960C25"/>
    <w:rsid w:val="00961721"/>
    <w:rsid w:val="00962150"/>
    <w:rsid w:val="0096332C"/>
    <w:rsid w:val="00963528"/>
    <w:rsid w:val="00963690"/>
    <w:rsid w:val="00964A80"/>
    <w:rsid w:val="00965156"/>
    <w:rsid w:val="00965B44"/>
    <w:rsid w:val="00966C2A"/>
    <w:rsid w:val="009709F0"/>
    <w:rsid w:val="00970EC0"/>
    <w:rsid w:val="009718A6"/>
    <w:rsid w:val="00971D32"/>
    <w:rsid w:val="00973B6D"/>
    <w:rsid w:val="009741C7"/>
    <w:rsid w:val="0097431A"/>
    <w:rsid w:val="00974F8E"/>
    <w:rsid w:val="009757DE"/>
    <w:rsid w:val="009765A3"/>
    <w:rsid w:val="0098258F"/>
    <w:rsid w:val="0098263B"/>
    <w:rsid w:val="00983B6F"/>
    <w:rsid w:val="00984E22"/>
    <w:rsid w:val="00985D81"/>
    <w:rsid w:val="009861F8"/>
    <w:rsid w:val="00986536"/>
    <w:rsid w:val="00986905"/>
    <w:rsid w:val="00986D4B"/>
    <w:rsid w:val="00987174"/>
    <w:rsid w:val="009878CA"/>
    <w:rsid w:val="00987BF0"/>
    <w:rsid w:val="00987F69"/>
    <w:rsid w:val="00990FAC"/>
    <w:rsid w:val="0099115A"/>
    <w:rsid w:val="00992794"/>
    <w:rsid w:val="00992D93"/>
    <w:rsid w:val="00994BF4"/>
    <w:rsid w:val="0099583A"/>
    <w:rsid w:val="00995AE1"/>
    <w:rsid w:val="00996107"/>
    <w:rsid w:val="009967F4"/>
    <w:rsid w:val="009968DE"/>
    <w:rsid w:val="00996AF9"/>
    <w:rsid w:val="00997611"/>
    <w:rsid w:val="009976D7"/>
    <w:rsid w:val="00997A98"/>
    <w:rsid w:val="00997FC9"/>
    <w:rsid w:val="009A02C1"/>
    <w:rsid w:val="009A1577"/>
    <w:rsid w:val="009A179D"/>
    <w:rsid w:val="009A1894"/>
    <w:rsid w:val="009A1A26"/>
    <w:rsid w:val="009A22AA"/>
    <w:rsid w:val="009A2450"/>
    <w:rsid w:val="009A30EF"/>
    <w:rsid w:val="009A4151"/>
    <w:rsid w:val="009A4706"/>
    <w:rsid w:val="009A4FBD"/>
    <w:rsid w:val="009A54AE"/>
    <w:rsid w:val="009A54B5"/>
    <w:rsid w:val="009A626F"/>
    <w:rsid w:val="009A6B62"/>
    <w:rsid w:val="009A75AA"/>
    <w:rsid w:val="009A7A6C"/>
    <w:rsid w:val="009B05D5"/>
    <w:rsid w:val="009B0F54"/>
    <w:rsid w:val="009B0F88"/>
    <w:rsid w:val="009B181C"/>
    <w:rsid w:val="009B2804"/>
    <w:rsid w:val="009B56DE"/>
    <w:rsid w:val="009B579A"/>
    <w:rsid w:val="009B6E55"/>
    <w:rsid w:val="009B74E9"/>
    <w:rsid w:val="009B79FF"/>
    <w:rsid w:val="009B7D2A"/>
    <w:rsid w:val="009C08B5"/>
    <w:rsid w:val="009C12E1"/>
    <w:rsid w:val="009C183B"/>
    <w:rsid w:val="009C1B54"/>
    <w:rsid w:val="009C38C3"/>
    <w:rsid w:val="009C3A0A"/>
    <w:rsid w:val="009C3ED3"/>
    <w:rsid w:val="009C4F8B"/>
    <w:rsid w:val="009C54FF"/>
    <w:rsid w:val="009C5797"/>
    <w:rsid w:val="009C5FB7"/>
    <w:rsid w:val="009C6272"/>
    <w:rsid w:val="009C67B3"/>
    <w:rsid w:val="009C7F1A"/>
    <w:rsid w:val="009D0837"/>
    <w:rsid w:val="009D1541"/>
    <w:rsid w:val="009D2413"/>
    <w:rsid w:val="009D3410"/>
    <w:rsid w:val="009D38F3"/>
    <w:rsid w:val="009D437D"/>
    <w:rsid w:val="009D44BA"/>
    <w:rsid w:val="009D4DC9"/>
    <w:rsid w:val="009D5C49"/>
    <w:rsid w:val="009D64A5"/>
    <w:rsid w:val="009D6559"/>
    <w:rsid w:val="009E026B"/>
    <w:rsid w:val="009E02D6"/>
    <w:rsid w:val="009E099E"/>
    <w:rsid w:val="009E09EA"/>
    <w:rsid w:val="009E1B2E"/>
    <w:rsid w:val="009E297F"/>
    <w:rsid w:val="009E2CF3"/>
    <w:rsid w:val="009E3079"/>
    <w:rsid w:val="009E5313"/>
    <w:rsid w:val="009E5904"/>
    <w:rsid w:val="009E6250"/>
    <w:rsid w:val="009E723E"/>
    <w:rsid w:val="009E7D02"/>
    <w:rsid w:val="009E7ED1"/>
    <w:rsid w:val="009F1055"/>
    <w:rsid w:val="009F28E6"/>
    <w:rsid w:val="009F2D04"/>
    <w:rsid w:val="009F399F"/>
    <w:rsid w:val="009F44D4"/>
    <w:rsid w:val="009F4B7A"/>
    <w:rsid w:val="009F4BFD"/>
    <w:rsid w:val="009F5080"/>
    <w:rsid w:val="009F5468"/>
    <w:rsid w:val="009F5BB4"/>
    <w:rsid w:val="009F6619"/>
    <w:rsid w:val="009F6974"/>
    <w:rsid w:val="009F70A9"/>
    <w:rsid w:val="009F72FD"/>
    <w:rsid w:val="009F7501"/>
    <w:rsid w:val="009F76F8"/>
    <w:rsid w:val="009F7FB0"/>
    <w:rsid w:val="00A00226"/>
    <w:rsid w:val="00A01100"/>
    <w:rsid w:val="00A01606"/>
    <w:rsid w:val="00A020FC"/>
    <w:rsid w:val="00A03542"/>
    <w:rsid w:val="00A03C80"/>
    <w:rsid w:val="00A03EA4"/>
    <w:rsid w:val="00A047DA"/>
    <w:rsid w:val="00A048AA"/>
    <w:rsid w:val="00A057BB"/>
    <w:rsid w:val="00A07303"/>
    <w:rsid w:val="00A1024A"/>
    <w:rsid w:val="00A1024E"/>
    <w:rsid w:val="00A10E51"/>
    <w:rsid w:val="00A1191F"/>
    <w:rsid w:val="00A11DD9"/>
    <w:rsid w:val="00A12B94"/>
    <w:rsid w:val="00A1317F"/>
    <w:rsid w:val="00A1330B"/>
    <w:rsid w:val="00A13912"/>
    <w:rsid w:val="00A13C19"/>
    <w:rsid w:val="00A1458D"/>
    <w:rsid w:val="00A14E17"/>
    <w:rsid w:val="00A15BA7"/>
    <w:rsid w:val="00A16A22"/>
    <w:rsid w:val="00A17C4B"/>
    <w:rsid w:val="00A20A7F"/>
    <w:rsid w:val="00A219BE"/>
    <w:rsid w:val="00A21CD8"/>
    <w:rsid w:val="00A21DD8"/>
    <w:rsid w:val="00A21DDA"/>
    <w:rsid w:val="00A2203F"/>
    <w:rsid w:val="00A22AB8"/>
    <w:rsid w:val="00A239E5"/>
    <w:rsid w:val="00A24493"/>
    <w:rsid w:val="00A260A5"/>
    <w:rsid w:val="00A27428"/>
    <w:rsid w:val="00A2756B"/>
    <w:rsid w:val="00A2772E"/>
    <w:rsid w:val="00A30AC1"/>
    <w:rsid w:val="00A30AC9"/>
    <w:rsid w:val="00A32253"/>
    <w:rsid w:val="00A328CC"/>
    <w:rsid w:val="00A33A8A"/>
    <w:rsid w:val="00A3405E"/>
    <w:rsid w:val="00A344CF"/>
    <w:rsid w:val="00A36123"/>
    <w:rsid w:val="00A36CBA"/>
    <w:rsid w:val="00A378C9"/>
    <w:rsid w:val="00A37C1D"/>
    <w:rsid w:val="00A402F8"/>
    <w:rsid w:val="00A404FF"/>
    <w:rsid w:val="00A41F04"/>
    <w:rsid w:val="00A42029"/>
    <w:rsid w:val="00A4452F"/>
    <w:rsid w:val="00A47C21"/>
    <w:rsid w:val="00A47E80"/>
    <w:rsid w:val="00A50A65"/>
    <w:rsid w:val="00A50C3E"/>
    <w:rsid w:val="00A50F23"/>
    <w:rsid w:val="00A5377A"/>
    <w:rsid w:val="00A543B8"/>
    <w:rsid w:val="00A54802"/>
    <w:rsid w:val="00A55A05"/>
    <w:rsid w:val="00A60255"/>
    <w:rsid w:val="00A604B3"/>
    <w:rsid w:val="00A625C8"/>
    <w:rsid w:val="00A65752"/>
    <w:rsid w:val="00A65D8C"/>
    <w:rsid w:val="00A66D56"/>
    <w:rsid w:val="00A67133"/>
    <w:rsid w:val="00A67DEF"/>
    <w:rsid w:val="00A71277"/>
    <w:rsid w:val="00A714E3"/>
    <w:rsid w:val="00A72DB4"/>
    <w:rsid w:val="00A732EA"/>
    <w:rsid w:val="00A7348F"/>
    <w:rsid w:val="00A737B9"/>
    <w:rsid w:val="00A738F0"/>
    <w:rsid w:val="00A75142"/>
    <w:rsid w:val="00A75802"/>
    <w:rsid w:val="00A75A10"/>
    <w:rsid w:val="00A75E39"/>
    <w:rsid w:val="00A76D1E"/>
    <w:rsid w:val="00A80611"/>
    <w:rsid w:val="00A81F7E"/>
    <w:rsid w:val="00A81FA0"/>
    <w:rsid w:val="00A8327E"/>
    <w:rsid w:val="00A8445A"/>
    <w:rsid w:val="00A8531B"/>
    <w:rsid w:val="00A8539C"/>
    <w:rsid w:val="00A86874"/>
    <w:rsid w:val="00A86EB4"/>
    <w:rsid w:val="00A8707A"/>
    <w:rsid w:val="00A8716C"/>
    <w:rsid w:val="00A873AF"/>
    <w:rsid w:val="00A87A5A"/>
    <w:rsid w:val="00A87CFC"/>
    <w:rsid w:val="00A9017D"/>
    <w:rsid w:val="00A91184"/>
    <w:rsid w:val="00A912C1"/>
    <w:rsid w:val="00A920B1"/>
    <w:rsid w:val="00A937C8"/>
    <w:rsid w:val="00A93959"/>
    <w:rsid w:val="00A94473"/>
    <w:rsid w:val="00A94B68"/>
    <w:rsid w:val="00A955C7"/>
    <w:rsid w:val="00A95EB5"/>
    <w:rsid w:val="00A964F5"/>
    <w:rsid w:val="00A96C53"/>
    <w:rsid w:val="00AA0DAD"/>
    <w:rsid w:val="00AA139A"/>
    <w:rsid w:val="00AA1F84"/>
    <w:rsid w:val="00AA206C"/>
    <w:rsid w:val="00AA2593"/>
    <w:rsid w:val="00AA4198"/>
    <w:rsid w:val="00AA42BC"/>
    <w:rsid w:val="00AA5017"/>
    <w:rsid w:val="00AA5F67"/>
    <w:rsid w:val="00AB0CE6"/>
    <w:rsid w:val="00AB106E"/>
    <w:rsid w:val="00AB133B"/>
    <w:rsid w:val="00AB18E1"/>
    <w:rsid w:val="00AB3203"/>
    <w:rsid w:val="00AB3B2C"/>
    <w:rsid w:val="00AB4001"/>
    <w:rsid w:val="00AB4253"/>
    <w:rsid w:val="00AB4371"/>
    <w:rsid w:val="00AB4FB1"/>
    <w:rsid w:val="00AB5CF2"/>
    <w:rsid w:val="00AB7940"/>
    <w:rsid w:val="00AC128A"/>
    <w:rsid w:val="00AC1A03"/>
    <w:rsid w:val="00AC1FC1"/>
    <w:rsid w:val="00AC3378"/>
    <w:rsid w:val="00AC40B6"/>
    <w:rsid w:val="00AC43B3"/>
    <w:rsid w:val="00AC443B"/>
    <w:rsid w:val="00AC4808"/>
    <w:rsid w:val="00AC707D"/>
    <w:rsid w:val="00AC7B19"/>
    <w:rsid w:val="00AD04F9"/>
    <w:rsid w:val="00AD082A"/>
    <w:rsid w:val="00AD1069"/>
    <w:rsid w:val="00AD31E9"/>
    <w:rsid w:val="00AD383D"/>
    <w:rsid w:val="00AD3A60"/>
    <w:rsid w:val="00AD3D4C"/>
    <w:rsid w:val="00AD3DB2"/>
    <w:rsid w:val="00AD46B0"/>
    <w:rsid w:val="00AD4BDC"/>
    <w:rsid w:val="00AD4E2D"/>
    <w:rsid w:val="00AD5C9D"/>
    <w:rsid w:val="00AD7852"/>
    <w:rsid w:val="00AD7D24"/>
    <w:rsid w:val="00AE0330"/>
    <w:rsid w:val="00AE1449"/>
    <w:rsid w:val="00AE1889"/>
    <w:rsid w:val="00AE1F81"/>
    <w:rsid w:val="00AE390A"/>
    <w:rsid w:val="00AE3DC8"/>
    <w:rsid w:val="00AE4168"/>
    <w:rsid w:val="00AE4D59"/>
    <w:rsid w:val="00AE5154"/>
    <w:rsid w:val="00AE56C8"/>
    <w:rsid w:val="00AE5749"/>
    <w:rsid w:val="00AE6384"/>
    <w:rsid w:val="00AE6E26"/>
    <w:rsid w:val="00AE7252"/>
    <w:rsid w:val="00AE79CE"/>
    <w:rsid w:val="00AE7E5D"/>
    <w:rsid w:val="00AF0ACA"/>
    <w:rsid w:val="00AF1196"/>
    <w:rsid w:val="00AF2808"/>
    <w:rsid w:val="00AF377B"/>
    <w:rsid w:val="00AF4D9B"/>
    <w:rsid w:val="00AF51F0"/>
    <w:rsid w:val="00AF5D53"/>
    <w:rsid w:val="00B0287C"/>
    <w:rsid w:val="00B03651"/>
    <w:rsid w:val="00B03EF0"/>
    <w:rsid w:val="00B048BA"/>
    <w:rsid w:val="00B05CAE"/>
    <w:rsid w:val="00B06E12"/>
    <w:rsid w:val="00B07399"/>
    <w:rsid w:val="00B10A97"/>
    <w:rsid w:val="00B12675"/>
    <w:rsid w:val="00B13EC7"/>
    <w:rsid w:val="00B14F0D"/>
    <w:rsid w:val="00B1553C"/>
    <w:rsid w:val="00B15CFC"/>
    <w:rsid w:val="00B16240"/>
    <w:rsid w:val="00B17124"/>
    <w:rsid w:val="00B17273"/>
    <w:rsid w:val="00B17629"/>
    <w:rsid w:val="00B178E2"/>
    <w:rsid w:val="00B227AA"/>
    <w:rsid w:val="00B23A52"/>
    <w:rsid w:val="00B23EA4"/>
    <w:rsid w:val="00B240E5"/>
    <w:rsid w:val="00B24BB1"/>
    <w:rsid w:val="00B250A7"/>
    <w:rsid w:val="00B2596E"/>
    <w:rsid w:val="00B25E2D"/>
    <w:rsid w:val="00B26303"/>
    <w:rsid w:val="00B265C8"/>
    <w:rsid w:val="00B265F5"/>
    <w:rsid w:val="00B27000"/>
    <w:rsid w:val="00B27201"/>
    <w:rsid w:val="00B27E1B"/>
    <w:rsid w:val="00B30EB1"/>
    <w:rsid w:val="00B30F49"/>
    <w:rsid w:val="00B32763"/>
    <w:rsid w:val="00B33876"/>
    <w:rsid w:val="00B33A23"/>
    <w:rsid w:val="00B3448B"/>
    <w:rsid w:val="00B34A34"/>
    <w:rsid w:val="00B34AB1"/>
    <w:rsid w:val="00B35B22"/>
    <w:rsid w:val="00B3642C"/>
    <w:rsid w:val="00B367A1"/>
    <w:rsid w:val="00B36A8D"/>
    <w:rsid w:val="00B36EB8"/>
    <w:rsid w:val="00B40E91"/>
    <w:rsid w:val="00B41180"/>
    <w:rsid w:val="00B41370"/>
    <w:rsid w:val="00B41989"/>
    <w:rsid w:val="00B437F0"/>
    <w:rsid w:val="00B46167"/>
    <w:rsid w:val="00B46F89"/>
    <w:rsid w:val="00B47019"/>
    <w:rsid w:val="00B50599"/>
    <w:rsid w:val="00B52246"/>
    <w:rsid w:val="00B539C9"/>
    <w:rsid w:val="00B5417E"/>
    <w:rsid w:val="00B55344"/>
    <w:rsid w:val="00B5731D"/>
    <w:rsid w:val="00B608EF"/>
    <w:rsid w:val="00B61C37"/>
    <w:rsid w:val="00B62411"/>
    <w:rsid w:val="00B62EE5"/>
    <w:rsid w:val="00B6348A"/>
    <w:rsid w:val="00B63BA7"/>
    <w:rsid w:val="00B64CAE"/>
    <w:rsid w:val="00B6578C"/>
    <w:rsid w:val="00B65B0B"/>
    <w:rsid w:val="00B66FA2"/>
    <w:rsid w:val="00B70861"/>
    <w:rsid w:val="00B72FA5"/>
    <w:rsid w:val="00B73747"/>
    <w:rsid w:val="00B73DAC"/>
    <w:rsid w:val="00B73E31"/>
    <w:rsid w:val="00B75416"/>
    <w:rsid w:val="00B75940"/>
    <w:rsid w:val="00B75E6F"/>
    <w:rsid w:val="00B762C9"/>
    <w:rsid w:val="00B7689F"/>
    <w:rsid w:val="00B769C4"/>
    <w:rsid w:val="00B77964"/>
    <w:rsid w:val="00B80213"/>
    <w:rsid w:val="00B80D46"/>
    <w:rsid w:val="00B82E1E"/>
    <w:rsid w:val="00B844BF"/>
    <w:rsid w:val="00B84760"/>
    <w:rsid w:val="00B84BBF"/>
    <w:rsid w:val="00B84C11"/>
    <w:rsid w:val="00B85A61"/>
    <w:rsid w:val="00B85DF9"/>
    <w:rsid w:val="00B85F95"/>
    <w:rsid w:val="00B8618F"/>
    <w:rsid w:val="00B8627A"/>
    <w:rsid w:val="00B863D7"/>
    <w:rsid w:val="00B87327"/>
    <w:rsid w:val="00B907C4"/>
    <w:rsid w:val="00B919FF"/>
    <w:rsid w:val="00B93D43"/>
    <w:rsid w:val="00B94DC5"/>
    <w:rsid w:val="00B9537F"/>
    <w:rsid w:val="00B954AF"/>
    <w:rsid w:val="00B95DED"/>
    <w:rsid w:val="00B95E6E"/>
    <w:rsid w:val="00B96263"/>
    <w:rsid w:val="00B9645E"/>
    <w:rsid w:val="00B966F3"/>
    <w:rsid w:val="00BA0959"/>
    <w:rsid w:val="00BA1054"/>
    <w:rsid w:val="00BA1067"/>
    <w:rsid w:val="00BA13CD"/>
    <w:rsid w:val="00BA1801"/>
    <w:rsid w:val="00BA1B78"/>
    <w:rsid w:val="00BA1D84"/>
    <w:rsid w:val="00BA1EFA"/>
    <w:rsid w:val="00BA1F8B"/>
    <w:rsid w:val="00BA288F"/>
    <w:rsid w:val="00BA3D26"/>
    <w:rsid w:val="00BA4181"/>
    <w:rsid w:val="00BA5937"/>
    <w:rsid w:val="00BA5977"/>
    <w:rsid w:val="00BA61A8"/>
    <w:rsid w:val="00BA692E"/>
    <w:rsid w:val="00BA6C83"/>
    <w:rsid w:val="00BA6F36"/>
    <w:rsid w:val="00BA78CC"/>
    <w:rsid w:val="00BA7FD5"/>
    <w:rsid w:val="00BA7FED"/>
    <w:rsid w:val="00BB051A"/>
    <w:rsid w:val="00BB057A"/>
    <w:rsid w:val="00BB07DF"/>
    <w:rsid w:val="00BB1690"/>
    <w:rsid w:val="00BB22E7"/>
    <w:rsid w:val="00BB4004"/>
    <w:rsid w:val="00BB4A20"/>
    <w:rsid w:val="00BB4AF3"/>
    <w:rsid w:val="00BB4B96"/>
    <w:rsid w:val="00BB4ED8"/>
    <w:rsid w:val="00BB4FB9"/>
    <w:rsid w:val="00BB582C"/>
    <w:rsid w:val="00BB58DE"/>
    <w:rsid w:val="00BB5D04"/>
    <w:rsid w:val="00BB6736"/>
    <w:rsid w:val="00BB6C65"/>
    <w:rsid w:val="00BB789C"/>
    <w:rsid w:val="00BB79B4"/>
    <w:rsid w:val="00BC001B"/>
    <w:rsid w:val="00BC0492"/>
    <w:rsid w:val="00BC2BE8"/>
    <w:rsid w:val="00BC303E"/>
    <w:rsid w:val="00BC31A8"/>
    <w:rsid w:val="00BC3226"/>
    <w:rsid w:val="00BC3666"/>
    <w:rsid w:val="00BC3B48"/>
    <w:rsid w:val="00BC3B6A"/>
    <w:rsid w:val="00BC49FB"/>
    <w:rsid w:val="00BC56ED"/>
    <w:rsid w:val="00BC5BEC"/>
    <w:rsid w:val="00BC5D14"/>
    <w:rsid w:val="00BC63B8"/>
    <w:rsid w:val="00BC7611"/>
    <w:rsid w:val="00BD2916"/>
    <w:rsid w:val="00BD2B45"/>
    <w:rsid w:val="00BD3FA8"/>
    <w:rsid w:val="00BD59F3"/>
    <w:rsid w:val="00BD69E7"/>
    <w:rsid w:val="00BD7A31"/>
    <w:rsid w:val="00BD7C9B"/>
    <w:rsid w:val="00BE095D"/>
    <w:rsid w:val="00BE0A57"/>
    <w:rsid w:val="00BE0DE2"/>
    <w:rsid w:val="00BE1D5F"/>
    <w:rsid w:val="00BE1F00"/>
    <w:rsid w:val="00BE3164"/>
    <w:rsid w:val="00BE3555"/>
    <w:rsid w:val="00BE357B"/>
    <w:rsid w:val="00BE3E91"/>
    <w:rsid w:val="00BE4908"/>
    <w:rsid w:val="00BE4CAD"/>
    <w:rsid w:val="00BE6831"/>
    <w:rsid w:val="00BE6A11"/>
    <w:rsid w:val="00BE77EC"/>
    <w:rsid w:val="00BF0AD9"/>
    <w:rsid w:val="00BF127B"/>
    <w:rsid w:val="00BF2854"/>
    <w:rsid w:val="00BF2927"/>
    <w:rsid w:val="00BF2E35"/>
    <w:rsid w:val="00BF391A"/>
    <w:rsid w:val="00BF3A52"/>
    <w:rsid w:val="00BF3D32"/>
    <w:rsid w:val="00BF3F97"/>
    <w:rsid w:val="00BF4F6B"/>
    <w:rsid w:val="00BF5C1B"/>
    <w:rsid w:val="00BF5D52"/>
    <w:rsid w:val="00BF5E9B"/>
    <w:rsid w:val="00BF75EE"/>
    <w:rsid w:val="00BF781A"/>
    <w:rsid w:val="00BF7890"/>
    <w:rsid w:val="00C00A6E"/>
    <w:rsid w:val="00C00D07"/>
    <w:rsid w:val="00C01582"/>
    <w:rsid w:val="00C017EB"/>
    <w:rsid w:val="00C01B8B"/>
    <w:rsid w:val="00C02036"/>
    <w:rsid w:val="00C02489"/>
    <w:rsid w:val="00C026E5"/>
    <w:rsid w:val="00C030F2"/>
    <w:rsid w:val="00C04087"/>
    <w:rsid w:val="00C042FC"/>
    <w:rsid w:val="00C0441D"/>
    <w:rsid w:val="00C04AA2"/>
    <w:rsid w:val="00C05E19"/>
    <w:rsid w:val="00C0682A"/>
    <w:rsid w:val="00C06FF8"/>
    <w:rsid w:val="00C07375"/>
    <w:rsid w:val="00C079FC"/>
    <w:rsid w:val="00C07C6E"/>
    <w:rsid w:val="00C1074E"/>
    <w:rsid w:val="00C10B04"/>
    <w:rsid w:val="00C1522A"/>
    <w:rsid w:val="00C207F7"/>
    <w:rsid w:val="00C2135B"/>
    <w:rsid w:val="00C216DC"/>
    <w:rsid w:val="00C220BF"/>
    <w:rsid w:val="00C226A6"/>
    <w:rsid w:val="00C236DF"/>
    <w:rsid w:val="00C24103"/>
    <w:rsid w:val="00C2569C"/>
    <w:rsid w:val="00C25C1F"/>
    <w:rsid w:val="00C26416"/>
    <w:rsid w:val="00C26E9C"/>
    <w:rsid w:val="00C27F2E"/>
    <w:rsid w:val="00C30DE5"/>
    <w:rsid w:val="00C30EBF"/>
    <w:rsid w:val="00C326F5"/>
    <w:rsid w:val="00C33076"/>
    <w:rsid w:val="00C330A8"/>
    <w:rsid w:val="00C330B7"/>
    <w:rsid w:val="00C34A2F"/>
    <w:rsid w:val="00C35534"/>
    <w:rsid w:val="00C35622"/>
    <w:rsid w:val="00C36248"/>
    <w:rsid w:val="00C40459"/>
    <w:rsid w:val="00C40E38"/>
    <w:rsid w:val="00C4259F"/>
    <w:rsid w:val="00C4397F"/>
    <w:rsid w:val="00C44A11"/>
    <w:rsid w:val="00C45B9F"/>
    <w:rsid w:val="00C45EE4"/>
    <w:rsid w:val="00C46DAA"/>
    <w:rsid w:val="00C5242A"/>
    <w:rsid w:val="00C52616"/>
    <w:rsid w:val="00C529FB"/>
    <w:rsid w:val="00C53239"/>
    <w:rsid w:val="00C53951"/>
    <w:rsid w:val="00C53FF7"/>
    <w:rsid w:val="00C54158"/>
    <w:rsid w:val="00C54201"/>
    <w:rsid w:val="00C54FB9"/>
    <w:rsid w:val="00C566FC"/>
    <w:rsid w:val="00C56758"/>
    <w:rsid w:val="00C56EE7"/>
    <w:rsid w:val="00C57D38"/>
    <w:rsid w:val="00C61F05"/>
    <w:rsid w:val="00C63166"/>
    <w:rsid w:val="00C63960"/>
    <w:rsid w:val="00C6408B"/>
    <w:rsid w:val="00C6455D"/>
    <w:rsid w:val="00C6492D"/>
    <w:rsid w:val="00C64D90"/>
    <w:rsid w:val="00C65EA0"/>
    <w:rsid w:val="00C666B6"/>
    <w:rsid w:val="00C66AE2"/>
    <w:rsid w:val="00C66FA3"/>
    <w:rsid w:val="00C67570"/>
    <w:rsid w:val="00C679F0"/>
    <w:rsid w:val="00C67D27"/>
    <w:rsid w:val="00C703B7"/>
    <w:rsid w:val="00C7082A"/>
    <w:rsid w:val="00C710D3"/>
    <w:rsid w:val="00C72106"/>
    <w:rsid w:val="00C72B72"/>
    <w:rsid w:val="00C73396"/>
    <w:rsid w:val="00C73C86"/>
    <w:rsid w:val="00C7479C"/>
    <w:rsid w:val="00C75DBA"/>
    <w:rsid w:val="00C7703B"/>
    <w:rsid w:val="00C800E1"/>
    <w:rsid w:val="00C80D3A"/>
    <w:rsid w:val="00C824DE"/>
    <w:rsid w:val="00C83C70"/>
    <w:rsid w:val="00C83ED7"/>
    <w:rsid w:val="00C8538B"/>
    <w:rsid w:val="00C85E68"/>
    <w:rsid w:val="00C86940"/>
    <w:rsid w:val="00C86CC9"/>
    <w:rsid w:val="00C86E89"/>
    <w:rsid w:val="00C87C58"/>
    <w:rsid w:val="00C90BBE"/>
    <w:rsid w:val="00C90C87"/>
    <w:rsid w:val="00C93254"/>
    <w:rsid w:val="00C93C05"/>
    <w:rsid w:val="00C942F0"/>
    <w:rsid w:val="00C94DDB"/>
    <w:rsid w:val="00C94E04"/>
    <w:rsid w:val="00C94E5E"/>
    <w:rsid w:val="00C954DD"/>
    <w:rsid w:val="00C95EB5"/>
    <w:rsid w:val="00C96AC9"/>
    <w:rsid w:val="00C9764B"/>
    <w:rsid w:val="00CA02FA"/>
    <w:rsid w:val="00CA0A62"/>
    <w:rsid w:val="00CA0CC2"/>
    <w:rsid w:val="00CA212E"/>
    <w:rsid w:val="00CA31E0"/>
    <w:rsid w:val="00CA35DF"/>
    <w:rsid w:val="00CA50C2"/>
    <w:rsid w:val="00CA543C"/>
    <w:rsid w:val="00CA64B3"/>
    <w:rsid w:val="00CA700D"/>
    <w:rsid w:val="00CA7155"/>
    <w:rsid w:val="00CB0FC9"/>
    <w:rsid w:val="00CB1293"/>
    <w:rsid w:val="00CB1558"/>
    <w:rsid w:val="00CB1B43"/>
    <w:rsid w:val="00CB2822"/>
    <w:rsid w:val="00CB374E"/>
    <w:rsid w:val="00CB522A"/>
    <w:rsid w:val="00CB5BD7"/>
    <w:rsid w:val="00CB6643"/>
    <w:rsid w:val="00CB7797"/>
    <w:rsid w:val="00CC0048"/>
    <w:rsid w:val="00CC0261"/>
    <w:rsid w:val="00CC0EF8"/>
    <w:rsid w:val="00CC0F0C"/>
    <w:rsid w:val="00CC146D"/>
    <w:rsid w:val="00CC211E"/>
    <w:rsid w:val="00CC2BC7"/>
    <w:rsid w:val="00CC378D"/>
    <w:rsid w:val="00CC3BBA"/>
    <w:rsid w:val="00CC455F"/>
    <w:rsid w:val="00CC573D"/>
    <w:rsid w:val="00CC6120"/>
    <w:rsid w:val="00CC65F5"/>
    <w:rsid w:val="00CC7D62"/>
    <w:rsid w:val="00CD0A76"/>
    <w:rsid w:val="00CD116D"/>
    <w:rsid w:val="00CD189F"/>
    <w:rsid w:val="00CD279D"/>
    <w:rsid w:val="00CD32C3"/>
    <w:rsid w:val="00CD4CDF"/>
    <w:rsid w:val="00CD534C"/>
    <w:rsid w:val="00CD7286"/>
    <w:rsid w:val="00CD7385"/>
    <w:rsid w:val="00CD73D4"/>
    <w:rsid w:val="00CD743F"/>
    <w:rsid w:val="00CE04D8"/>
    <w:rsid w:val="00CE055A"/>
    <w:rsid w:val="00CE0713"/>
    <w:rsid w:val="00CE0B10"/>
    <w:rsid w:val="00CE1131"/>
    <w:rsid w:val="00CE1A05"/>
    <w:rsid w:val="00CE2144"/>
    <w:rsid w:val="00CE255D"/>
    <w:rsid w:val="00CE33CB"/>
    <w:rsid w:val="00CE36EE"/>
    <w:rsid w:val="00CE41EC"/>
    <w:rsid w:val="00CE454B"/>
    <w:rsid w:val="00CE53B0"/>
    <w:rsid w:val="00CE6449"/>
    <w:rsid w:val="00CE6BF4"/>
    <w:rsid w:val="00CE6CE0"/>
    <w:rsid w:val="00CE6DE4"/>
    <w:rsid w:val="00CE79D5"/>
    <w:rsid w:val="00CE7E96"/>
    <w:rsid w:val="00CF0589"/>
    <w:rsid w:val="00CF05D9"/>
    <w:rsid w:val="00CF0983"/>
    <w:rsid w:val="00CF11BC"/>
    <w:rsid w:val="00CF17C8"/>
    <w:rsid w:val="00CF2785"/>
    <w:rsid w:val="00CF6364"/>
    <w:rsid w:val="00CF6FFC"/>
    <w:rsid w:val="00CF755D"/>
    <w:rsid w:val="00D003DD"/>
    <w:rsid w:val="00D01069"/>
    <w:rsid w:val="00D016F2"/>
    <w:rsid w:val="00D028EA"/>
    <w:rsid w:val="00D02D74"/>
    <w:rsid w:val="00D03A15"/>
    <w:rsid w:val="00D03F67"/>
    <w:rsid w:val="00D04339"/>
    <w:rsid w:val="00D052D9"/>
    <w:rsid w:val="00D07CA5"/>
    <w:rsid w:val="00D103B7"/>
    <w:rsid w:val="00D105FD"/>
    <w:rsid w:val="00D10674"/>
    <w:rsid w:val="00D10F3B"/>
    <w:rsid w:val="00D112C6"/>
    <w:rsid w:val="00D12352"/>
    <w:rsid w:val="00D12940"/>
    <w:rsid w:val="00D137D5"/>
    <w:rsid w:val="00D13F24"/>
    <w:rsid w:val="00D15391"/>
    <w:rsid w:val="00D155C5"/>
    <w:rsid w:val="00D15B4A"/>
    <w:rsid w:val="00D15E3C"/>
    <w:rsid w:val="00D16478"/>
    <w:rsid w:val="00D17090"/>
    <w:rsid w:val="00D20802"/>
    <w:rsid w:val="00D20DCD"/>
    <w:rsid w:val="00D225D2"/>
    <w:rsid w:val="00D22E00"/>
    <w:rsid w:val="00D23B0C"/>
    <w:rsid w:val="00D251E7"/>
    <w:rsid w:val="00D25694"/>
    <w:rsid w:val="00D25A30"/>
    <w:rsid w:val="00D25A9A"/>
    <w:rsid w:val="00D25BF2"/>
    <w:rsid w:val="00D261E2"/>
    <w:rsid w:val="00D262B1"/>
    <w:rsid w:val="00D26EE4"/>
    <w:rsid w:val="00D27FD8"/>
    <w:rsid w:val="00D30273"/>
    <w:rsid w:val="00D30416"/>
    <w:rsid w:val="00D31D6A"/>
    <w:rsid w:val="00D31E75"/>
    <w:rsid w:val="00D322A8"/>
    <w:rsid w:val="00D323F6"/>
    <w:rsid w:val="00D358F6"/>
    <w:rsid w:val="00D358FA"/>
    <w:rsid w:val="00D366F8"/>
    <w:rsid w:val="00D36A9A"/>
    <w:rsid w:val="00D36EF0"/>
    <w:rsid w:val="00D409FD"/>
    <w:rsid w:val="00D41235"/>
    <w:rsid w:val="00D412BE"/>
    <w:rsid w:val="00D42FC1"/>
    <w:rsid w:val="00D43AF3"/>
    <w:rsid w:val="00D43CC5"/>
    <w:rsid w:val="00D455E9"/>
    <w:rsid w:val="00D45827"/>
    <w:rsid w:val="00D469D9"/>
    <w:rsid w:val="00D46B24"/>
    <w:rsid w:val="00D46BA9"/>
    <w:rsid w:val="00D46C49"/>
    <w:rsid w:val="00D47507"/>
    <w:rsid w:val="00D47D65"/>
    <w:rsid w:val="00D50AE4"/>
    <w:rsid w:val="00D517A1"/>
    <w:rsid w:val="00D5207D"/>
    <w:rsid w:val="00D53BD6"/>
    <w:rsid w:val="00D53D8B"/>
    <w:rsid w:val="00D55E87"/>
    <w:rsid w:val="00D56523"/>
    <w:rsid w:val="00D567B2"/>
    <w:rsid w:val="00D569CF"/>
    <w:rsid w:val="00D569F0"/>
    <w:rsid w:val="00D60141"/>
    <w:rsid w:val="00D60AD9"/>
    <w:rsid w:val="00D60DFE"/>
    <w:rsid w:val="00D611E6"/>
    <w:rsid w:val="00D613A5"/>
    <w:rsid w:val="00D632FA"/>
    <w:rsid w:val="00D6590A"/>
    <w:rsid w:val="00D662B6"/>
    <w:rsid w:val="00D6747E"/>
    <w:rsid w:val="00D67BC8"/>
    <w:rsid w:val="00D711D8"/>
    <w:rsid w:val="00D7142D"/>
    <w:rsid w:val="00D72A6C"/>
    <w:rsid w:val="00D72D4F"/>
    <w:rsid w:val="00D737D8"/>
    <w:rsid w:val="00D73F4F"/>
    <w:rsid w:val="00D750F6"/>
    <w:rsid w:val="00D75838"/>
    <w:rsid w:val="00D76220"/>
    <w:rsid w:val="00D768B5"/>
    <w:rsid w:val="00D76918"/>
    <w:rsid w:val="00D76D60"/>
    <w:rsid w:val="00D77540"/>
    <w:rsid w:val="00D77E9D"/>
    <w:rsid w:val="00D8060C"/>
    <w:rsid w:val="00D806C2"/>
    <w:rsid w:val="00D8092B"/>
    <w:rsid w:val="00D80D1E"/>
    <w:rsid w:val="00D824C6"/>
    <w:rsid w:val="00D84EB0"/>
    <w:rsid w:val="00D86927"/>
    <w:rsid w:val="00D90B18"/>
    <w:rsid w:val="00D90E38"/>
    <w:rsid w:val="00D9189A"/>
    <w:rsid w:val="00D91F60"/>
    <w:rsid w:val="00D9241C"/>
    <w:rsid w:val="00D92704"/>
    <w:rsid w:val="00D9408D"/>
    <w:rsid w:val="00D94505"/>
    <w:rsid w:val="00D95F28"/>
    <w:rsid w:val="00D95FDC"/>
    <w:rsid w:val="00D970A5"/>
    <w:rsid w:val="00D977A5"/>
    <w:rsid w:val="00D97C5D"/>
    <w:rsid w:val="00DA06FE"/>
    <w:rsid w:val="00DA0FDF"/>
    <w:rsid w:val="00DA1107"/>
    <w:rsid w:val="00DA36DD"/>
    <w:rsid w:val="00DA41BE"/>
    <w:rsid w:val="00DA479A"/>
    <w:rsid w:val="00DB04B7"/>
    <w:rsid w:val="00DB08C8"/>
    <w:rsid w:val="00DB10B5"/>
    <w:rsid w:val="00DB12C7"/>
    <w:rsid w:val="00DB1601"/>
    <w:rsid w:val="00DB1723"/>
    <w:rsid w:val="00DB3CA9"/>
    <w:rsid w:val="00DB44F0"/>
    <w:rsid w:val="00DB48F6"/>
    <w:rsid w:val="00DB5500"/>
    <w:rsid w:val="00DB580A"/>
    <w:rsid w:val="00DB6366"/>
    <w:rsid w:val="00DB66D0"/>
    <w:rsid w:val="00DB66D4"/>
    <w:rsid w:val="00DB6850"/>
    <w:rsid w:val="00DB69D1"/>
    <w:rsid w:val="00DB6EC1"/>
    <w:rsid w:val="00DB729B"/>
    <w:rsid w:val="00DB7E11"/>
    <w:rsid w:val="00DC0FFF"/>
    <w:rsid w:val="00DC1854"/>
    <w:rsid w:val="00DC187D"/>
    <w:rsid w:val="00DC1EF5"/>
    <w:rsid w:val="00DC1FA6"/>
    <w:rsid w:val="00DC2E37"/>
    <w:rsid w:val="00DC2F0C"/>
    <w:rsid w:val="00DC3520"/>
    <w:rsid w:val="00DC5534"/>
    <w:rsid w:val="00DC60F8"/>
    <w:rsid w:val="00DC7E37"/>
    <w:rsid w:val="00DD04D6"/>
    <w:rsid w:val="00DD0BCA"/>
    <w:rsid w:val="00DD0D97"/>
    <w:rsid w:val="00DD2458"/>
    <w:rsid w:val="00DD37C4"/>
    <w:rsid w:val="00DD483F"/>
    <w:rsid w:val="00DD63D8"/>
    <w:rsid w:val="00DD7395"/>
    <w:rsid w:val="00DD7861"/>
    <w:rsid w:val="00DD7C23"/>
    <w:rsid w:val="00DE01F1"/>
    <w:rsid w:val="00DE203C"/>
    <w:rsid w:val="00DE20B8"/>
    <w:rsid w:val="00DE2995"/>
    <w:rsid w:val="00DE3FA2"/>
    <w:rsid w:val="00DE4267"/>
    <w:rsid w:val="00DE458B"/>
    <w:rsid w:val="00DE46E3"/>
    <w:rsid w:val="00DE4AC4"/>
    <w:rsid w:val="00DE5983"/>
    <w:rsid w:val="00DE6659"/>
    <w:rsid w:val="00DF09FE"/>
    <w:rsid w:val="00DF217C"/>
    <w:rsid w:val="00DF2CBD"/>
    <w:rsid w:val="00DF3A6D"/>
    <w:rsid w:val="00DF4C38"/>
    <w:rsid w:val="00DF4FF3"/>
    <w:rsid w:val="00E028FB"/>
    <w:rsid w:val="00E037D8"/>
    <w:rsid w:val="00E04564"/>
    <w:rsid w:val="00E05063"/>
    <w:rsid w:val="00E05084"/>
    <w:rsid w:val="00E05369"/>
    <w:rsid w:val="00E05AEC"/>
    <w:rsid w:val="00E0612A"/>
    <w:rsid w:val="00E062CA"/>
    <w:rsid w:val="00E06BEF"/>
    <w:rsid w:val="00E06BFB"/>
    <w:rsid w:val="00E073FD"/>
    <w:rsid w:val="00E07ABA"/>
    <w:rsid w:val="00E07B83"/>
    <w:rsid w:val="00E10074"/>
    <w:rsid w:val="00E10164"/>
    <w:rsid w:val="00E10861"/>
    <w:rsid w:val="00E112F5"/>
    <w:rsid w:val="00E12545"/>
    <w:rsid w:val="00E13592"/>
    <w:rsid w:val="00E14CA3"/>
    <w:rsid w:val="00E15B9B"/>
    <w:rsid w:val="00E16AAE"/>
    <w:rsid w:val="00E20212"/>
    <w:rsid w:val="00E20D77"/>
    <w:rsid w:val="00E20F9D"/>
    <w:rsid w:val="00E21902"/>
    <w:rsid w:val="00E2261D"/>
    <w:rsid w:val="00E23F9E"/>
    <w:rsid w:val="00E2435F"/>
    <w:rsid w:val="00E244D6"/>
    <w:rsid w:val="00E2452D"/>
    <w:rsid w:val="00E255F9"/>
    <w:rsid w:val="00E25854"/>
    <w:rsid w:val="00E26BB1"/>
    <w:rsid w:val="00E26CE4"/>
    <w:rsid w:val="00E26E7B"/>
    <w:rsid w:val="00E2705A"/>
    <w:rsid w:val="00E271AB"/>
    <w:rsid w:val="00E27C22"/>
    <w:rsid w:val="00E30016"/>
    <w:rsid w:val="00E31279"/>
    <w:rsid w:val="00E327F8"/>
    <w:rsid w:val="00E32871"/>
    <w:rsid w:val="00E32F32"/>
    <w:rsid w:val="00E332B1"/>
    <w:rsid w:val="00E33A1A"/>
    <w:rsid w:val="00E33F90"/>
    <w:rsid w:val="00E34747"/>
    <w:rsid w:val="00E34CAB"/>
    <w:rsid w:val="00E35F00"/>
    <w:rsid w:val="00E37093"/>
    <w:rsid w:val="00E408BD"/>
    <w:rsid w:val="00E423B0"/>
    <w:rsid w:val="00E42C4E"/>
    <w:rsid w:val="00E43C32"/>
    <w:rsid w:val="00E4423B"/>
    <w:rsid w:val="00E45147"/>
    <w:rsid w:val="00E453AB"/>
    <w:rsid w:val="00E453FE"/>
    <w:rsid w:val="00E45896"/>
    <w:rsid w:val="00E45DD9"/>
    <w:rsid w:val="00E4627E"/>
    <w:rsid w:val="00E46E7E"/>
    <w:rsid w:val="00E50293"/>
    <w:rsid w:val="00E511DE"/>
    <w:rsid w:val="00E51428"/>
    <w:rsid w:val="00E5202E"/>
    <w:rsid w:val="00E52B6C"/>
    <w:rsid w:val="00E5383C"/>
    <w:rsid w:val="00E55849"/>
    <w:rsid w:val="00E55B14"/>
    <w:rsid w:val="00E569A8"/>
    <w:rsid w:val="00E572A3"/>
    <w:rsid w:val="00E603E3"/>
    <w:rsid w:val="00E60630"/>
    <w:rsid w:val="00E61841"/>
    <w:rsid w:val="00E61EF5"/>
    <w:rsid w:val="00E63468"/>
    <w:rsid w:val="00E646A5"/>
    <w:rsid w:val="00E65789"/>
    <w:rsid w:val="00E66095"/>
    <w:rsid w:val="00E66441"/>
    <w:rsid w:val="00E66E5F"/>
    <w:rsid w:val="00E70547"/>
    <w:rsid w:val="00E70769"/>
    <w:rsid w:val="00E71AC9"/>
    <w:rsid w:val="00E71B99"/>
    <w:rsid w:val="00E726CB"/>
    <w:rsid w:val="00E72985"/>
    <w:rsid w:val="00E73558"/>
    <w:rsid w:val="00E7395E"/>
    <w:rsid w:val="00E74051"/>
    <w:rsid w:val="00E74378"/>
    <w:rsid w:val="00E74E3F"/>
    <w:rsid w:val="00E760BF"/>
    <w:rsid w:val="00E76510"/>
    <w:rsid w:val="00E76AD7"/>
    <w:rsid w:val="00E80F1A"/>
    <w:rsid w:val="00E820F7"/>
    <w:rsid w:val="00E82587"/>
    <w:rsid w:val="00E8271F"/>
    <w:rsid w:val="00E82B0A"/>
    <w:rsid w:val="00E82C78"/>
    <w:rsid w:val="00E83563"/>
    <w:rsid w:val="00E84686"/>
    <w:rsid w:val="00E85A85"/>
    <w:rsid w:val="00E867F4"/>
    <w:rsid w:val="00E86977"/>
    <w:rsid w:val="00E87D3B"/>
    <w:rsid w:val="00E900A5"/>
    <w:rsid w:val="00E907C1"/>
    <w:rsid w:val="00E90C34"/>
    <w:rsid w:val="00E91030"/>
    <w:rsid w:val="00E92A47"/>
    <w:rsid w:val="00E92A6E"/>
    <w:rsid w:val="00E92F74"/>
    <w:rsid w:val="00E9405A"/>
    <w:rsid w:val="00E9447F"/>
    <w:rsid w:val="00E9541A"/>
    <w:rsid w:val="00E956F2"/>
    <w:rsid w:val="00E96873"/>
    <w:rsid w:val="00E96DAF"/>
    <w:rsid w:val="00E96ED1"/>
    <w:rsid w:val="00EA27C9"/>
    <w:rsid w:val="00EA2940"/>
    <w:rsid w:val="00EA42C8"/>
    <w:rsid w:val="00EA4F01"/>
    <w:rsid w:val="00EA577E"/>
    <w:rsid w:val="00EA5BD0"/>
    <w:rsid w:val="00EA5EB1"/>
    <w:rsid w:val="00EA629B"/>
    <w:rsid w:val="00EA6668"/>
    <w:rsid w:val="00EA7484"/>
    <w:rsid w:val="00EA7942"/>
    <w:rsid w:val="00EB06A5"/>
    <w:rsid w:val="00EB084A"/>
    <w:rsid w:val="00EB088A"/>
    <w:rsid w:val="00EB08CE"/>
    <w:rsid w:val="00EB0D5D"/>
    <w:rsid w:val="00EB17F6"/>
    <w:rsid w:val="00EB2EE0"/>
    <w:rsid w:val="00EB3BAB"/>
    <w:rsid w:val="00EB426A"/>
    <w:rsid w:val="00EB4944"/>
    <w:rsid w:val="00EB5EAA"/>
    <w:rsid w:val="00EB5F69"/>
    <w:rsid w:val="00EB788D"/>
    <w:rsid w:val="00EB794D"/>
    <w:rsid w:val="00EB7D6E"/>
    <w:rsid w:val="00EC05AB"/>
    <w:rsid w:val="00EC092A"/>
    <w:rsid w:val="00EC142A"/>
    <w:rsid w:val="00EC1A71"/>
    <w:rsid w:val="00EC299F"/>
    <w:rsid w:val="00EC2AAF"/>
    <w:rsid w:val="00EC2D9C"/>
    <w:rsid w:val="00EC33A3"/>
    <w:rsid w:val="00EC4AA1"/>
    <w:rsid w:val="00EC6218"/>
    <w:rsid w:val="00EC6581"/>
    <w:rsid w:val="00EC6A5D"/>
    <w:rsid w:val="00ED06BF"/>
    <w:rsid w:val="00ED0914"/>
    <w:rsid w:val="00ED3378"/>
    <w:rsid w:val="00ED373B"/>
    <w:rsid w:val="00ED39C4"/>
    <w:rsid w:val="00ED3A01"/>
    <w:rsid w:val="00ED3FAE"/>
    <w:rsid w:val="00ED5AA8"/>
    <w:rsid w:val="00ED6198"/>
    <w:rsid w:val="00ED746D"/>
    <w:rsid w:val="00ED7799"/>
    <w:rsid w:val="00EE0366"/>
    <w:rsid w:val="00EE07A4"/>
    <w:rsid w:val="00EE0AED"/>
    <w:rsid w:val="00EE0E6C"/>
    <w:rsid w:val="00EE1297"/>
    <w:rsid w:val="00EE1E61"/>
    <w:rsid w:val="00EE291A"/>
    <w:rsid w:val="00EE419B"/>
    <w:rsid w:val="00EE61B0"/>
    <w:rsid w:val="00EE77C6"/>
    <w:rsid w:val="00EE7F96"/>
    <w:rsid w:val="00EF01AF"/>
    <w:rsid w:val="00EF0C44"/>
    <w:rsid w:val="00EF1029"/>
    <w:rsid w:val="00EF1C08"/>
    <w:rsid w:val="00EF22D3"/>
    <w:rsid w:val="00EF25A3"/>
    <w:rsid w:val="00EF2A7E"/>
    <w:rsid w:val="00EF2D13"/>
    <w:rsid w:val="00EF419B"/>
    <w:rsid w:val="00EF497F"/>
    <w:rsid w:val="00EF4CC0"/>
    <w:rsid w:val="00EF5062"/>
    <w:rsid w:val="00EF5078"/>
    <w:rsid w:val="00EF5E27"/>
    <w:rsid w:val="00F00773"/>
    <w:rsid w:val="00F021AC"/>
    <w:rsid w:val="00F02B70"/>
    <w:rsid w:val="00F0362E"/>
    <w:rsid w:val="00F0387C"/>
    <w:rsid w:val="00F04BA4"/>
    <w:rsid w:val="00F04C1D"/>
    <w:rsid w:val="00F053E6"/>
    <w:rsid w:val="00F055F8"/>
    <w:rsid w:val="00F0571E"/>
    <w:rsid w:val="00F05E7D"/>
    <w:rsid w:val="00F074A2"/>
    <w:rsid w:val="00F111A1"/>
    <w:rsid w:val="00F115C8"/>
    <w:rsid w:val="00F1163B"/>
    <w:rsid w:val="00F11B5F"/>
    <w:rsid w:val="00F12C57"/>
    <w:rsid w:val="00F12E56"/>
    <w:rsid w:val="00F13A32"/>
    <w:rsid w:val="00F1439D"/>
    <w:rsid w:val="00F14BCF"/>
    <w:rsid w:val="00F1531A"/>
    <w:rsid w:val="00F15CFB"/>
    <w:rsid w:val="00F16BDE"/>
    <w:rsid w:val="00F16D23"/>
    <w:rsid w:val="00F1779D"/>
    <w:rsid w:val="00F215C7"/>
    <w:rsid w:val="00F21B6E"/>
    <w:rsid w:val="00F22232"/>
    <w:rsid w:val="00F22B8C"/>
    <w:rsid w:val="00F2395F"/>
    <w:rsid w:val="00F249D6"/>
    <w:rsid w:val="00F258B2"/>
    <w:rsid w:val="00F258BB"/>
    <w:rsid w:val="00F25F5F"/>
    <w:rsid w:val="00F26403"/>
    <w:rsid w:val="00F26E7A"/>
    <w:rsid w:val="00F26EAC"/>
    <w:rsid w:val="00F307B2"/>
    <w:rsid w:val="00F31D9F"/>
    <w:rsid w:val="00F31F3E"/>
    <w:rsid w:val="00F3274D"/>
    <w:rsid w:val="00F33620"/>
    <w:rsid w:val="00F338BC"/>
    <w:rsid w:val="00F344B1"/>
    <w:rsid w:val="00F34AB2"/>
    <w:rsid w:val="00F34E10"/>
    <w:rsid w:val="00F35D4E"/>
    <w:rsid w:val="00F3624B"/>
    <w:rsid w:val="00F362CB"/>
    <w:rsid w:val="00F365D6"/>
    <w:rsid w:val="00F37F35"/>
    <w:rsid w:val="00F41809"/>
    <w:rsid w:val="00F41D88"/>
    <w:rsid w:val="00F42D40"/>
    <w:rsid w:val="00F44930"/>
    <w:rsid w:val="00F451A4"/>
    <w:rsid w:val="00F45471"/>
    <w:rsid w:val="00F4575B"/>
    <w:rsid w:val="00F46366"/>
    <w:rsid w:val="00F46879"/>
    <w:rsid w:val="00F469CB"/>
    <w:rsid w:val="00F47113"/>
    <w:rsid w:val="00F47D76"/>
    <w:rsid w:val="00F47EBA"/>
    <w:rsid w:val="00F50F1B"/>
    <w:rsid w:val="00F513B9"/>
    <w:rsid w:val="00F5155B"/>
    <w:rsid w:val="00F517F3"/>
    <w:rsid w:val="00F53170"/>
    <w:rsid w:val="00F53B73"/>
    <w:rsid w:val="00F53EC6"/>
    <w:rsid w:val="00F5414A"/>
    <w:rsid w:val="00F545E4"/>
    <w:rsid w:val="00F55CFA"/>
    <w:rsid w:val="00F57681"/>
    <w:rsid w:val="00F57B01"/>
    <w:rsid w:val="00F57CEC"/>
    <w:rsid w:val="00F610CF"/>
    <w:rsid w:val="00F61A40"/>
    <w:rsid w:val="00F62F6E"/>
    <w:rsid w:val="00F630C8"/>
    <w:rsid w:val="00F63398"/>
    <w:rsid w:val="00F65A6B"/>
    <w:rsid w:val="00F66879"/>
    <w:rsid w:val="00F6724F"/>
    <w:rsid w:val="00F672A0"/>
    <w:rsid w:val="00F6745B"/>
    <w:rsid w:val="00F702B4"/>
    <w:rsid w:val="00F705DE"/>
    <w:rsid w:val="00F71D86"/>
    <w:rsid w:val="00F72135"/>
    <w:rsid w:val="00F7370D"/>
    <w:rsid w:val="00F74454"/>
    <w:rsid w:val="00F753C4"/>
    <w:rsid w:val="00F753CA"/>
    <w:rsid w:val="00F7722E"/>
    <w:rsid w:val="00F7749A"/>
    <w:rsid w:val="00F77A00"/>
    <w:rsid w:val="00F80967"/>
    <w:rsid w:val="00F8098E"/>
    <w:rsid w:val="00F80E3A"/>
    <w:rsid w:val="00F81196"/>
    <w:rsid w:val="00F817D7"/>
    <w:rsid w:val="00F82A69"/>
    <w:rsid w:val="00F82E09"/>
    <w:rsid w:val="00F8362A"/>
    <w:rsid w:val="00F86719"/>
    <w:rsid w:val="00F86EE4"/>
    <w:rsid w:val="00F87EC4"/>
    <w:rsid w:val="00F90C40"/>
    <w:rsid w:val="00F91E2B"/>
    <w:rsid w:val="00F92EAB"/>
    <w:rsid w:val="00F95604"/>
    <w:rsid w:val="00F962FC"/>
    <w:rsid w:val="00F976F7"/>
    <w:rsid w:val="00F97707"/>
    <w:rsid w:val="00F97893"/>
    <w:rsid w:val="00F97B65"/>
    <w:rsid w:val="00FA02FB"/>
    <w:rsid w:val="00FA148C"/>
    <w:rsid w:val="00FA35A2"/>
    <w:rsid w:val="00FA4897"/>
    <w:rsid w:val="00FA618B"/>
    <w:rsid w:val="00FA62BA"/>
    <w:rsid w:val="00FA6AAF"/>
    <w:rsid w:val="00FA7652"/>
    <w:rsid w:val="00FA7F43"/>
    <w:rsid w:val="00FB03C2"/>
    <w:rsid w:val="00FB22DE"/>
    <w:rsid w:val="00FB2561"/>
    <w:rsid w:val="00FB383A"/>
    <w:rsid w:val="00FB3F03"/>
    <w:rsid w:val="00FB5E0A"/>
    <w:rsid w:val="00FB5ED7"/>
    <w:rsid w:val="00FB622F"/>
    <w:rsid w:val="00FB6906"/>
    <w:rsid w:val="00FB6BAC"/>
    <w:rsid w:val="00FB6BDD"/>
    <w:rsid w:val="00FB6C1A"/>
    <w:rsid w:val="00FB6E2F"/>
    <w:rsid w:val="00FB700E"/>
    <w:rsid w:val="00FB788B"/>
    <w:rsid w:val="00FC0E98"/>
    <w:rsid w:val="00FC1022"/>
    <w:rsid w:val="00FC1700"/>
    <w:rsid w:val="00FC2703"/>
    <w:rsid w:val="00FC29F0"/>
    <w:rsid w:val="00FC36BB"/>
    <w:rsid w:val="00FC3718"/>
    <w:rsid w:val="00FC3826"/>
    <w:rsid w:val="00FC5FF3"/>
    <w:rsid w:val="00FC6A8F"/>
    <w:rsid w:val="00FC72EA"/>
    <w:rsid w:val="00FD06DD"/>
    <w:rsid w:val="00FD0BFE"/>
    <w:rsid w:val="00FD0EE3"/>
    <w:rsid w:val="00FD1612"/>
    <w:rsid w:val="00FD2747"/>
    <w:rsid w:val="00FD2A0C"/>
    <w:rsid w:val="00FD2CD3"/>
    <w:rsid w:val="00FD3AFD"/>
    <w:rsid w:val="00FD3E8C"/>
    <w:rsid w:val="00FD59A0"/>
    <w:rsid w:val="00FD6023"/>
    <w:rsid w:val="00FD7AB6"/>
    <w:rsid w:val="00FD7BBC"/>
    <w:rsid w:val="00FE07F0"/>
    <w:rsid w:val="00FE1227"/>
    <w:rsid w:val="00FE12E9"/>
    <w:rsid w:val="00FE1DDC"/>
    <w:rsid w:val="00FE2136"/>
    <w:rsid w:val="00FE27D3"/>
    <w:rsid w:val="00FE2A59"/>
    <w:rsid w:val="00FE2D3A"/>
    <w:rsid w:val="00FE3C44"/>
    <w:rsid w:val="00FE3FCC"/>
    <w:rsid w:val="00FE70DE"/>
    <w:rsid w:val="00FE7CCD"/>
    <w:rsid w:val="00FE7E52"/>
    <w:rsid w:val="00FF01EA"/>
    <w:rsid w:val="00FF13AB"/>
    <w:rsid w:val="00FF1904"/>
    <w:rsid w:val="00FF19F4"/>
    <w:rsid w:val="00FF2C55"/>
    <w:rsid w:val="00FF3068"/>
    <w:rsid w:val="00FF3C1D"/>
    <w:rsid w:val="00FF4AE8"/>
    <w:rsid w:val="00FF4D57"/>
    <w:rsid w:val="00FF5194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5]">
      <v:stroke color="none [3205]" weight="1.5pt"/>
      <o:colormru v:ext="edit" colors="#b64340,#ecf1f8"/>
    </o:shapedefaults>
    <o:shapelayout v:ext="edit">
      <o:idmap v:ext="edit" data="1"/>
    </o:shapelayout>
  </w:shapeDefaults>
  <w:decimalSymbol w:val=","/>
  <w:listSeparator w:val=";"/>
  <w15:docId w15:val="{C07DB085-BA33-41F4-BDA9-699FF877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2B2C55"/>
    <w:pPr>
      <w:spacing w:after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1F81"/>
    <w:pPr>
      <w:keepNext/>
      <w:keepLines/>
      <w:pBdr>
        <w:bottom w:val="single" w:sz="18" w:space="1" w:color="A6A6A6" w:themeColor="background1" w:themeShade="A6"/>
      </w:pBdr>
      <w:spacing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0F54"/>
    <w:pPr>
      <w:keepNext/>
      <w:keepLines/>
      <w:numPr>
        <w:numId w:val="7"/>
      </w:numPr>
      <w:pBdr>
        <w:bottom w:val="single" w:sz="12" w:space="1" w:color="A6A6A6" w:themeColor="background1" w:themeShade="A6"/>
      </w:pBdr>
      <w:spacing w:after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B0F54"/>
    <w:pPr>
      <w:numPr>
        <w:ilvl w:val="1"/>
        <w:numId w:val="7"/>
      </w:numPr>
      <w:spacing w:after="120"/>
      <w:jc w:val="both"/>
      <w:outlineLvl w:val="2"/>
    </w:pPr>
    <w:rPr>
      <w:rFonts w:asciiTheme="majorHAnsi" w:hAnsiTheme="majorHAnsi"/>
      <w:b/>
      <w:i/>
      <w:color w:val="1F497D" w:themeColor="text2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9B79FF"/>
    <w:pPr>
      <w:numPr>
        <w:ilvl w:val="2"/>
        <w:numId w:val="7"/>
      </w:numPr>
      <w:outlineLvl w:val="3"/>
    </w:pPr>
    <w:rPr>
      <w:rFonts w:asciiTheme="majorHAnsi" w:hAnsiTheme="majorHAnsi"/>
      <w:b/>
      <w:i/>
      <w:color w:val="1F497D" w:themeColor="text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35D15"/>
    <w:pPr>
      <w:keepNext/>
      <w:keepLines/>
      <w:outlineLvl w:val="4"/>
    </w:pPr>
    <w:rPr>
      <w:rFonts w:asciiTheme="majorHAnsi" w:eastAsiaTheme="majorEastAsia" w:hAnsiTheme="majorHAnsi" w:cstheme="majorBidi"/>
      <w:color w:val="246AA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35D15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6AA1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B55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B55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B55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foote,Portada,h,En-tête SQ,ho,header odd"/>
    <w:basedOn w:val="Normal"/>
    <w:link w:val="Cabealho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superior Char,foote Char,Portada Char,h Char,En-tête SQ Char,ho Char,header odd Char"/>
    <w:basedOn w:val="Fontepargpadro"/>
    <w:link w:val="Cabealho"/>
    <w:uiPriority w:val="99"/>
    <w:rsid w:val="00DA0FDF"/>
  </w:style>
  <w:style w:type="paragraph" w:styleId="Rodap">
    <w:name w:val="footer"/>
    <w:basedOn w:val="Normal"/>
    <w:link w:val="Rodap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0FDF"/>
  </w:style>
  <w:style w:type="paragraph" w:styleId="Textodebalo">
    <w:name w:val="Balloon Text"/>
    <w:basedOn w:val="Normal"/>
    <w:link w:val="TextodebaloChar"/>
    <w:uiPriority w:val="99"/>
    <w:semiHidden/>
    <w:unhideWhenUsed/>
    <w:rsid w:val="00DA0F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F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A0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DB5500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9B0F54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9B0F54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9B79FF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E1F81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paragraph" w:styleId="PargrafodaLista">
    <w:name w:val="List Paragraph"/>
    <w:basedOn w:val="Normal"/>
    <w:link w:val="PargrafodaListaChar"/>
    <w:uiPriority w:val="34"/>
    <w:qFormat/>
    <w:rsid w:val="00DB5500"/>
    <w:pPr>
      <w:ind w:left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A0CC2"/>
  </w:style>
  <w:style w:type="paragraph" w:styleId="Corpodetexto">
    <w:name w:val="Body Text"/>
    <w:basedOn w:val="Normal"/>
    <w:link w:val="CorpodetextoChar1"/>
    <w:semiHidden/>
    <w:rsid w:val="00FD2CD3"/>
    <w:pPr>
      <w:spacing w:line="360" w:lineRule="auto"/>
      <w:ind w:left="709"/>
    </w:pPr>
    <w:rPr>
      <w:rFonts w:eastAsia="Times New Roman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uiPriority w:val="99"/>
    <w:semiHidden/>
    <w:rsid w:val="00FD2CD3"/>
  </w:style>
  <w:style w:type="character" w:customStyle="1" w:styleId="CorpodetextoChar1">
    <w:name w:val="Corpo de texto Char1"/>
    <w:basedOn w:val="Fontepargpadro"/>
    <w:link w:val="Corpodetexto"/>
    <w:semiHidden/>
    <w:rsid w:val="00FD2CD3"/>
    <w:rPr>
      <w:rFonts w:ascii="Arial" w:eastAsia="Times New Roman" w:hAnsi="Arial" w:cs="Times New Roman"/>
      <w:sz w:val="20"/>
      <w:szCs w:val="24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03C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703C8"/>
    <w:rPr>
      <w:rFonts w:ascii="Tahoma" w:hAnsi="Tahoma" w:cs="Tahoma"/>
      <w:sz w:val="16"/>
      <w:szCs w:val="16"/>
    </w:rPr>
  </w:style>
  <w:style w:type="table" w:customStyle="1" w:styleId="ListaMdia21">
    <w:name w:val="Lista Média 21"/>
    <w:basedOn w:val="Tabelanormal"/>
    <w:uiPriority w:val="66"/>
    <w:rsid w:val="00A328C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1F44C3"/>
    <w:rPr>
      <w:color w:val="3F51D5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0C8C"/>
    <w:rPr>
      <w:color w:val="800080" w:themeColor="followedHyperlink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835D15"/>
    <w:rPr>
      <w:rFonts w:asciiTheme="majorHAnsi" w:eastAsiaTheme="majorEastAsia" w:hAnsiTheme="majorHAnsi" w:cstheme="majorBidi"/>
      <w:color w:val="246AA1"/>
      <w:lang w:val="pt-BR"/>
    </w:rPr>
  </w:style>
  <w:style w:type="character" w:styleId="nfaseSutil">
    <w:name w:val="Subtle Emphasis"/>
    <w:basedOn w:val="Fontepargpadro"/>
    <w:uiPriority w:val="19"/>
    <w:qFormat/>
    <w:rsid w:val="00DB5500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DB5500"/>
    <w:rPr>
      <w:i/>
      <w:iCs/>
    </w:rPr>
  </w:style>
  <w:style w:type="paragraph" w:customStyle="1" w:styleId="Referencia">
    <w:name w:val="Referencia"/>
    <w:basedOn w:val="Normal"/>
    <w:link w:val="ReferenciaChar"/>
    <w:rsid w:val="005E5B76"/>
    <w:rPr>
      <w:i/>
    </w:rPr>
  </w:style>
  <w:style w:type="paragraph" w:customStyle="1" w:styleId="Descrio">
    <w:name w:val="Descrição"/>
    <w:basedOn w:val="PargrafodaLista"/>
    <w:link w:val="DescrioChar"/>
    <w:qFormat/>
    <w:rsid w:val="000F5E8C"/>
    <w:pPr>
      <w:spacing w:after="120"/>
      <w:ind w:left="360" w:hanging="360"/>
    </w:pPr>
  </w:style>
  <w:style w:type="character" w:customStyle="1" w:styleId="ReferenciaChar">
    <w:name w:val="Referencia Char"/>
    <w:basedOn w:val="Fontepargpadro"/>
    <w:link w:val="Referencia"/>
    <w:rsid w:val="005E5B76"/>
    <w:rPr>
      <w:i/>
      <w:sz w:val="24"/>
    </w:rPr>
  </w:style>
  <w:style w:type="paragraph" w:customStyle="1" w:styleId="Funcionalidade">
    <w:name w:val="Funcionalidade"/>
    <w:basedOn w:val="Ttulo1"/>
    <w:link w:val="FuncionalidadeChar"/>
    <w:rsid w:val="006F4518"/>
    <w:pPr>
      <w:framePr w:wrap="around" w:vAnchor="text" w:hAnchor="text" w:y="1"/>
      <w:numPr>
        <w:numId w:val="1"/>
      </w:numPr>
      <w:ind w:left="584" w:hanging="357"/>
    </w:pPr>
    <w:rPr>
      <w:sz w:val="36"/>
    </w:rPr>
  </w:style>
  <w:style w:type="character" w:customStyle="1" w:styleId="DescrioChar">
    <w:name w:val="Descrição Char"/>
    <w:basedOn w:val="Fontepargpadro"/>
    <w:link w:val="Descrio"/>
    <w:rsid w:val="000F5E8C"/>
    <w:rPr>
      <w:lang w:val="pt-BR"/>
    </w:rPr>
  </w:style>
  <w:style w:type="paragraph" w:styleId="CabealhodoSumrio">
    <w:name w:val="TOC Heading"/>
    <w:basedOn w:val="Ttulo1"/>
    <w:next w:val="Normal"/>
    <w:uiPriority w:val="39"/>
    <w:unhideWhenUsed/>
    <w:rsid w:val="00DB5500"/>
    <w:pPr>
      <w:outlineLvl w:val="9"/>
    </w:pPr>
  </w:style>
  <w:style w:type="character" w:customStyle="1" w:styleId="FuncionalidadeChar">
    <w:name w:val="Funcionalidade Char"/>
    <w:basedOn w:val="Fontepargpadro"/>
    <w:link w:val="Funcionalidade"/>
    <w:rsid w:val="006F4518"/>
    <w:rPr>
      <w:rFonts w:asciiTheme="majorHAnsi" w:eastAsiaTheme="majorEastAsia" w:hAnsiTheme="majorHAnsi" w:cstheme="majorBidi"/>
      <w:b/>
      <w:bCs/>
      <w:color w:val="1F497D" w:themeColor="text2"/>
      <w:sz w:val="36"/>
      <w:szCs w:val="28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210E38"/>
    <w:pPr>
      <w:tabs>
        <w:tab w:val="left" w:leader="dot" w:pos="6379"/>
      </w:tabs>
      <w:spacing w:before="120" w:after="120"/>
      <w:ind w:left="284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Sumrio1"/>
    <w:next w:val="Normal"/>
    <w:autoRedefine/>
    <w:uiPriority w:val="39"/>
    <w:unhideWhenUsed/>
    <w:qFormat/>
    <w:rsid w:val="00210E38"/>
    <w:pPr>
      <w:tabs>
        <w:tab w:val="right" w:leader="dot" w:pos="9923"/>
      </w:tabs>
      <w:spacing w:before="0" w:after="0"/>
      <w:ind w:left="240"/>
    </w:pPr>
    <w:rPr>
      <w:bCs w:val="0"/>
      <w:caps w:val="0"/>
      <w:smallCaps/>
    </w:rPr>
  </w:style>
  <w:style w:type="paragraph" w:styleId="Sumrio3">
    <w:name w:val="toc 3"/>
    <w:basedOn w:val="Sumrio2"/>
    <w:next w:val="Normal"/>
    <w:autoRedefine/>
    <w:uiPriority w:val="39"/>
    <w:unhideWhenUsed/>
    <w:qFormat/>
    <w:rsid w:val="00210E38"/>
    <w:pPr>
      <w:ind w:left="284"/>
    </w:pPr>
    <w:rPr>
      <w:b w:val="0"/>
      <w:iCs/>
      <w:smallCaps w:val="0"/>
    </w:rPr>
  </w:style>
  <w:style w:type="table" w:customStyle="1" w:styleId="SombreamentoClaro-nfase11">
    <w:name w:val="Sombreamento Claro - Ênfase 11"/>
    <w:basedOn w:val="Tabelanormal"/>
    <w:uiPriority w:val="60"/>
    <w:rsid w:val="00890A5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890A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75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5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5F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F82"/>
    <w:rPr>
      <w:b/>
      <w:b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F76F8"/>
    <w:pPr>
      <w:tabs>
        <w:tab w:val="right" w:leader="dot" w:pos="9923"/>
      </w:tabs>
      <w:ind w:left="567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F76F8"/>
    <w:pPr>
      <w:tabs>
        <w:tab w:val="left" w:pos="993"/>
        <w:tab w:val="right" w:leader="dot" w:pos="9923"/>
      </w:tabs>
      <w:ind w:left="709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00664"/>
    <w:pPr>
      <w:ind w:left="12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00664"/>
    <w:pPr>
      <w:ind w:left="144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00664"/>
    <w:pPr>
      <w:ind w:left="168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00664"/>
    <w:pPr>
      <w:ind w:left="1920"/>
    </w:pPr>
    <w:rPr>
      <w:rFonts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835D15"/>
    <w:rPr>
      <w:rFonts w:asciiTheme="majorHAnsi" w:eastAsiaTheme="majorEastAsia" w:hAnsiTheme="majorHAnsi" w:cstheme="majorBidi"/>
      <w:i/>
      <w:iCs/>
      <w:color w:val="246AA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6495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6495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6495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6495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649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6495C"/>
    <w:rPr>
      <w:vertAlign w:val="superscript"/>
    </w:rPr>
  </w:style>
  <w:style w:type="table" w:customStyle="1" w:styleId="ListaClara1">
    <w:name w:val="Lista Clara1"/>
    <w:basedOn w:val="Tabelanormal"/>
    <w:uiPriority w:val="61"/>
    <w:rsid w:val="00C25C1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E255F9"/>
    <w:rPr>
      <w:color w:val="808080"/>
    </w:rPr>
  </w:style>
  <w:style w:type="paragraph" w:customStyle="1" w:styleId="Subtitulo">
    <w:name w:val="Subtitulo"/>
    <w:next w:val="Normal"/>
    <w:link w:val="SubtituloChar"/>
    <w:qFormat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character" w:customStyle="1" w:styleId="msgerro1">
    <w:name w:val="msg_erro1"/>
    <w:basedOn w:val="Fontepargpadro"/>
    <w:rsid w:val="00B41989"/>
    <w:rPr>
      <w:rFonts w:ascii="Verdana" w:hAnsi="Verdana" w:hint="default"/>
      <w:b/>
      <w:bCs/>
      <w:i w:val="0"/>
      <w:iCs w:val="0"/>
      <w:smallCaps w:val="0"/>
      <w:strike w:val="0"/>
      <w:dstrike w:val="0"/>
      <w:color w:val="FF0000"/>
      <w:sz w:val="15"/>
      <w:szCs w:val="15"/>
      <w:u w:val="none"/>
      <w:effect w:val="none"/>
      <w:bdr w:val="none" w:sz="0" w:space="0" w:color="auto" w:frame="1"/>
    </w:rPr>
  </w:style>
  <w:style w:type="character" w:customStyle="1" w:styleId="SubtituloChar">
    <w:name w:val="Subtitulo Char"/>
    <w:basedOn w:val="Fontepargpadro"/>
    <w:link w:val="Subtitulo"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table" w:customStyle="1" w:styleId="SombreamentoMdio11">
    <w:name w:val="Sombreamento Médio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Passos">
    <w:name w:val="Passos"/>
    <w:basedOn w:val="PargrafodaLista"/>
    <w:link w:val="PassosChar"/>
    <w:qFormat/>
    <w:rsid w:val="002B2C55"/>
    <w:pPr>
      <w:numPr>
        <w:numId w:val="8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504DFE"/>
  </w:style>
  <w:style w:type="character" w:customStyle="1" w:styleId="PassosChar">
    <w:name w:val="Passos Char"/>
    <w:basedOn w:val="PargrafodaListaChar"/>
    <w:link w:val="Passos"/>
    <w:rsid w:val="002B2C55"/>
    <w:rPr>
      <w:lang w:val="pt-BR"/>
    </w:rPr>
  </w:style>
  <w:style w:type="table" w:styleId="GradeMdia2-nfase1">
    <w:name w:val="Medium Grid 2 Accent 1"/>
    <w:basedOn w:val="Tabelanormal"/>
    <w:uiPriority w:val="68"/>
    <w:rsid w:val="00A17C4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Clara-nfase11">
    <w:name w:val="Grade Clara - Ênfase 11"/>
    <w:basedOn w:val="Tabelanormal"/>
    <w:uiPriority w:val="62"/>
    <w:rsid w:val="005355B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573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C40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AC40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ta">
    <w:name w:val="Nota"/>
    <w:basedOn w:val="Normal"/>
    <w:link w:val="NotaChar"/>
    <w:rsid w:val="00EA4F01"/>
  </w:style>
  <w:style w:type="character" w:customStyle="1" w:styleId="NotaChar">
    <w:name w:val="Nota Char"/>
    <w:basedOn w:val="Fontepargpadro"/>
    <w:link w:val="Nota"/>
    <w:rsid w:val="00EA4F01"/>
    <w:rPr>
      <w:rFonts w:ascii="Arial" w:hAnsi="Arial"/>
      <w:color w:val="404040" w:themeColor="text1" w:themeTint="BF"/>
    </w:rPr>
  </w:style>
  <w:style w:type="paragraph" w:customStyle="1" w:styleId="Caminho">
    <w:name w:val="Caminho"/>
    <w:basedOn w:val="Normal"/>
    <w:link w:val="CaminhoChar"/>
    <w:qFormat/>
    <w:rsid w:val="002B2C55"/>
    <w:pPr>
      <w:spacing w:after="240"/>
    </w:pPr>
    <w:rPr>
      <w:b/>
      <w:i/>
      <w:sz w:val="18"/>
      <w:szCs w:val="18"/>
    </w:rPr>
  </w:style>
  <w:style w:type="character" w:customStyle="1" w:styleId="CaminhoChar">
    <w:name w:val="Caminho Char"/>
    <w:basedOn w:val="Fontepargpadro"/>
    <w:link w:val="Caminho"/>
    <w:rsid w:val="002B2C55"/>
    <w:rPr>
      <w:b/>
      <w:i/>
      <w:sz w:val="18"/>
      <w:szCs w:val="18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DB55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DB55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rsid w:val="00DB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B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rsid w:val="00DB5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5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B5500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B5500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B5500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55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5500"/>
    <w:rPr>
      <w:b/>
      <w:bCs/>
      <w:i/>
      <w:iCs/>
      <w:color w:val="4F81BD" w:themeColor="accent1"/>
    </w:rPr>
  </w:style>
  <w:style w:type="character" w:styleId="nfaseIntensa">
    <w:name w:val="Intense Emphasis"/>
    <w:basedOn w:val="Fontepargpadro"/>
    <w:uiPriority w:val="21"/>
    <w:qFormat/>
    <w:rsid w:val="00DB550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B5500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B5500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B5500"/>
    <w:rPr>
      <w:b/>
      <w:bCs/>
      <w:smallCaps/>
      <w:spacing w:val="5"/>
    </w:rPr>
  </w:style>
  <w:style w:type="character" w:customStyle="1" w:styleId="readonlyattribute1">
    <w:name w:val="readonlyattribute1"/>
    <w:basedOn w:val="Fontepargpadro"/>
    <w:rsid w:val="0094128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4"/>
      <w:szCs w:val="14"/>
      <w:u w:val="none"/>
      <w:effect w:val="none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E33F9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256">
          <w:marLeft w:val="0"/>
          <w:marRight w:val="0"/>
          <w:marTop w:val="0"/>
          <w:marBottom w:val="0"/>
          <w:divBdr>
            <w:top w:val="single" w:sz="2" w:space="0" w:color="AEC7DB"/>
            <w:left w:val="single" w:sz="2" w:space="0" w:color="AEC7DB"/>
            <w:bottom w:val="single" w:sz="2" w:space="0" w:color="AEC7DB"/>
            <w:right w:val="single" w:sz="2" w:space="0" w:color="AEC7DB"/>
          </w:divBdr>
          <w:divsChild>
            <w:div w:id="9559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EC7DB"/>
                    <w:bottom w:val="single" w:sz="6" w:space="0" w:color="AEC7DB"/>
                    <w:right w:val="single" w:sz="6" w:space="0" w:color="AEC7DB"/>
                  </w:divBdr>
                  <w:divsChild>
                    <w:div w:id="1433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oleObject" Target="embeddings/oleObject1.bin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8" Type="http://schemas.openxmlformats.org/officeDocument/2006/relationships/styles" Target="styl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png"/><Relationship Id="rId4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png"/><Relationship Id="rId4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ra.silva\Desktop\BETIM\31082015%20-%20MANUAIS%20MERC&#218;RIO,%20GAIA%20E%20ZEUS\MANUAIS%20MERCURIO\Manual%20Usu&#225;rio%20-%20MERCURIO%20-%20MODELO%20v1.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6341EB5815447A45BE3AE60868EB1" ma:contentTypeVersion="1" ma:contentTypeDescription="Crie um novo documento." ma:contentTypeScope="" ma:versionID="68e8bfac0314bd922f1591e20653fe16">
  <xsd:schema xmlns:xsd="http://www.w3.org/2001/XMLSchema" xmlns:xs="http://www.w3.org/2001/XMLSchema" xmlns:p="http://schemas.microsoft.com/office/2006/metadata/properties" xmlns:ns2="4557c0ac-2997-4fe6-8298-b5fc888d8515" targetNamespace="http://schemas.microsoft.com/office/2006/metadata/properties" ma:root="true" ma:fieldsID="a0941c5597510788216851a32befa394" ns2:_="">
    <xsd:import namespace="4557c0ac-2997-4fe6-8298-b5fc888d8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c0ac-2997-4fe6-8298-b5fc888d8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57c0ac-2997-4fe6-8298-b5fc888d8515">H2V7UDR2FUC7-154-19</_dlc_DocId>
    <_dlc_DocIdUrl xmlns="4557c0ac-2997-4fe6-8298-b5fc888d8515">
      <Url>https://intranet.abaco.com.br/abacotech/manuais/_layouts/DocIdRedir.aspx?ID=H2V7UDR2FUC7-154-19</Url>
      <Description>H2V7UDR2FUC7-154-19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69CD00-2AC5-436C-8FB1-CC4E010B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7c0ac-2997-4fe6-8298-b5fc888d8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0BD5A-34A1-480C-9B4B-F64636160F18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4557c0ac-2997-4fe6-8298-b5fc888d851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9328DAB-8169-4ED1-A432-86D6711490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946413-5DEB-4D34-89AF-3F35E32699B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CCA9FDC-A7B5-4A49-800B-A3F9B8F7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Usuário - MERCURIO - MODELO v1.0</Template>
  <TotalTime>16</TotalTime>
  <Pages>15</Pages>
  <Words>1065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Usuário</vt:lpstr>
    </vt:vector>
  </TitlesOfParts>
  <Company/>
  <LinksUpToDate>false</LinksUpToDate>
  <CharactersWithSpaces>6809</CharactersWithSpaces>
  <SharedDoc>false</SharedDoc>
  <HLinks>
    <vt:vector size="660" baseType="variant">
      <vt:variant>
        <vt:i4>7536738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_Cadastrar_Servidor</vt:lpwstr>
      </vt:variant>
      <vt:variant>
        <vt:i4>4587630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10158242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_Substituição</vt:lpwstr>
      </vt:variant>
      <vt:variant>
        <vt:i4>1179789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_À_Disposição</vt:lpwstr>
      </vt:variant>
      <vt:variant>
        <vt:i4>5242996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_Nomeação_de_Função</vt:lpwstr>
      </vt:variant>
      <vt:variant>
        <vt:i4>4391010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_Retorno_de_Cedidos</vt:lpwstr>
      </vt:variant>
      <vt:variant>
        <vt:i4>2293786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_Retorno_ao_Cargo</vt:lpwstr>
      </vt:variant>
      <vt:variant>
        <vt:i4>1507511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1507511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1376260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_Incluir_Dependentes</vt:lpwstr>
      </vt:variant>
      <vt:variant>
        <vt:i4>160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_Ocorrência_Funcional_em</vt:lpwstr>
      </vt:variant>
      <vt:variant>
        <vt:i4>13172855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_Dados_do_Autônomo</vt:lpwstr>
      </vt:variant>
      <vt:variant>
        <vt:i4>10682368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_Coordenadores_de_Estágio</vt:lpwstr>
      </vt:variant>
      <vt:variant>
        <vt:i4>2424833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_Dados_funcionais_do</vt:lpwstr>
      </vt:variant>
      <vt:variant>
        <vt:i4>4587630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1310782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_Toc349054131</vt:lpwstr>
      </vt:variant>
      <vt:variant>
        <vt:i4>1310782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_Toc349054130</vt:lpwstr>
      </vt:variant>
      <vt:variant>
        <vt:i4>1376318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_Toc349054129</vt:lpwstr>
      </vt:variant>
      <vt:variant>
        <vt:i4>1376318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_Toc349054128</vt:lpwstr>
      </vt:variant>
      <vt:variant>
        <vt:i4>1376318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_Toc349054127</vt:lpwstr>
      </vt:variant>
      <vt:variant>
        <vt:i4>1376318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_Toc349054126</vt:lpwstr>
      </vt:variant>
      <vt:variant>
        <vt:i4>1376318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_Toc349054125</vt:lpwstr>
      </vt:variant>
      <vt:variant>
        <vt:i4>1376318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_Toc349054124</vt:lpwstr>
      </vt:variant>
      <vt:variant>
        <vt:i4>1376318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_Toc349054123</vt:lpwstr>
      </vt:variant>
      <vt:variant>
        <vt:i4>1376318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_Toc349054122</vt:lpwstr>
      </vt:variant>
      <vt:variant>
        <vt:i4>1376318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_Toc349054121</vt:lpwstr>
      </vt:variant>
      <vt:variant>
        <vt:i4>1376318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_Toc349054120</vt:lpwstr>
      </vt:variant>
      <vt:variant>
        <vt:i4>1441854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_Toc349054119</vt:lpwstr>
      </vt:variant>
      <vt:variant>
        <vt:i4>1441854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_Toc349054118</vt:lpwstr>
      </vt:variant>
      <vt:variant>
        <vt:i4>1441854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_Toc349054117</vt:lpwstr>
      </vt:variant>
      <vt:variant>
        <vt:i4>1441854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_Toc349054116</vt:lpwstr>
      </vt:variant>
      <vt:variant>
        <vt:i4>1441854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_Toc349054115</vt:lpwstr>
      </vt:variant>
      <vt:variant>
        <vt:i4>1441854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_Toc349054114</vt:lpwstr>
      </vt:variant>
      <vt:variant>
        <vt:i4>1441854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_Toc349054113</vt:lpwstr>
      </vt:variant>
      <vt:variant>
        <vt:i4>1441854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_Toc349054112</vt:lpwstr>
      </vt:variant>
      <vt:variant>
        <vt:i4>1441854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_Toc349054111</vt:lpwstr>
      </vt:variant>
      <vt:variant>
        <vt:i4>1441854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_Toc349054110</vt:lpwstr>
      </vt:variant>
      <vt:variant>
        <vt:i4>1507390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_Toc349054109</vt:lpwstr>
      </vt:variant>
      <vt:variant>
        <vt:i4>1507390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_Toc349054108</vt:lpwstr>
      </vt:variant>
      <vt:variant>
        <vt:i4>1507390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_Toc349054107</vt:lpwstr>
      </vt:variant>
      <vt:variant>
        <vt:i4>1507390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_Toc349054106</vt:lpwstr>
      </vt:variant>
      <vt:variant>
        <vt:i4>1507390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_Toc349054105</vt:lpwstr>
      </vt:variant>
      <vt:variant>
        <vt:i4>1507390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_Toc349054104</vt:lpwstr>
      </vt:variant>
      <vt:variant>
        <vt:i4>1507390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_Toc349054103</vt:lpwstr>
      </vt:variant>
      <vt:variant>
        <vt:i4>1507390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_Toc349054102</vt:lpwstr>
      </vt:variant>
      <vt:variant>
        <vt:i4>1507390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_Toc349054101</vt:lpwstr>
      </vt:variant>
      <vt:variant>
        <vt:i4>1507390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_Toc349054100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_Toc349054099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_Toc349054098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_Toc349054097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_Toc349054096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_Toc349054095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_Toc349054094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_Toc349054093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_Toc349054092</vt:lpwstr>
      </vt:variant>
      <vt:variant>
        <vt:i4>1966143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_Toc349054091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_Toc349054090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_Toc349054089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_Toc349054088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_Toc349054087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_Toc349054086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_Toc349054085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_Toc349054084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_Toc349054083</vt:lpwstr>
      </vt:variant>
      <vt:variant>
        <vt:i4>2031679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_Toc349054082</vt:lpwstr>
      </vt:variant>
      <vt:variant>
        <vt:i4>2031679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_Toc349054081</vt:lpwstr>
      </vt:variant>
      <vt:variant>
        <vt:i4>2031679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_Toc349054080</vt:lpwstr>
      </vt:variant>
      <vt:variant>
        <vt:i4>1048639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_Toc349054079</vt:lpwstr>
      </vt:variant>
      <vt:variant>
        <vt:i4>1048639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_Toc349054078</vt:lpwstr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_Toc349054077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_Toc349054076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_Toc349054075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_Toc349054074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_Toc349054073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_Toc349054072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_Toc349054071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_Toc349054070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_Toc349054069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_Toc349054068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_Toc349054067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_Toc349054066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_Toc349054065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_Toc349054064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_Toc349054063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_Toc349054062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_Toc349054061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_Toc349054060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_Toc349054059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_Toc349054058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_Toc349054057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_Toc349054056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_Toc349054055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_Toc349054054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_Toc349054053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_Toc349054052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_Toc349054051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_Toc349054050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_Toc349054049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_Toc349054048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_Toc349054047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_Toc349054046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_Toc349054045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_Toc349054044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_Toc349054043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_Toc349054042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_Toc349054041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_Toc349054040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_Toc349054039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_Toc349054038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_Toc349054037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Usuário</dc:title>
  <dc:subject>Recursos Humanos</dc:subject>
  <dc:creator>Mayara Conceição Teixeira da Silva</dc:creator>
  <cp:lastModifiedBy>Marcio Marques Goncalves</cp:lastModifiedBy>
  <cp:revision>4</cp:revision>
  <cp:lastPrinted>2018-01-18T19:00:00Z</cp:lastPrinted>
  <dcterms:created xsi:type="dcterms:W3CDTF">2018-01-18T19:06:00Z</dcterms:created>
  <dcterms:modified xsi:type="dcterms:W3CDTF">2018-01-18T19:23:00Z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ificado por">
    <vt:lpwstr>Maria Elisa Pattaro</vt:lpwstr>
  </property>
  <property fmtid="{D5CDD505-2E9C-101B-9397-08002B2CF9AE}" pid="3" name="ContentTypeId">
    <vt:lpwstr>0x0101007CF6341EB5815447A45BE3AE60868EB1</vt:lpwstr>
  </property>
  <property fmtid="{D5CDD505-2E9C-101B-9397-08002B2CF9AE}" pid="4" name="_dlc_DocIdItemGuid">
    <vt:lpwstr>2ecccf37-2a92-454d-9cba-d8b0249204f3</vt:lpwstr>
  </property>
</Properties>
</file>