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p" w:displacedByCustomXml="next"/>
    <w:bookmarkEnd w:id="0" w:displacedByCustomXml="next"/>
    <w:sdt>
      <w:sdtPr>
        <w:id w:val="6777617"/>
        <w:docPartObj>
          <w:docPartGallery w:val="Cover Pages"/>
          <w:docPartUnique/>
        </w:docPartObj>
      </w:sdtPr>
      <w:sdtContent>
        <w:sdt>
          <w:sdtPr>
            <w:id w:val="22302362"/>
            <w:docPartObj>
              <w:docPartGallery w:val="Cover Pages"/>
              <w:docPartUnique/>
            </w:docPartObj>
          </w:sdtPr>
          <w:sdtContent>
            <w:p w:rsidR="00E05369" w:rsidRDefault="00E05369" w:rsidP="00E05369">
              <w:r>
                <w:rPr>
                  <w:noProof/>
                  <w:lang w:eastAsia="pt-BR" w:bidi="ar-SA"/>
                </w:rPr>
                <w:drawing>
                  <wp:anchor distT="0" distB="0" distL="114300" distR="114300" simplePos="0" relativeHeight="251675648" behindDoc="1" locked="0" layoutInCell="1" allowOverlap="1" wp14:anchorId="376F5F9F" wp14:editId="46B41BD8">
                    <wp:simplePos x="0" y="0"/>
                    <wp:positionH relativeFrom="column">
                      <wp:posOffset>-458470</wp:posOffset>
                    </wp:positionH>
                    <wp:positionV relativeFrom="paragraph">
                      <wp:posOffset>-906421</wp:posOffset>
                    </wp:positionV>
                    <wp:extent cx="7119315" cy="10058400"/>
                    <wp:effectExtent l="0" t="0" r="5715" b="0"/>
                    <wp:wrapNone/>
                    <wp:docPr id="4" name="Picture 2" descr="C:\Prefeitura\[2017]\Manual de Sistemas\Arquivos\CAPA MANUAL DE SISTEMAS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C:\Prefeitura\[2017]\Manual de Sistemas\Arquivos\CAPA MANUAL DE SISTEMAS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119315" cy="10058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noProof/>
                  <w:color w:val="595959" w:themeColor="text1" w:themeTint="A6"/>
                  <w:lang w:eastAsia="pt-BR" w:bidi="ar-SA"/>
                </w:rPr>
                <mc:AlternateContent>
                  <mc:Choice Requires="wps">
                    <w:drawing>
                      <wp:anchor distT="0" distB="0" distL="114300" distR="114300" simplePos="0" relativeHeight="251632640" behindDoc="0" locked="0" layoutInCell="1" allowOverlap="1" wp14:anchorId="069D1972" wp14:editId="53E5D413">
                        <wp:simplePos x="0" y="0"/>
                        <wp:positionH relativeFrom="margin">
                          <wp:posOffset>1941830</wp:posOffset>
                        </wp:positionH>
                        <wp:positionV relativeFrom="margin">
                          <wp:posOffset>7249160</wp:posOffset>
                        </wp:positionV>
                        <wp:extent cx="264795" cy="287655"/>
                        <wp:effectExtent l="0" t="635" r="0" b="4445"/>
                        <wp:wrapNone/>
                        <wp:docPr id="3078" name="Text Box 280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64795" cy="287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05369" w:rsidRDefault="00E05369" w:rsidP="00E0536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w14:anchorId="069D1972"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801" o:spid="_x0000_s1026" type="#_x0000_t202" style="position:absolute;margin-left:152.9pt;margin-top:570.8pt;width:20.85pt;height:22.65pt;z-index:2516326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" filled="f" stroked="f">
                        <v:textbox style="mso-fit-shape-to-text:t">
                          <w:txbxContent>
                            <w:p w:rsidR="00E05369" w:rsidRDefault="00E05369" w:rsidP="00E05369">
                              <w:pPr>
                                <w:jc w:val="center"/>
                              </w:pPr>
                            </w:p>
                          </w:txbxContent>
                        </v:textbox>
                        <w10:wrap anchorx="margin" anchory="margin"/>
                      </v:shape>
                    </w:pict>
                  </mc:Fallback>
                </mc:AlternateContent>
              </w:r>
            </w:p>
          </w:sdtContent>
        </w:sdt>
      </w:sdtContent>
    </w:sdt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210E38" w:rsidP="00E05369">
      <w:r>
        <w:rPr>
          <w:noProof/>
          <w:lang w:eastAsia="pt-BR"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DEB1A30" wp14:editId="4F58824C">
                <wp:simplePos x="0" y="0"/>
                <wp:positionH relativeFrom="column">
                  <wp:posOffset>334010</wp:posOffset>
                </wp:positionH>
                <wp:positionV relativeFrom="paragraph">
                  <wp:posOffset>7620</wp:posOffset>
                </wp:positionV>
                <wp:extent cx="2390775" cy="981075"/>
                <wp:effectExtent l="0" t="0" r="0" b="0"/>
                <wp:wrapNone/>
                <wp:docPr id="489" name="Grupo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981075"/>
                          <a:chOff x="0" y="0"/>
                          <a:chExt cx="2390775" cy="981075"/>
                        </a:xfrm>
                      </wpg:grpSpPr>
                      <wps:wsp>
                        <wps:cNvPr id="487" name="Caixa de texto 487"/>
                        <wps:cNvSpPr txBox="1"/>
                        <wps:spPr>
                          <a:xfrm>
                            <a:off x="0" y="0"/>
                            <a:ext cx="2390775" cy="752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0E38" w:rsidRPr="00102A15" w:rsidRDefault="00210E38" w:rsidP="00210E38">
                              <w:pPr>
                                <w:spacing w:line="240" w:lineRule="auto"/>
                                <w:rPr>
                                  <w:b/>
                                  <w:color w:val="1F497D" w:themeColor="text2"/>
                                  <w:sz w:val="28"/>
                                </w:rPr>
                              </w:pPr>
                              <w:r w:rsidRPr="00102A15">
                                <w:rPr>
                                  <w:b/>
                                  <w:color w:val="1F497D" w:themeColor="text2"/>
                                  <w:sz w:val="96"/>
                                </w:rPr>
                                <w:t>SICONV</w:t>
                              </w:r>
                              <w:r>
                                <w:rPr>
                                  <w:b/>
                                  <w:color w:val="1F497D" w:themeColor="text2"/>
                                  <w:sz w:val="28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Caixa de texto 488"/>
                        <wps:cNvSpPr txBox="1"/>
                        <wps:spPr>
                          <a:xfrm>
                            <a:off x="19050" y="581025"/>
                            <a:ext cx="182880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0E38" w:rsidRPr="00102A15" w:rsidRDefault="00210E38" w:rsidP="00210E38">
                              <w:pPr>
                                <w:rPr>
                                  <w:b/>
                                  <w:color w:val="1F497D" w:themeColor="text2"/>
                                  <w:sz w:val="40"/>
                                </w:rPr>
                              </w:pPr>
                              <w:r w:rsidRPr="00102A15">
                                <w:rPr>
                                  <w:b/>
                                  <w:color w:val="1F497D" w:themeColor="text2"/>
                                  <w:sz w:val="40"/>
                                </w:rPr>
                                <w:t>MUNICIPAL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EB1A30" id="Grupo 489" o:spid="_x0000_s1027" style="position:absolute;margin-left:26.3pt;margin-top:.6pt;width:188.25pt;height:77.25pt;z-index:251681792" coordsize="23907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">
                <v:shape id="Caixa de texto 487" o:spid="_x0000_s1028" type="#_x0000_t202" style="position:absolute;width:23907;height:7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yqccA&#10;AADcAAAADwAAAGRycy9kb3ducmV2LnhtbESPzWvCQBTE70L/h+UVetNNpa0huhEJSEXagx8Xb8/s&#10;ywdm36bZrab9611B8DjMzG+Y2bw3jThT52rLCl5HEQji3OqaSwX73XIYg3AeWWNjmRT8kYN5+jSY&#10;YaLthTd03vpSBAi7BBVU3reJlC6vyKAb2ZY4eIXtDPogu1LqDi8Bbho5jqIPabDmsFBhS1lF+Wn7&#10;axSss+U3bo5jE/832edXsWh/9od3pV6e+8UUhKfeP8L39koreIsn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AMqnHAAAA3AAAAA8AAAAAAAAAAAAAAAAAmAIAAGRy&#10;cy9kb3ducmV2LnhtbFBLBQYAAAAABAAEAPUAAACMAwAAAAA=&#10;" filled="f" stroked="f" strokeweight=".5pt">
                  <v:textbox>
                    <w:txbxContent>
                      <w:p w:rsidR="00210E38" w:rsidRPr="00102A15" w:rsidRDefault="00210E38" w:rsidP="00210E38">
                        <w:pPr>
                          <w:spacing w:line="240" w:lineRule="auto"/>
                          <w:rPr>
                            <w:b/>
                            <w:color w:val="1F497D" w:themeColor="text2"/>
                            <w:sz w:val="28"/>
                          </w:rPr>
                        </w:pPr>
                        <w:r w:rsidRPr="00102A15">
                          <w:rPr>
                            <w:b/>
                            <w:color w:val="1F497D" w:themeColor="text2"/>
                            <w:sz w:val="96"/>
                          </w:rPr>
                          <w:t>SICONV</w:t>
                        </w:r>
                        <w:r>
                          <w:rPr>
                            <w:b/>
                            <w:color w:val="1F497D" w:themeColor="text2"/>
                            <w:sz w:val="28"/>
                          </w:rPr>
                          <w:br/>
                        </w:r>
                      </w:p>
                    </w:txbxContent>
                  </v:textbox>
                </v:shape>
                <v:shape id="Caixa de texto 488" o:spid="_x0000_s1029" type="#_x0000_t202" style="position:absolute;left:190;top:5810;width:18288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+m28QA&#10;AADcAAAADwAAAGRycy9kb3ducmV2LnhtbERPTWvCQBC9F/wPywi9NRtFS4hZRQJSKe1B68XbmB2T&#10;YHY2ZrdJ6q/vHgo9Pt53thlNI3rqXG1ZwSyKQRAXVtdcKjh97V4SEM4ja2wsk4IfcrBZT54yTLUd&#10;+ED90ZcihLBLUUHlfZtK6YqKDLrItsSBu9rOoA+wK6XucAjhppHzOH6VBmsODRW2lFdU3I7fRsF7&#10;vvvEw2VukkeTv31ct+39dF4q9TwdtysQnkb/L/5z77WCRR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fptvEAAAA3AAAAA8AAAAAAAAAAAAAAAAAmAIAAGRycy9k&#10;b3ducmV2LnhtbFBLBQYAAAAABAAEAPUAAACJAwAAAAA=&#10;" filled="f" stroked="f" strokeweight=".5pt">
                  <v:textbox>
                    <w:txbxContent>
                      <w:p w:rsidR="00210E38" w:rsidRPr="00102A15" w:rsidRDefault="00210E38" w:rsidP="00210E38">
                        <w:pPr>
                          <w:rPr>
                            <w:b/>
                            <w:color w:val="1F497D" w:themeColor="text2"/>
                            <w:sz w:val="40"/>
                          </w:rPr>
                        </w:pPr>
                        <w:r w:rsidRPr="00102A15">
                          <w:rPr>
                            <w:b/>
                            <w:color w:val="1F497D" w:themeColor="text2"/>
                            <w:sz w:val="40"/>
                          </w:rPr>
                          <w:t>MUNICIPAL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Pr="00903705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>
      <w:pPr>
        <w:jc w:val="center"/>
      </w:pPr>
    </w:p>
    <w:p w:rsidR="00E05369" w:rsidRDefault="00E05369" w:rsidP="00E05369"/>
    <w:p w:rsidR="00E05369" w:rsidRDefault="00210E38" w:rsidP="00E05369"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AE2D78" wp14:editId="3D1320DF">
                <wp:simplePos x="0" y="0"/>
                <wp:positionH relativeFrom="column">
                  <wp:posOffset>381635</wp:posOffset>
                </wp:positionH>
                <wp:positionV relativeFrom="paragraph">
                  <wp:posOffset>5080</wp:posOffset>
                </wp:positionV>
                <wp:extent cx="2447925" cy="609600"/>
                <wp:effectExtent l="0" t="0" r="0" b="0"/>
                <wp:wrapNone/>
                <wp:docPr id="486" name="Caixa de texto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E38" w:rsidRPr="00102A15" w:rsidRDefault="00210E38" w:rsidP="00210E38">
                            <w:pPr>
                              <w:pBdr>
                                <w:top w:val="single" w:sz="12" w:space="1" w:color="auto"/>
                              </w:pBdr>
                              <w:rPr>
                                <w:b/>
                                <w:color w:val="1F497D" w:themeColor="text2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t>2.3</w:t>
                            </w:r>
                            <w:r w:rsidRPr="00102A15"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t>Controle de Prazos e Pendências</w:t>
                            </w:r>
                            <w:r w:rsidRPr="00102A15">
                              <w:rPr>
                                <w:b/>
                                <w:color w:val="1F497D" w:themeColor="text2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2D78" id="Caixa de texto 486" o:spid="_x0000_s1030" type="#_x0000_t202" style="position:absolute;margin-left:30.05pt;margin-top:.4pt;width:192.75pt;height:4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" filled="f" stroked="f" strokeweight=".5pt">
                <v:textbox>
                  <w:txbxContent>
                    <w:p w:rsidR="00210E38" w:rsidRPr="00102A15" w:rsidRDefault="00210E38" w:rsidP="00210E38">
                      <w:pPr>
                        <w:pBdr>
                          <w:top w:val="single" w:sz="12" w:space="1" w:color="auto"/>
                        </w:pBdr>
                        <w:rPr>
                          <w:b/>
                          <w:color w:val="1F497D" w:themeColor="text2"/>
                          <w:sz w:val="28"/>
                        </w:rPr>
                      </w:pPr>
                      <w:r>
                        <w:rPr>
                          <w:b/>
                          <w:color w:val="1F497D" w:themeColor="text2"/>
                          <w:sz w:val="28"/>
                        </w:rPr>
                        <w:t>2.3</w:t>
                      </w:r>
                      <w:r w:rsidRPr="00102A15">
                        <w:rPr>
                          <w:b/>
                          <w:color w:val="1F497D" w:themeColor="text2"/>
                          <w:sz w:val="28"/>
                        </w:rPr>
                        <w:t xml:space="preserve"> – </w:t>
                      </w:r>
                      <w:r>
                        <w:rPr>
                          <w:b/>
                          <w:color w:val="1F497D" w:themeColor="text2"/>
                          <w:sz w:val="28"/>
                        </w:rPr>
                        <w:t>Controle de Prazos e Pendências</w:t>
                      </w:r>
                      <w:r w:rsidRPr="00102A15">
                        <w:rPr>
                          <w:b/>
                          <w:color w:val="1F497D" w:themeColor="text2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>
      <w:r>
        <w:tab/>
      </w:r>
    </w:p>
    <w:p w:rsidR="00E05369" w:rsidRDefault="00E05369" w:rsidP="00E05369">
      <w:r>
        <w:tab/>
      </w:r>
    </w:p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Pr="00450E2A" w:rsidRDefault="00E05369" w:rsidP="00E05369">
      <w:pPr>
        <w:rPr>
          <w:sz w:val="20"/>
          <w:szCs w:val="20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8720" behindDoc="1" locked="0" layoutInCell="1" allowOverlap="1" wp14:anchorId="1621D53A" wp14:editId="2AFDC134">
            <wp:simplePos x="0" y="0"/>
            <wp:positionH relativeFrom="column">
              <wp:posOffset>1270</wp:posOffset>
            </wp:positionH>
            <wp:positionV relativeFrom="paragraph">
              <wp:posOffset>2228215</wp:posOffset>
            </wp:positionV>
            <wp:extent cx="2639683" cy="676162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" t="4821" r="2139" b="6465"/>
                    <a:stretch/>
                  </pic:blipFill>
                  <pic:spPr bwMode="auto">
                    <a:xfrm>
                      <a:off x="0" y="0"/>
                      <a:ext cx="2639683" cy="676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05369" w:rsidRDefault="00E05369" w:rsidP="00E05369">
      <w:pPr>
        <w:rPr>
          <w:b/>
          <w:color w:val="1F497D" w:themeColor="text2"/>
          <w:sz w:val="28"/>
          <w:szCs w:val="28"/>
        </w:rPr>
      </w:pPr>
    </w:p>
    <w:p w:rsidR="00E05369" w:rsidRDefault="00E05369" w:rsidP="00E05369">
      <w:pPr>
        <w:rPr>
          <w:b/>
          <w:color w:val="1F497D" w:themeColor="text2"/>
          <w:sz w:val="28"/>
          <w:szCs w:val="28"/>
        </w:rPr>
      </w:pPr>
    </w:p>
    <w:p w:rsidR="00E05369" w:rsidRPr="004124CE" w:rsidRDefault="00E05369" w:rsidP="00E05369">
      <w:pPr>
        <w:rPr>
          <w:b/>
          <w:bCs/>
          <w:caps/>
          <w:color w:val="1F497D" w:themeColor="text2"/>
          <w:sz w:val="28"/>
          <w:szCs w:val="28"/>
        </w:rPr>
      </w:pPr>
      <w:r w:rsidRPr="004124CE">
        <w:rPr>
          <w:b/>
          <w:color w:val="1F497D" w:themeColor="text2"/>
          <w:sz w:val="28"/>
          <w:szCs w:val="28"/>
        </w:rPr>
        <w:t>Índice</w:t>
      </w:r>
      <w:r>
        <w:rPr>
          <w:b/>
          <w:color w:val="1F497D" w:themeColor="text2"/>
          <w:sz w:val="28"/>
          <w:szCs w:val="28"/>
        </w:rPr>
        <w:t xml:space="preserve"> </w:t>
      </w:r>
    </w:p>
    <w:p w:rsidR="00252066" w:rsidRDefault="00E05369">
      <w:pPr>
        <w:pStyle w:val="Sumrio1"/>
        <w:rPr>
          <w:rFonts w:cstheme="minorBidi"/>
          <w:b w:val="0"/>
          <w:bCs w:val="0"/>
          <w:caps w:val="0"/>
          <w:noProof/>
          <w:sz w:val="22"/>
          <w:szCs w:val="22"/>
          <w:lang w:eastAsia="pt-BR" w:bidi="ar-SA"/>
        </w:rPr>
      </w:pPr>
      <w:r>
        <w:fldChar w:fldCharType="begin"/>
      </w:r>
      <w:r>
        <w:instrText xml:space="preserve"> TOC \o "2-2" \h \z \u \t "Título 1;1;Título 3;3;Título 4;4;Título 5;5" </w:instrText>
      </w:r>
      <w:r>
        <w:fldChar w:fldCharType="separate"/>
      </w:r>
      <w:hyperlink w:anchor="_Toc504050838" w:history="1">
        <w:r w:rsidR="00252066" w:rsidRPr="007F2CAE">
          <w:rPr>
            <w:rStyle w:val="Hyperlink"/>
            <w:rFonts w:ascii="Calibri" w:hAnsi="Calibri" w:cs="Calibri"/>
            <w:noProof/>
          </w:rPr>
          <w:t>Primeiros Passos</w:t>
        </w:r>
        <w:r w:rsidR="00252066">
          <w:rPr>
            <w:noProof/>
            <w:webHidden/>
          </w:rPr>
          <w:tab/>
        </w:r>
        <w:r w:rsidR="00252066">
          <w:rPr>
            <w:noProof/>
            <w:webHidden/>
          </w:rPr>
          <w:fldChar w:fldCharType="begin"/>
        </w:r>
        <w:r w:rsidR="00252066">
          <w:rPr>
            <w:noProof/>
            <w:webHidden/>
          </w:rPr>
          <w:instrText xml:space="preserve"> PAGEREF _Toc504050838 \h </w:instrText>
        </w:r>
        <w:r w:rsidR="00252066">
          <w:rPr>
            <w:noProof/>
            <w:webHidden/>
          </w:rPr>
        </w:r>
        <w:r w:rsidR="00252066">
          <w:rPr>
            <w:noProof/>
            <w:webHidden/>
          </w:rPr>
          <w:fldChar w:fldCharType="separate"/>
        </w:r>
        <w:r w:rsidR="00252066">
          <w:rPr>
            <w:noProof/>
            <w:webHidden/>
          </w:rPr>
          <w:t>4</w:t>
        </w:r>
        <w:r w:rsidR="00252066">
          <w:rPr>
            <w:noProof/>
            <w:webHidden/>
          </w:rPr>
          <w:fldChar w:fldCharType="end"/>
        </w:r>
      </w:hyperlink>
    </w:p>
    <w:p w:rsidR="00252066" w:rsidRDefault="00252066">
      <w:pPr>
        <w:pStyle w:val="Sumrio1"/>
        <w:rPr>
          <w:rFonts w:cstheme="minorBidi"/>
          <w:b w:val="0"/>
          <w:bCs w:val="0"/>
          <w:caps w:val="0"/>
          <w:noProof/>
          <w:sz w:val="22"/>
          <w:szCs w:val="22"/>
          <w:lang w:eastAsia="pt-BR" w:bidi="ar-SA"/>
        </w:rPr>
      </w:pPr>
      <w:hyperlink w:anchor="_Toc504050839" w:history="1">
        <w:r w:rsidRPr="007F2CAE">
          <w:rPr>
            <w:rStyle w:val="Hyperlink"/>
            <w:noProof/>
          </w:rPr>
          <w:t>Visão geral do sistema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_Toc504050839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52066" w:rsidRDefault="00252066">
      <w:pPr>
        <w:pStyle w:val="Sumrio2"/>
        <w:rPr>
          <w:rFonts w:cstheme="minorBidi"/>
          <w:b w:val="0"/>
          <w:smallCaps w:val="0"/>
          <w:noProof/>
          <w:sz w:val="22"/>
          <w:szCs w:val="22"/>
          <w:lang w:eastAsia="pt-BR" w:bidi="ar-SA"/>
        </w:rPr>
      </w:pPr>
      <w:hyperlink w:anchor="_Toc504050840" w:history="1">
        <w:r w:rsidRPr="007F2CAE">
          <w:rPr>
            <w:rStyle w:val="Hyperlink"/>
            <w:noProof/>
          </w:rPr>
          <w:t>1.</w:t>
        </w:r>
        <w:r>
          <w:rPr>
            <w:rStyle w:val="Hyperlink"/>
            <w:noProof/>
          </w:rPr>
          <w:t xml:space="preserve"> </w:t>
        </w:r>
        <w:r w:rsidRPr="007F2CAE">
          <w:rPr>
            <w:rStyle w:val="Hyperlink"/>
            <w:noProof/>
          </w:rPr>
          <w:t>Entendendo a tela de manutenção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_Toc504050840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52066" w:rsidRDefault="00252066">
      <w:pPr>
        <w:pStyle w:val="Sumrio2"/>
        <w:rPr>
          <w:rFonts w:cstheme="minorBidi"/>
          <w:b w:val="0"/>
          <w:smallCaps w:val="0"/>
          <w:noProof/>
          <w:sz w:val="22"/>
          <w:szCs w:val="22"/>
          <w:lang w:eastAsia="pt-BR" w:bidi="ar-SA"/>
        </w:rPr>
      </w:pPr>
      <w:hyperlink w:anchor="_Toc504050841" w:history="1">
        <w:r w:rsidRPr="007F2CAE">
          <w:rPr>
            <w:rStyle w:val="Hyperlink"/>
            <w:noProof/>
          </w:rPr>
          <w:t>2.</w:t>
        </w:r>
        <w:r>
          <w:rPr>
            <w:rStyle w:val="Hyperlink"/>
            <w:noProof/>
          </w:rPr>
          <w:t xml:space="preserve"> </w:t>
        </w:r>
        <w:r w:rsidRPr="007F2CAE">
          <w:rPr>
            <w:rStyle w:val="Hyperlink"/>
            <w:noProof/>
          </w:rPr>
          <w:t>Controle de Prazos e Pendências do Convênio Concedente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_Toc504050841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52066" w:rsidRDefault="00252066">
      <w:pPr>
        <w:pStyle w:val="Sumrio3"/>
        <w:rPr>
          <w:rFonts w:cstheme="minorBidi"/>
          <w:iCs w:val="0"/>
          <w:noProof/>
          <w:sz w:val="22"/>
          <w:szCs w:val="22"/>
          <w:lang w:eastAsia="pt-BR" w:bidi="ar-SA"/>
        </w:rPr>
      </w:pPr>
      <w:hyperlink w:anchor="_Toc504050842" w:history="1">
        <w:r w:rsidRPr="007F2CAE">
          <w:rPr>
            <w:rStyle w:val="Hyperlink"/>
            <w:noProof/>
          </w:rPr>
          <w:t>2.1.</w:t>
        </w:r>
        <w:r>
          <w:rPr>
            <w:rStyle w:val="Hyperlink"/>
            <w:noProof/>
          </w:rPr>
          <w:t xml:space="preserve"> </w:t>
        </w:r>
        <w:r w:rsidRPr="007F2CAE">
          <w:rPr>
            <w:rStyle w:val="Hyperlink"/>
            <w:noProof/>
          </w:rPr>
          <w:t>Consultar Pagamentos e Notificações do Convênio Concedente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_Toc504050842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05369" w:rsidRDefault="00E05369" w:rsidP="00E05369">
      <w:pPr>
        <w:rPr>
          <w:rFonts w:cstheme="minorHAnsi"/>
          <w:b/>
          <w:bCs/>
          <w:caps/>
          <w:sz w:val="20"/>
          <w:szCs w:val="20"/>
        </w:rPr>
      </w:pPr>
      <w:r>
        <w:rPr>
          <w:rFonts w:cstheme="minorHAnsi"/>
          <w:b/>
          <w:bCs/>
          <w:caps/>
          <w:sz w:val="20"/>
          <w:szCs w:val="20"/>
        </w:rPr>
        <w:fldChar w:fldCharType="end"/>
      </w:r>
    </w:p>
    <w:p w:rsidR="00E05369" w:rsidRPr="002B5FC0" w:rsidRDefault="00E05369" w:rsidP="00E05369">
      <w:pPr>
        <w:pStyle w:val="Ttulo1"/>
        <w:rPr>
          <w:rFonts w:ascii="Calibri" w:hAnsi="Calibri" w:cs="Calibri"/>
        </w:rPr>
      </w:pPr>
      <w:r>
        <w:rPr>
          <w:rFonts w:cstheme="minorHAnsi"/>
          <w:caps/>
          <w:sz w:val="20"/>
          <w:szCs w:val="20"/>
        </w:rPr>
        <w:br w:type="page"/>
      </w:r>
      <w:bookmarkStart w:id="1" w:name="_Toc431893698"/>
      <w:bookmarkStart w:id="2" w:name="_Toc351998275"/>
      <w:bookmarkStart w:id="3" w:name="_Toc342466211"/>
      <w:bookmarkStart w:id="4" w:name="_Toc504050838"/>
      <w:r w:rsidRPr="002B5FC0">
        <w:rPr>
          <w:rFonts w:ascii="Calibri" w:hAnsi="Calibri" w:cs="Calibri"/>
        </w:rPr>
        <w:t>Primeiros Passos</w:t>
      </w:r>
      <w:bookmarkEnd w:id="1"/>
      <w:bookmarkEnd w:id="4"/>
    </w:p>
    <w:bookmarkEnd w:id="2"/>
    <w:p w:rsidR="00E05369" w:rsidRDefault="00E05369" w:rsidP="00E05369">
      <w:pPr>
        <w:jc w:val="both"/>
      </w:pPr>
      <w:r>
        <w:t>Para auxiliá-lo, este manual possui indicadores visuais com notas relevantes do sistema. Estes indicadores são representados pelos ícones abaixo:</w:t>
      </w:r>
    </w:p>
    <w:p w:rsidR="00E05369" w:rsidRDefault="00210E38" w:rsidP="00E05369"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1E7C86B" wp14:editId="1400980D">
                <wp:simplePos x="0" y="0"/>
                <wp:positionH relativeFrom="column">
                  <wp:posOffset>-9525</wp:posOffset>
                </wp:positionH>
                <wp:positionV relativeFrom="paragraph">
                  <wp:posOffset>908685</wp:posOffset>
                </wp:positionV>
                <wp:extent cx="4238625" cy="3028950"/>
                <wp:effectExtent l="0" t="0" r="28575" b="19050"/>
                <wp:wrapNone/>
                <wp:docPr id="37" name="Retângulo de cantos arredondado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3028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09C0EA" id="Retângulo de cantos arredondados 37" o:spid="_x0000_s1026" style="position:absolute;margin-left:-.75pt;margin-top:71.55pt;width:333.75pt;height:238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" filled="f" strokecolor="#f79646 [3209]" strokeweight="2pt"/>
            </w:pict>
          </mc:Fallback>
        </mc:AlternateContent>
      </w:r>
      <w:r w:rsidR="00E05369">
        <w:rPr>
          <w:noProof/>
          <w:lang w:eastAsia="pt-BR" w:bidi="ar-SA"/>
        </w:rPr>
        <mc:AlternateContent>
          <mc:Choice Requires="wpc">
            <w:drawing>
              <wp:inline distT="0" distB="0" distL="0" distR="0" wp14:anchorId="595E5248" wp14:editId="12878A79">
                <wp:extent cx="4242435" cy="894080"/>
                <wp:effectExtent l="0" t="0" r="0" b="0"/>
                <wp:docPr id="3788" name="Tela 37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055" name="Picture 3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40" y="161925"/>
                            <a:ext cx="392430" cy="392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6" name="Picture 3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240" y="161925"/>
                            <a:ext cx="317500" cy="396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7" name="Picture 3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4080" y="132715"/>
                            <a:ext cx="320675" cy="428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58" name="Text Box 37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7525"/>
                            <a:ext cx="9144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5369" w:rsidRPr="00BD2BE4" w:rsidRDefault="00E05369" w:rsidP="00E0536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Atenção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9" name="Text Box 3794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0" y="520065"/>
                            <a:ext cx="9144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5369" w:rsidRPr="00BD2BE4" w:rsidRDefault="00E05369" w:rsidP="00E0536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Nota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0" name="Text Box 3795"/>
                        <wps:cNvSpPr txBox="1">
                          <a:spLocks noChangeArrowheads="1"/>
                        </wps:cNvSpPr>
                        <wps:spPr bwMode="auto">
                          <a:xfrm>
                            <a:off x="3131820" y="520065"/>
                            <a:ext cx="9144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5369" w:rsidRPr="00BD2BE4" w:rsidRDefault="00E05369" w:rsidP="00E0536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95E5248" id="Tela 3788" o:spid="_x0000_s1031" editas="canvas" style="width:334.05pt;height:70.4pt;mso-position-horizontal-relative:char;mso-position-vertical-relative:line" coordsize="42424,8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">
                <v:shape id="_x0000_s1032" type="#_x0000_t75" style="position:absolute;width:42424;height:8940;visibility:visible;mso-wrap-style:square">
                  <v:fill o:detectmouseclick="t"/>
                  <v:path o:connecttype="none"/>
                </v:shape>
                <v:shape id="Picture 3790" o:spid="_x0000_s1033" type="#_x0000_t75" style="position:absolute;left:2565;top:1619;width:3924;height:3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wrEfFAAAA3QAAAA8AAABkcnMvZG93bnJldi54bWxEj0+LwjAUxO+C3yE8YS+iyXZpkWoUXRDE&#10;ZQ/+OXh8NM+22LyUJmr325uFhT0OM/MbZrHqbSMe1PnasYb3qQJBXDhTc6nhfNpOZiB8QDbYOCYN&#10;P+RhtRwOFpgb9+QDPY6hFBHCPkcNVQhtLqUvKrLop64ljt7VdRZDlF0pTYfPCLeNTJTKpMWa40KF&#10;LX1WVNyOd6thHC5Ofd1wb43fbb5VmiWHJNP6bdSv5yAC9eE//NfeGQ0fKk3h9018AnL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sKxHxQAAAN0AAAAPAAAAAAAAAAAAAAAA&#10;AJ8CAABkcnMvZG93bnJldi54bWxQSwUGAAAAAAQABAD3AAAAkQMAAAAA&#10;">
                  <v:imagedata r:id="rId18" o:title=""/>
                </v:shape>
                <v:shape id="Picture 3791" o:spid="_x0000_s1034" type="#_x0000_t75" style="position:absolute;left:19202;top:1619;width:3175;height:3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dFg/HAAAA3QAAAA8AAABkcnMvZG93bnJldi54bWxEj91qwkAUhO8LvsNyhN4U3bTVINFVRKgU&#10;EcWfBzhmj0k0ezbNbmN8e1co9HKYmW+Yyaw1pWiodoVlBe/9CARxanXBmYLj4as3AuE8ssbSMim4&#10;k4PZtPMywUTbG++o2ftMBAi7BBXk3leJlC7NyaDr24o4eGdbG/RB1pnUNd4C3JTyI4piabDgsJBj&#10;RYuc0uv+1ygYuOV6sVy18c/9MjrJ5u183Qy2Sr122/kYhKfW/4f/2t9awWc0jOH5JjwBOX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7dFg/HAAAA3QAAAA8AAAAAAAAAAAAA&#10;AAAAnwIAAGRycy9kb3ducmV2LnhtbFBLBQYAAAAABAAEAPcAAACTAwAAAAA=&#10;">
                  <v:imagedata r:id="rId19" o:title=""/>
                </v:shape>
                <v:shape id="Picture 3792" o:spid="_x0000_s1035" type="#_x0000_t75" style="position:absolute;left:34340;top:1327;width:3207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YI9THAAAA3QAAAA8AAABkcnMvZG93bnJldi54bWxEj0tvwjAQhO9I/Q/WVuIGTkvLI2BQBOrj&#10;CAHuq3hJUuJ1GrtJ2l9fV6rEcTQz32hWm95UoqXGlZYVPIwjEMSZ1SXnCk7Hl9EchPPIGivLpOCb&#10;HGzWd4MVxtp2fKA29bkIEHYxKii8r2MpXVaQQTe2NXHwLrYx6INscqkb7ALcVPIxiqbSYMlhocCa&#10;tgVl1/TLKNgv0uvlY/d5brvt69P+zSXZzyRRanjfJ0sQnnp/C/+337WCSfQ8g7834Qn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/YI9THAAAA3QAAAA8AAAAAAAAAAAAA&#10;AAAAnwIAAGRycy9kb3ducmV2LnhtbFBLBQYAAAAABAAEAPcAAACTAwAAAAA=&#10;">
                  <v:imagedata r:id="rId20" o:title=""/>
                </v:shape>
                <v:shape id="Text Box 3793" o:spid="_x0000_s1036" type="#_x0000_t202" style="position:absolute;top:5175;width:914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KfcEA&#10;AADdAAAADwAAAGRycy9kb3ducmV2LnhtbERPz2vCMBS+D/wfwhN2m4mVjVGNYgWd05NO74/m2RSb&#10;l9JErf/9chjs+PH9ni1614g7daH2rGE8UiCIS29qrjScftZvnyBCRDbYeCYNTwqwmA9eZpgb/+AD&#10;3Y+xEimEQ44abIxtLmUoLTkMI98SJ+7iO4cxwa6SpsNHCneNzJT6kA5rTg0WW1pZKq/Hm9Mg1dd3&#10;ltk1Xm7FfvMstrvidN5p/Trsl1MQkfr4L/5zb42GiXpPc9Ob9AT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ayn3BAAAA3QAAAA8AAAAAAAAAAAAAAAAAmAIAAGRycy9kb3du&#10;cmV2LnhtbFBLBQYAAAAABAAEAPUAAACGAwAAAAA=&#10;" filled="f" stroked="f" strokecolor="#c0504d [3205]" strokeweight="1.5pt">
                  <v:textbox>
                    <w:txbxContent>
                      <w:p w:rsidR="00E05369" w:rsidRPr="00BD2BE4" w:rsidRDefault="00E05369" w:rsidP="00E0536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Atenção</w:t>
                        </w:r>
                      </w:p>
                    </w:txbxContent>
                  </v:textbox>
                </v:shape>
                <v:shape id="Text Box 3794" o:spid="_x0000_s1037" type="#_x0000_t202" style="position:absolute;left:16192;top:5200;width:914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Zv5sYA&#10;AADdAAAADwAAAGRycy9kb3ducmV2LnhtbESPT2sCMRTE70K/Q3iF3jTpFktdjdIt2Ko91T/3x+a5&#10;Wbp5WTZR129vhEKPw8z8hpkteteIM3Wh9qzheaRAEJfe1Fxp2O+WwzcQISIbbDyThisFWMwfBjPM&#10;jb/wD523sRIJwiFHDTbGNpcylJYchpFviZN39J3DmGRXSdPhJcFdIzOlXqXDmtOCxZY+LJW/25PT&#10;INXXOsvsEo+n4vvzWqw2xf6w0frpsX+fgojUx//wX3tlNLyo8QTu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Zv5sYAAADdAAAADwAAAAAAAAAAAAAAAACYAgAAZHJz&#10;L2Rvd25yZXYueG1sUEsFBgAAAAAEAAQA9QAAAIsDAAAAAA==&#10;" filled="f" stroked="f" strokecolor="#c0504d [3205]" strokeweight="1.5pt">
                  <v:textbox>
                    <w:txbxContent>
                      <w:p w:rsidR="00E05369" w:rsidRPr="00BD2BE4" w:rsidRDefault="00E05369" w:rsidP="00E0536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Nota</w:t>
                        </w:r>
                      </w:p>
                    </w:txbxContent>
                  </v:textbox>
                </v:shape>
                <v:shape id="Text Box 3795" o:spid="_x0000_s1038" type="#_x0000_t202" style="position:absolute;left:31318;top:5200;width:914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MxsEA&#10;AADdAAAADwAAAGRycy9kb3ducmV2LnhtbERPz2vCMBS+D/wfwhO8zcQKMqpRrOCm7jSn90fzbIrN&#10;S2mi1v/eHAY7fny/F6veNeJOXag9a5iMFQji0puaKw2n3+37B4gQkQ02nknDkwKsloO3BebGP/iH&#10;7sdYiRTCIUcNNsY2lzKUlhyGsW+JE3fxncOYYFdJ0+EjhbtGZkrNpMOaU4PFljaWyuvx5jRI9bXP&#10;MrvFy634/nwWu0NxOh+0Hg379RxEpD7+i//cO6NhqmZpf3qTn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ADMbBAAAA3QAAAA8AAAAAAAAAAAAAAAAAmAIAAGRycy9kb3du&#10;cmV2LnhtbFBLBQYAAAAABAAEAPUAAACGAwAAAAA=&#10;" filled="f" stroked="f" strokecolor="#c0504d [3205]" strokeweight="1.5pt">
                  <v:textbox>
                    <w:txbxContent>
                      <w:p w:rsidR="00E05369" w:rsidRPr="00BD2BE4" w:rsidRDefault="00E05369" w:rsidP="00E0536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Dica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05369" w:rsidRDefault="00E05369" w:rsidP="00210E38">
      <w:pPr>
        <w:tabs>
          <w:tab w:val="left" w:pos="2780"/>
          <w:tab w:val="center" w:pos="4252"/>
        </w:tabs>
        <w:spacing w:before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IMPORTANTE!</w:t>
      </w:r>
    </w:p>
    <w:p w:rsidR="00E05369" w:rsidRDefault="00E05369" w:rsidP="00E05369">
      <w:pPr>
        <w:ind w:left="567" w:right="423"/>
        <w:rPr>
          <w:rFonts w:ascii="Arial" w:hAnsi="Arial" w:cs="Arial"/>
        </w:rPr>
      </w:pPr>
    </w:p>
    <w:p w:rsidR="00E05369" w:rsidRPr="00E92A6E" w:rsidRDefault="00E05369" w:rsidP="00E05369">
      <w:pPr>
        <w:ind w:left="426" w:right="423"/>
        <w:rPr>
          <w:rFonts w:ascii="Arial" w:hAnsi="Arial" w:cs="Arial"/>
        </w:rPr>
      </w:pPr>
      <w:r w:rsidRPr="00E92A6E">
        <w:rPr>
          <w:rFonts w:ascii="Arial" w:hAnsi="Arial" w:cs="Arial"/>
        </w:rPr>
        <w:t xml:space="preserve">As telas do sistema por padrão são abertas sempre em modo de consulta, caso seja necessário incluir um novo registro o usuário deverá clicar no </w:t>
      </w:r>
      <w:proofErr w:type="gramStart"/>
      <w:r w:rsidRPr="00E92A6E">
        <w:rPr>
          <w:rFonts w:ascii="Arial" w:hAnsi="Arial" w:cs="Arial"/>
        </w:rPr>
        <w:t xml:space="preserve">botão </w:t>
      </w: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29D1FA47" wp14:editId="777B4C5F">
            <wp:extent cx="558800" cy="2095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A6E">
        <w:rPr>
          <w:rFonts w:ascii="Arial" w:hAnsi="Arial" w:cs="Arial"/>
        </w:rPr>
        <w:t>.</w:t>
      </w:r>
      <w:proofErr w:type="gramEnd"/>
    </w:p>
    <w:p w:rsidR="00E05369" w:rsidRPr="00E92A6E" w:rsidRDefault="00E05369" w:rsidP="00E05369">
      <w:pPr>
        <w:ind w:left="426" w:right="423"/>
        <w:rPr>
          <w:rFonts w:ascii="Arial" w:hAnsi="Arial" w:cs="Arial"/>
        </w:rPr>
      </w:pPr>
    </w:p>
    <w:p w:rsidR="00E05369" w:rsidRPr="00E92A6E" w:rsidRDefault="00E05369" w:rsidP="00E05369">
      <w:pPr>
        <w:ind w:left="426" w:right="423"/>
        <w:rPr>
          <w:rFonts w:ascii="Arial" w:hAnsi="Arial" w:cs="Arial"/>
        </w:rPr>
      </w:pPr>
      <w:r w:rsidRPr="00E92A6E">
        <w:rPr>
          <w:rFonts w:ascii="Arial" w:hAnsi="Arial" w:cs="Arial"/>
        </w:rPr>
        <w:t>As principais ações do sistema para os registros retornados na consulta são:</w:t>
      </w:r>
    </w:p>
    <w:p w:rsidR="00E05369" w:rsidRPr="00E92A6E" w:rsidRDefault="00E05369" w:rsidP="00E05369">
      <w:pPr>
        <w:ind w:left="426" w:right="423"/>
        <w:rPr>
          <w:rFonts w:ascii="Arial" w:hAnsi="Arial" w:cs="Arial"/>
        </w:rPr>
      </w:pP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502DC126" wp14:editId="0657AEF1">
            <wp:extent cx="180975" cy="201930"/>
            <wp:effectExtent l="0" t="0" r="9525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Pr="00E92A6E">
        <w:rPr>
          <w:rFonts w:ascii="Arial" w:hAnsi="Arial" w:cs="Arial"/>
          <w:b/>
        </w:rPr>
        <w:t xml:space="preserve">Visualizar: </w:t>
      </w:r>
      <w:r w:rsidRPr="00E92A6E">
        <w:rPr>
          <w:rFonts w:ascii="Arial" w:hAnsi="Arial" w:cs="Arial"/>
        </w:rPr>
        <w:t>Utiliza-se esta ação para exibir detalhadamente os dados de um registro cadastrado no sistema.</w:t>
      </w:r>
    </w:p>
    <w:p w:rsidR="00E05369" w:rsidRPr="00E92A6E" w:rsidRDefault="00E05369" w:rsidP="00E05369">
      <w:pPr>
        <w:ind w:left="426" w:right="423"/>
        <w:rPr>
          <w:rFonts w:ascii="Arial" w:hAnsi="Arial" w:cs="Arial"/>
        </w:rPr>
      </w:pP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6CDF08BF" wp14:editId="435F863E">
            <wp:extent cx="180975" cy="191135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Pr="00E92A6E">
        <w:rPr>
          <w:rFonts w:ascii="Arial" w:hAnsi="Arial" w:cs="Arial"/>
          <w:b/>
        </w:rPr>
        <w:t xml:space="preserve">Editar: </w:t>
      </w:r>
      <w:r w:rsidRPr="00E92A6E">
        <w:rPr>
          <w:rFonts w:ascii="Arial" w:hAnsi="Arial" w:cs="Arial"/>
        </w:rPr>
        <w:t>Editar total ou parcialmente os dados de um registro cadastrado no sistema.</w:t>
      </w:r>
    </w:p>
    <w:p w:rsidR="00E05369" w:rsidRPr="00E92A6E" w:rsidRDefault="00E05369" w:rsidP="00E05369">
      <w:pPr>
        <w:ind w:left="426" w:right="423"/>
        <w:rPr>
          <w:rFonts w:ascii="Arial" w:hAnsi="Arial" w:cs="Arial"/>
          <w:b/>
        </w:rPr>
      </w:pPr>
      <w:r w:rsidRPr="00E92A6E">
        <w:rPr>
          <w:rFonts w:ascii="Arial" w:hAnsi="Arial" w:cs="Arial"/>
          <w:noProof/>
          <w:lang w:eastAsia="pt-BR" w:bidi="ar-SA"/>
        </w:rPr>
        <w:drawing>
          <wp:inline distT="0" distB="0" distL="0" distR="0" wp14:anchorId="42ADBFEE" wp14:editId="1EA8EB46">
            <wp:extent cx="148590" cy="191135"/>
            <wp:effectExtent l="0" t="0" r="381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Pr="00E92A6E">
        <w:rPr>
          <w:rFonts w:ascii="Arial" w:hAnsi="Arial" w:cs="Arial"/>
          <w:b/>
        </w:rPr>
        <w:t xml:space="preserve">Excluir: </w:t>
      </w:r>
      <w:r w:rsidRPr="00E92A6E">
        <w:rPr>
          <w:rFonts w:ascii="Arial" w:hAnsi="Arial" w:cs="Arial"/>
        </w:rPr>
        <w:t>Excluir o registro do sistema.</w:t>
      </w:r>
    </w:p>
    <w:p w:rsidR="00E05369" w:rsidRDefault="00E05369" w:rsidP="00E05369">
      <w:pPr>
        <w:ind w:left="284" w:right="423"/>
        <w:rPr>
          <w:rFonts w:ascii="Arial" w:hAnsi="Arial" w:cs="Arial"/>
        </w:rPr>
      </w:pPr>
    </w:p>
    <w:p w:rsidR="00E05369" w:rsidRDefault="00E05369" w:rsidP="00210E38">
      <w:pPr>
        <w:ind w:left="284" w:right="423"/>
      </w:pPr>
      <w:r w:rsidRPr="004056EC">
        <w:rPr>
          <w:rFonts w:ascii="Arial" w:hAnsi="Arial" w:cs="Arial"/>
        </w:rPr>
        <w:t xml:space="preserve"> </w:t>
      </w:r>
      <w:r w:rsidRPr="003541A6"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1569FCA" wp14:editId="033CED8A">
                <wp:simplePos x="0" y="0"/>
                <wp:positionH relativeFrom="column">
                  <wp:posOffset>95885</wp:posOffset>
                </wp:positionH>
                <wp:positionV relativeFrom="paragraph">
                  <wp:posOffset>148590</wp:posOffset>
                </wp:positionV>
                <wp:extent cx="4124325" cy="765175"/>
                <wp:effectExtent l="0" t="0" r="28575" b="15875"/>
                <wp:wrapNone/>
                <wp:docPr id="450" name="Retângulo de cantos arredondados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24325" cy="765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DBD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83D6F" id="Retângulo de cantos arredondados 450" o:spid="_x0000_s1026" style="position:absolute;margin-left:7.55pt;margin-top:11.7pt;width:324.75pt;height:60.25pt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" filled="f" strokecolor="#dbd600" strokeweight="2pt"/>
            </w:pict>
          </mc:Fallback>
        </mc:AlternateContent>
      </w:r>
    </w:p>
    <w:p w:rsidR="00E05369" w:rsidRDefault="00E05369" w:rsidP="00E05369">
      <w:r w:rsidRPr="003541A6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44928" behindDoc="0" locked="0" layoutInCell="1" allowOverlap="1" wp14:anchorId="537182DA" wp14:editId="44B5B61F">
            <wp:simplePos x="0" y="0"/>
            <wp:positionH relativeFrom="column">
              <wp:posOffset>176530</wp:posOffset>
            </wp:positionH>
            <wp:positionV relativeFrom="paragraph">
              <wp:posOffset>36195</wp:posOffset>
            </wp:positionV>
            <wp:extent cx="392430" cy="391795"/>
            <wp:effectExtent l="0" t="0" r="7620" b="8255"/>
            <wp:wrapNone/>
            <wp:docPr id="451" name="Picture 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7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17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05369" w:rsidRPr="003541A6" w:rsidRDefault="00E05369" w:rsidP="00E05369">
      <w:pPr>
        <w:ind w:left="284" w:right="42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3541A6">
        <w:rPr>
          <w:rFonts w:ascii="Arial" w:hAnsi="Arial" w:cs="Arial"/>
        </w:rPr>
        <w:t>No sistema os campos que são de caráter obrigatório serão sempre marcados com um asterisco</w:t>
      </w:r>
      <w:r>
        <w:rPr>
          <w:rFonts w:ascii="Arial" w:hAnsi="Arial" w:cs="Arial"/>
        </w:rPr>
        <w:t xml:space="preserve"> (</w:t>
      </w:r>
      <w:r w:rsidRPr="00870B51">
        <w:rPr>
          <w:rFonts w:ascii="Arial" w:hAnsi="Arial" w:cs="Arial"/>
          <w:color w:val="FF0000"/>
          <w:sz w:val="26"/>
          <w:szCs w:val="26"/>
        </w:rPr>
        <w:t>*</w:t>
      </w:r>
      <w:r w:rsidRPr="00870B51">
        <w:rPr>
          <w:rFonts w:ascii="Arial" w:hAnsi="Arial" w:cs="Arial"/>
          <w:sz w:val="26"/>
          <w:szCs w:val="26"/>
        </w:rPr>
        <w:t>).</w:t>
      </w:r>
    </w:p>
    <w:p w:rsidR="00E05369" w:rsidRDefault="00E05369" w:rsidP="00E05369"/>
    <w:p w:rsidR="00E05369" w:rsidRPr="00AE1F81" w:rsidRDefault="00E05369" w:rsidP="00E05369">
      <w:pPr>
        <w:pStyle w:val="Ttulo1"/>
      </w:pPr>
      <w:bookmarkStart w:id="5" w:name="_Toc351998276"/>
      <w:bookmarkStart w:id="6" w:name="_Toc431893699"/>
      <w:bookmarkStart w:id="7" w:name="_Toc504050839"/>
      <w:r w:rsidRPr="00AE1F81">
        <w:t>Visão geral do sistema</w:t>
      </w:r>
      <w:bookmarkEnd w:id="5"/>
      <w:bookmarkEnd w:id="6"/>
      <w:bookmarkEnd w:id="7"/>
    </w:p>
    <w:p w:rsidR="00E05369" w:rsidRPr="00213CC4" w:rsidRDefault="00E05369" w:rsidP="00E05369">
      <w:pPr>
        <w:pStyle w:val="Subtitulo"/>
        <w:rPr>
          <w:b/>
          <w:color w:val="1F497D" w:themeColor="text2"/>
        </w:rPr>
      </w:pPr>
      <w:r w:rsidRPr="00213CC4">
        <w:rPr>
          <w:b/>
          <w:color w:val="1F497D" w:themeColor="text2"/>
        </w:rPr>
        <w:t xml:space="preserve">Tela de </w:t>
      </w:r>
      <w:r>
        <w:rPr>
          <w:b/>
          <w:color w:val="1F497D" w:themeColor="text2"/>
        </w:rPr>
        <w:t>Autenticação</w:t>
      </w:r>
    </w:p>
    <w:p w:rsidR="00E05369" w:rsidRDefault="00E05369" w:rsidP="00E05369">
      <w:pPr>
        <w:pStyle w:val="Passos"/>
        <w:numPr>
          <w:ilvl w:val="0"/>
          <w:numId w:val="3"/>
        </w:numPr>
        <w:ind w:left="720"/>
      </w:pPr>
      <w:r>
        <w:t xml:space="preserve">Informe seu </w:t>
      </w:r>
      <w:r w:rsidRPr="00870B51">
        <w:rPr>
          <w:b/>
        </w:rPr>
        <w:t>Usuário</w:t>
      </w:r>
      <w:r>
        <w:t xml:space="preserve"> e </w:t>
      </w:r>
      <w:r w:rsidRPr="00870B51">
        <w:rPr>
          <w:b/>
        </w:rPr>
        <w:t>Senha</w:t>
      </w:r>
      <w:r>
        <w:t>.</w:t>
      </w:r>
    </w:p>
    <w:p w:rsidR="00E05369" w:rsidRDefault="00E05369" w:rsidP="00E05369">
      <w:pPr>
        <w:pStyle w:val="Passos"/>
        <w:numPr>
          <w:ilvl w:val="0"/>
          <w:numId w:val="3"/>
        </w:numPr>
        <w:ind w:left="720"/>
      </w:pPr>
      <w:r>
        <w:t xml:space="preserve">Clique em </w:t>
      </w:r>
      <w:r>
        <w:rPr>
          <w:b/>
        </w:rPr>
        <w:t>Entrar</w:t>
      </w:r>
      <w:r>
        <w:t xml:space="preserve"> para acessar o sistema.</w:t>
      </w:r>
    </w:p>
    <w:p w:rsidR="00E05369" w:rsidRDefault="00E05369" w:rsidP="00E05369">
      <w:pPr>
        <w:pStyle w:val="Passos"/>
        <w:numPr>
          <w:ilvl w:val="0"/>
          <w:numId w:val="0"/>
        </w:numPr>
        <w:ind w:left="360"/>
      </w:pPr>
    </w:p>
    <w:p w:rsidR="00E05369" w:rsidRDefault="00E05369" w:rsidP="00210E38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0A189456" wp14:editId="6BFF6F3F">
            <wp:extent cx="4181475" cy="2391222"/>
            <wp:effectExtent l="19050" t="19050" r="9525" b="285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175" cy="23996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05369" w:rsidRDefault="00E05369" w:rsidP="00E05369"/>
    <w:tbl>
      <w:tblPr>
        <w:tblStyle w:val="Tabelacomgrad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591"/>
        <w:gridCol w:w="6330"/>
      </w:tblGrid>
      <w:tr w:rsidR="00E05369" w:rsidRPr="00CC0EF8" w:rsidTr="00222EE7">
        <w:tc>
          <w:tcPr>
            <w:tcW w:w="292" w:type="pct"/>
          </w:tcPr>
          <w:p w:rsidR="00E05369" w:rsidRDefault="00E05369" w:rsidP="00222EE7">
            <w:pPr>
              <w:jc w:val="center"/>
            </w:pPr>
            <w:r w:rsidRPr="00761804">
              <w:rPr>
                <w:noProof/>
                <w:lang w:eastAsia="pt-BR" w:bidi="ar-SA"/>
              </w:rPr>
              <w:drawing>
                <wp:inline distT="0" distB="0" distL="0" distR="0" wp14:anchorId="415BB315" wp14:editId="75F1F562">
                  <wp:extent cx="212962" cy="212962"/>
                  <wp:effectExtent l="19050" t="0" r="0" b="0"/>
                  <wp:docPr id="329" name="Imagem 18" descr="Emblem-Important-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lem-Important-12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62" cy="21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pct"/>
            <w:shd w:val="clear" w:color="auto" w:fill="F2F2F2" w:themeFill="background1" w:themeFillShade="F2"/>
          </w:tcPr>
          <w:p w:rsidR="00E05369" w:rsidRPr="00160224" w:rsidRDefault="00E05369" w:rsidP="00222EE7">
            <w:pPr>
              <w:pStyle w:val="Citao"/>
            </w:pPr>
            <w:r w:rsidRPr="00160224">
              <w:t>Verifique com o administrador do sistema o endereço,</w:t>
            </w:r>
            <w:r>
              <w:t xml:space="preserve"> usuário </w:t>
            </w:r>
            <w:r w:rsidRPr="00160224">
              <w:t>e senha de acesso</w:t>
            </w:r>
            <w:r>
              <w:t xml:space="preserve"> ao sistema</w:t>
            </w:r>
            <w:r w:rsidRPr="00160224">
              <w:t>.</w:t>
            </w:r>
          </w:p>
        </w:tc>
      </w:tr>
    </w:tbl>
    <w:p w:rsidR="00E05369" w:rsidRDefault="00E05369" w:rsidP="00E05369">
      <w:r>
        <w:br w:type="page"/>
      </w:r>
    </w:p>
    <w:p w:rsidR="00E05369" w:rsidRDefault="00E05369" w:rsidP="00E05369">
      <w:pPr>
        <w:pStyle w:val="Subtitulo"/>
        <w:spacing w:after="120"/>
        <w:rPr>
          <w:b/>
          <w:color w:val="1F497D" w:themeColor="text2"/>
        </w:rPr>
      </w:pPr>
      <w:r w:rsidRPr="006D5EB9">
        <w:rPr>
          <w:b/>
          <w:color w:val="1F497D" w:themeColor="text2"/>
        </w:rPr>
        <w:t>Página Inicial</w:t>
      </w:r>
      <w:r>
        <w:rPr>
          <w:b/>
          <w:color w:val="1F497D" w:themeColor="text2"/>
        </w:rPr>
        <w:t xml:space="preserve"> do Sistema</w:t>
      </w:r>
    </w:p>
    <w:p w:rsidR="00E05369" w:rsidRDefault="00E05369" w:rsidP="00E05369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5E5F98C0" wp14:editId="1473EA2D">
            <wp:extent cx="4133254" cy="2004002"/>
            <wp:effectExtent l="19050" t="19050" r="19685" b="15875"/>
            <wp:docPr id="3012" name="Imagem 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414" cy="200989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>
                          <a:alpha val="99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E05369" w:rsidRDefault="00E05369" w:rsidP="00E05369"/>
    <w:p w:rsidR="00E05369" w:rsidRDefault="00E05369" w:rsidP="00E05369">
      <w:pPr>
        <w:pStyle w:val="PargrafodaLista"/>
        <w:numPr>
          <w:ilvl w:val="0"/>
          <w:numId w:val="4"/>
        </w:numPr>
      </w:pPr>
      <w:r>
        <w:t>Menus do Sistema.</w:t>
      </w:r>
    </w:p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Default="00E05369" w:rsidP="00E05369"/>
    <w:p w:rsidR="00E05369" w:rsidRPr="009B0F54" w:rsidRDefault="00E05369" w:rsidP="00210E38">
      <w:pPr>
        <w:pStyle w:val="Ttulo2"/>
        <w:ind w:left="426" w:hanging="426"/>
      </w:pPr>
      <w:bookmarkStart w:id="8" w:name="_Toc351998277"/>
      <w:bookmarkStart w:id="9" w:name="_Toc431801827"/>
      <w:bookmarkStart w:id="10" w:name="_Toc504050840"/>
      <w:r w:rsidRPr="009B0F54">
        <w:t>Entendendo a tela de manutenção</w:t>
      </w:r>
      <w:bookmarkEnd w:id="8"/>
      <w:bookmarkEnd w:id="9"/>
      <w:bookmarkEnd w:id="10"/>
    </w:p>
    <w:p w:rsidR="00E05369" w:rsidRPr="00160224" w:rsidRDefault="00E05369" w:rsidP="00E05369">
      <w:pPr>
        <w:pStyle w:val="Descrio"/>
        <w:numPr>
          <w:ilvl w:val="0"/>
          <w:numId w:val="2"/>
        </w:numPr>
        <w:ind w:left="357" w:hanging="357"/>
        <w:jc w:val="both"/>
      </w:pPr>
      <w:r w:rsidRPr="00160224">
        <w:t>Para toda funcionalidade, inicialmente é apresentada a tela de manutenção de dados.</w:t>
      </w:r>
    </w:p>
    <w:p w:rsidR="00E05369" w:rsidRPr="00160224" w:rsidRDefault="00E05369" w:rsidP="00E05369">
      <w:pPr>
        <w:pStyle w:val="Descrio"/>
        <w:ind w:firstLine="0"/>
        <w:jc w:val="both"/>
      </w:pPr>
      <w:r w:rsidRPr="00160224">
        <w:t xml:space="preserve">A tela de manutenção é dividida em dois blocos: </w:t>
      </w:r>
    </w:p>
    <w:p w:rsidR="00E05369" w:rsidRPr="00160224" w:rsidRDefault="00E05369" w:rsidP="00E05369">
      <w:pPr>
        <w:pStyle w:val="Descrio"/>
        <w:numPr>
          <w:ilvl w:val="0"/>
          <w:numId w:val="7"/>
        </w:numPr>
        <w:jc w:val="both"/>
      </w:pPr>
      <w:r w:rsidRPr="00160224">
        <w:t>A primeira apresenta os parâmetros de pesquisa para consultar registros no sistema.</w:t>
      </w:r>
    </w:p>
    <w:p w:rsidR="00E05369" w:rsidRPr="00160224" w:rsidRDefault="00E05369" w:rsidP="00E05369">
      <w:pPr>
        <w:pStyle w:val="Descrio"/>
        <w:numPr>
          <w:ilvl w:val="0"/>
          <w:numId w:val="7"/>
        </w:numPr>
        <w:jc w:val="both"/>
      </w:pPr>
      <w:r w:rsidRPr="00160224">
        <w:t xml:space="preserve">A segunda apresenta uma </w:t>
      </w:r>
      <w:r w:rsidRPr="00870B51">
        <w:rPr>
          <w:i/>
        </w:rPr>
        <w:t>grid</w:t>
      </w:r>
      <w:r w:rsidRPr="00160224">
        <w:t xml:space="preserve"> de exibição, ou seja, uma listagem de registros exibidas de acordo com a consulta realizada.</w:t>
      </w:r>
    </w:p>
    <w:p w:rsidR="00E05369" w:rsidRDefault="00E05369" w:rsidP="00E05369">
      <w:pPr>
        <w:pStyle w:val="Descrio"/>
        <w:ind w:left="1080" w:firstLine="0"/>
        <w:jc w:val="both"/>
      </w:pPr>
      <w:proofErr w:type="spellStart"/>
      <w:r w:rsidRPr="00160224">
        <w:t>Na</w:t>
      </w:r>
      <w:proofErr w:type="spellEnd"/>
      <w:r w:rsidRPr="00160224">
        <w:t xml:space="preserve"> </w:t>
      </w:r>
      <w:r w:rsidRPr="00870B51">
        <w:rPr>
          <w:i/>
        </w:rPr>
        <w:t>grid</w:t>
      </w:r>
      <w:r w:rsidRPr="00160224">
        <w:t xml:space="preserve"> de exibição, são apresentadas informações básicas de registros e suas ações de manutenção. </w:t>
      </w:r>
    </w:p>
    <w:p w:rsidR="00E05369" w:rsidRDefault="00E05369" w:rsidP="00E05369">
      <w:pPr>
        <w:pStyle w:val="Descrio"/>
        <w:ind w:left="0" w:firstLine="0"/>
        <w:rPr>
          <w:noProof/>
          <w:lang w:eastAsia="pt-BR" w:bidi="ar-SA"/>
        </w:rPr>
      </w:pPr>
    </w:p>
    <w:p w:rsidR="00E05369" w:rsidRDefault="00210E38" w:rsidP="00210E38">
      <w:pPr>
        <w:pStyle w:val="Descrio"/>
        <w:ind w:left="0" w:firstLine="0"/>
        <w:jc w:val="center"/>
      </w:pPr>
      <w:r>
        <w:rPr>
          <w:noProof/>
          <w:lang w:eastAsia="pt-BR" w:bidi="ar-SA"/>
        </w:rPr>
        <w:drawing>
          <wp:inline distT="0" distB="0" distL="0" distR="0" wp14:anchorId="09BFA3A5">
            <wp:extent cx="4334510" cy="2061953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361" cy="207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5369" w:rsidRDefault="00E05369" w:rsidP="00E05369">
      <w:pPr>
        <w:pStyle w:val="PargrafodaLista"/>
        <w:numPr>
          <w:ilvl w:val="0"/>
          <w:numId w:val="6"/>
        </w:numPr>
      </w:pPr>
      <w:r>
        <w:t>Parâmetros de Pesquisa</w:t>
      </w:r>
    </w:p>
    <w:p w:rsidR="00E05369" w:rsidRDefault="00E05369" w:rsidP="00E05369">
      <w:pPr>
        <w:pStyle w:val="PargrafodaLista"/>
        <w:numPr>
          <w:ilvl w:val="0"/>
          <w:numId w:val="6"/>
        </w:numPr>
      </w:pPr>
      <w:r w:rsidRPr="00870B51">
        <w:rPr>
          <w:i/>
        </w:rPr>
        <w:t>Grid</w:t>
      </w:r>
      <w:r>
        <w:t xml:space="preserve"> de Exibição dos Registros</w:t>
      </w:r>
    </w:p>
    <w:p w:rsidR="00E05369" w:rsidRDefault="00E05369" w:rsidP="00E05369">
      <w:pPr>
        <w:pStyle w:val="PargrafodaLista"/>
        <w:ind w:left="1440"/>
      </w:pPr>
    </w:p>
    <w:p w:rsidR="00E05369" w:rsidRDefault="00E05369" w:rsidP="00E05369">
      <w:pPr>
        <w:spacing w:after="200"/>
        <w:rPr>
          <w:rFonts w:asciiTheme="majorHAnsi" w:eastAsiaTheme="majorEastAsia" w:hAnsiTheme="majorHAnsi" w:cstheme="majorBidi"/>
          <w:b/>
          <w:bCs/>
          <w:color w:val="1F497D" w:themeColor="text2"/>
          <w:sz w:val="28"/>
          <w:szCs w:val="28"/>
        </w:rPr>
      </w:pPr>
      <w:bookmarkStart w:id="11" w:name="_Toc431801828"/>
      <w:r>
        <w:br w:type="page"/>
      </w:r>
    </w:p>
    <w:p w:rsidR="00E05369" w:rsidRPr="002B16DA" w:rsidRDefault="00E05369" w:rsidP="00210E38">
      <w:pPr>
        <w:pStyle w:val="Ttulo2"/>
        <w:ind w:left="426" w:hanging="426"/>
      </w:pPr>
      <w:bookmarkStart w:id="12" w:name="_Toc504050841"/>
      <w:bookmarkEnd w:id="11"/>
      <w:r>
        <w:t xml:space="preserve">Controle de Prazos e Pendências </w:t>
      </w:r>
      <w:r w:rsidRPr="002B16DA">
        <w:t>do Convênio Concedente</w:t>
      </w:r>
      <w:bookmarkEnd w:id="12"/>
    </w:p>
    <w:p w:rsidR="00E05369" w:rsidRPr="000C2514" w:rsidRDefault="00E05369" w:rsidP="00210E38">
      <w:pPr>
        <w:rPr>
          <w:b/>
          <w:i/>
          <w:sz w:val="18"/>
          <w:szCs w:val="18"/>
        </w:rPr>
      </w:pPr>
      <w:r w:rsidRPr="000C2514">
        <w:rPr>
          <w:b/>
          <w:i/>
          <w:sz w:val="18"/>
          <w:szCs w:val="18"/>
        </w:rPr>
        <w:t xml:space="preserve">Sistema de Convênios &gt;&gt; </w:t>
      </w:r>
      <w:r>
        <w:rPr>
          <w:b/>
          <w:i/>
          <w:sz w:val="18"/>
          <w:szCs w:val="18"/>
        </w:rPr>
        <w:t xml:space="preserve">Gestão Convênio </w:t>
      </w:r>
      <w:r w:rsidRPr="000C2514">
        <w:rPr>
          <w:b/>
          <w:i/>
          <w:sz w:val="18"/>
          <w:szCs w:val="18"/>
        </w:rPr>
        <w:t xml:space="preserve">Concedente &gt;&gt; </w:t>
      </w:r>
      <w:r>
        <w:rPr>
          <w:b/>
          <w:i/>
          <w:sz w:val="18"/>
          <w:szCs w:val="18"/>
        </w:rPr>
        <w:t>Controle de Prazos e Pendências</w:t>
      </w:r>
    </w:p>
    <w:p w:rsidR="00E05369" w:rsidRDefault="00E05369" w:rsidP="00210E38">
      <w:pPr>
        <w:rPr>
          <w:sz w:val="18"/>
          <w:szCs w:val="18"/>
        </w:rPr>
      </w:pPr>
    </w:p>
    <w:p w:rsidR="00E05369" w:rsidRPr="00D15391" w:rsidRDefault="00E05369" w:rsidP="00210E38">
      <w:pPr>
        <w:rPr>
          <w:rFonts w:cs="Arial"/>
        </w:rPr>
      </w:pPr>
      <w:r w:rsidRPr="00D15391">
        <w:rPr>
          <w:rFonts w:cs="Arial"/>
        </w:rPr>
        <w:t xml:space="preserve">Através dessa funcionalidade será possível </w:t>
      </w:r>
      <w:r>
        <w:rPr>
          <w:rFonts w:cs="Arial"/>
        </w:rPr>
        <w:t>acompanhar os prazos e pendencias dos</w:t>
      </w:r>
      <w:r w:rsidRPr="00D15391">
        <w:rPr>
          <w:rFonts w:cs="Arial"/>
        </w:rPr>
        <w:t xml:space="preserve"> convênio</w:t>
      </w:r>
      <w:r>
        <w:rPr>
          <w:rFonts w:cs="Arial"/>
        </w:rPr>
        <w:t>s</w:t>
      </w:r>
      <w:r w:rsidRPr="00D15391">
        <w:rPr>
          <w:rFonts w:cs="Arial"/>
        </w:rPr>
        <w:t xml:space="preserve"> concedente</w:t>
      </w:r>
      <w:r>
        <w:rPr>
          <w:rFonts w:cs="Arial"/>
        </w:rPr>
        <w:t>s</w:t>
      </w:r>
      <w:r w:rsidRPr="00D15391">
        <w:rPr>
          <w:rFonts w:cs="Arial"/>
        </w:rPr>
        <w:t>.</w:t>
      </w:r>
    </w:p>
    <w:p w:rsidR="00E05369" w:rsidRPr="00053CFB" w:rsidRDefault="00E05369" w:rsidP="00210E38">
      <w:pPr>
        <w:rPr>
          <w:rFonts w:cs="Arial"/>
          <w:color w:val="FF0000"/>
        </w:rPr>
      </w:pPr>
    </w:p>
    <w:p w:rsidR="00E05369" w:rsidRPr="002B16DA" w:rsidRDefault="00E05369" w:rsidP="00210E38">
      <w:pPr>
        <w:pStyle w:val="Ttulo3"/>
        <w:ind w:left="709"/>
        <w:rPr>
          <w:sz w:val="24"/>
          <w:szCs w:val="24"/>
        </w:rPr>
      </w:pPr>
      <w:bookmarkStart w:id="13" w:name="_Toc504050842"/>
      <w:r w:rsidRPr="002B16DA">
        <w:rPr>
          <w:sz w:val="24"/>
          <w:szCs w:val="24"/>
        </w:rPr>
        <w:t xml:space="preserve">Consultar </w:t>
      </w:r>
      <w:r>
        <w:rPr>
          <w:sz w:val="24"/>
          <w:szCs w:val="24"/>
        </w:rPr>
        <w:t xml:space="preserve">Pagamentos e Notificações do </w:t>
      </w:r>
      <w:r w:rsidRPr="002B16DA">
        <w:rPr>
          <w:sz w:val="24"/>
          <w:szCs w:val="24"/>
        </w:rPr>
        <w:t>Convênio Concedente</w:t>
      </w:r>
      <w:bookmarkEnd w:id="13"/>
    </w:p>
    <w:p w:rsidR="00E05369" w:rsidRDefault="00E05369" w:rsidP="00210E38">
      <w:pPr>
        <w:pStyle w:val="Descrio"/>
        <w:ind w:left="0" w:firstLine="0"/>
        <w:jc w:val="both"/>
      </w:pPr>
      <w:r>
        <w:t xml:space="preserve">Na tela de </w:t>
      </w:r>
      <w:r>
        <w:rPr>
          <w:b/>
        </w:rPr>
        <w:t xml:space="preserve">Pagamentos e Notificações do </w:t>
      </w:r>
      <w:r w:rsidRPr="00E37093">
        <w:rPr>
          <w:b/>
        </w:rPr>
        <w:t>Convênio Concedente</w:t>
      </w:r>
      <w:r>
        <w:rPr>
          <w:b/>
        </w:rPr>
        <w:t xml:space="preserve">, </w:t>
      </w:r>
      <w:r>
        <w:t xml:space="preserve">para efetuar a pesquisa de registros, preencha algum campo do filtro e clique no </w:t>
      </w:r>
      <w:proofErr w:type="gramStart"/>
      <w:r>
        <w:t xml:space="preserve">botão </w:t>
      </w:r>
      <w:r>
        <w:rPr>
          <w:noProof/>
          <w:lang w:eastAsia="pt-BR" w:bidi="ar-SA"/>
        </w:rPr>
        <w:drawing>
          <wp:inline distT="0" distB="0" distL="0" distR="0" wp14:anchorId="34411BD6" wp14:editId="40D5B57D">
            <wp:extent cx="749540" cy="19840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6763" cy="20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  <w:proofErr w:type="gramEnd"/>
      <w:r>
        <w:t xml:space="preserve"> </w:t>
      </w:r>
    </w:p>
    <w:p w:rsidR="00E05369" w:rsidRPr="003B0E75" w:rsidRDefault="00E05369" w:rsidP="00210E38">
      <w:pPr>
        <w:pStyle w:val="Descrio"/>
        <w:ind w:left="0" w:firstLine="0"/>
        <w:jc w:val="both"/>
        <w:rPr>
          <w:color w:val="800000"/>
        </w:rPr>
      </w:pPr>
      <w:r>
        <w:t>Ao clicar neste botão, serão exibidos todos os registros encontrados no sistema de acordo com o filtro(s) selecionado(s).</w:t>
      </w:r>
    </w:p>
    <w:p w:rsidR="00E05369" w:rsidRPr="003B0E75" w:rsidRDefault="00E05369" w:rsidP="00E05369">
      <w:pPr>
        <w:pStyle w:val="Descrio"/>
        <w:ind w:left="425" w:firstLine="0"/>
        <w:jc w:val="both"/>
        <w:rPr>
          <w:color w:val="800000"/>
          <w:sz w:val="10"/>
          <w:szCs w:val="10"/>
        </w:rPr>
      </w:pPr>
    </w:p>
    <w:p w:rsidR="00E05369" w:rsidRPr="002A4CD8" w:rsidRDefault="00E05369" w:rsidP="00E05369">
      <w:pPr>
        <w:pStyle w:val="Descrio"/>
        <w:ind w:left="425" w:firstLine="0"/>
        <w:rPr>
          <w:noProof/>
          <w:sz w:val="10"/>
          <w:szCs w:val="10"/>
          <w:lang w:eastAsia="pt-BR" w:bidi="ar-SA"/>
        </w:rPr>
      </w:pPr>
    </w:p>
    <w:p w:rsidR="00E05369" w:rsidRDefault="00E05369" w:rsidP="00210E38">
      <w:pPr>
        <w:pStyle w:val="Descrio"/>
        <w:ind w:left="0" w:firstLine="0"/>
        <w:jc w:val="center"/>
        <w:rPr>
          <w:color w:val="FF0000"/>
        </w:rPr>
      </w:pPr>
      <w:r>
        <w:rPr>
          <w:noProof/>
          <w:sz w:val="16"/>
          <w:szCs w:val="16"/>
          <w:lang w:eastAsia="pt-BR" w:bidi="ar-SA"/>
        </w:rPr>
        <w:drawing>
          <wp:inline distT="0" distB="0" distL="0" distR="0" wp14:anchorId="61A04098" wp14:editId="5BDAEC4C">
            <wp:extent cx="4079875" cy="1985296"/>
            <wp:effectExtent l="19050" t="19050" r="15875" b="1524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89" cy="19963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10E38" w:rsidRDefault="00210E38">
      <w:pPr>
        <w:spacing w:after="200"/>
        <w:rPr>
          <w:color w:val="FF0000"/>
        </w:rPr>
      </w:pPr>
      <w:r>
        <w:rPr>
          <w:color w:val="FF0000"/>
        </w:rPr>
        <w:br w:type="page"/>
      </w:r>
    </w:p>
    <w:p w:rsidR="00E05369" w:rsidRDefault="00210E38" w:rsidP="00210E38">
      <w:pPr>
        <w:pStyle w:val="Passos"/>
        <w:numPr>
          <w:ilvl w:val="0"/>
          <w:numId w:val="0"/>
        </w:numPr>
        <w:jc w:val="center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CADB62" wp14:editId="474F3703">
                <wp:simplePos x="0" y="0"/>
                <wp:positionH relativeFrom="margin">
                  <wp:posOffset>635</wp:posOffset>
                </wp:positionH>
                <wp:positionV relativeFrom="paragraph">
                  <wp:posOffset>73025</wp:posOffset>
                </wp:positionV>
                <wp:extent cx="4229100" cy="1524000"/>
                <wp:effectExtent l="0" t="0" r="19050" b="19050"/>
                <wp:wrapNone/>
                <wp:docPr id="56" name="Retângulo de cantos arredondado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1524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3E4BF7" id="Retângulo de cantos arredondados 56" o:spid="_x0000_s1026" style="position:absolute;margin-left:.05pt;margin-top:5.75pt;width:333pt;height:12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" filled="f" strokecolor="#f79646 [3209]" strokeweight="2pt"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9B1666" wp14:editId="70B74562">
                <wp:simplePos x="0" y="0"/>
                <wp:positionH relativeFrom="column">
                  <wp:posOffset>448310</wp:posOffset>
                </wp:positionH>
                <wp:positionV relativeFrom="paragraph">
                  <wp:posOffset>149224</wp:posOffset>
                </wp:positionV>
                <wp:extent cx="3762375" cy="1457325"/>
                <wp:effectExtent l="0" t="0" r="9525" b="9525"/>
                <wp:wrapNone/>
                <wp:docPr id="100" name="Caixa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5369" w:rsidRPr="00C94A3E" w:rsidRDefault="00E05369" w:rsidP="00E05369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C94A3E">
                              <w:rPr>
                                <w:rFonts w:cstheme="minorHAnsi"/>
                                <w:b/>
                                <w:i/>
                              </w:rPr>
                              <w:t>As informações de notificações e pagamentos são originadas do lançamento do convênio concedente.</w:t>
                            </w:r>
                          </w:p>
                          <w:p w:rsidR="00E05369" w:rsidRPr="00C94A3E" w:rsidRDefault="00E05369" w:rsidP="00E05369">
                            <w:pPr>
                              <w:rPr>
                                <w:rFonts w:cstheme="minorHAnsi"/>
                                <w:b/>
                                <w:i/>
                              </w:rPr>
                            </w:pPr>
                            <w:r w:rsidRPr="00C94A3E">
                              <w:rPr>
                                <w:rFonts w:cstheme="minorHAnsi"/>
                                <w:b/>
                                <w:i/>
                              </w:rPr>
                              <w:t>Caso a data de vencimento seja menor que a data atual o sistema apresentará um sinalizador na cor vermelha que significa “vencido”; Caso a data de vencimento seja igual ou maior que a data atual o sistema apresentará um sinalizador na cor verde que significa “a vencer”.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B1666" id="Caixa de texto 100" o:spid="_x0000_s1039" type="#_x0000_t202" style="position:absolute;left:0;text-align:left;margin-left:35.3pt;margin-top:11.75pt;width:296.25pt;height:114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" fillcolor="white [3201]" stroked="f" strokeweight=".5pt">
                <v:textbox>
                  <w:txbxContent>
                    <w:p w:rsidR="00E05369" w:rsidRPr="00C94A3E" w:rsidRDefault="00E05369" w:rsidP="00E05369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C94A3E">
                        <w:rPr>
                          <w:rFonts w:cstheme="minorHAnsi"/>
                          <w:b/>
                          <w:i/>
                        </w:rPr>
                        <w:t>As informações de notificações e pagamentos são originadas do lançamento do convênio concedente.</w:t>
                      </w:r>
                    </w:p>
                    <w:p w:rsidR="00E05369" w:rsidRPr="00C94A3E" w:rsidRDefault="00E05369" w:rsidP="00E05369">
                      <w:pPr>
                        <w:rPr>
                          <w:rFonts w:cstheme="minorHAnsi"/>
                          <w:b/>
                          <w:i/>
                        </w:rPr>
                      </w:pPr>
                      <w:r w:rsidRPr="00C94A3E">
                        <w:rPr>
                          <w:rFonts w:cstheme="minorHAnsi"/>
                          <w:b/>
                          <w:i/>
                        </w:rPr>
                        <w:t>Caso a data de vencimento seja menor que a data atual o sistema apresentará um sinalizador na cor vermelha que significa “vencido”; Caso a data de vencimento seja igual ou maior que a data atual o sistema apresentará um sinalizador na cor verde que significa “a vencer”.</w:t>
                      </w:r>
                    </w:p>
                  </w:txbxContent>
                </v:textbox>
              </v:shape>
            </w:pict>
          </mc:Fallback>
        </mc:AlternateContent>
      </w:r>
      <w:r>
        <w:br/>
      </w:r>
    </w:p>
    <w:p w:rsidR="00E05369" w:rsidRDefault="00210E38" w:rsidP="00E05369">
      <w:pPr>
        <w:pStyle w:val="Passos"/>
        <w:numPr>
          <w:ilvl w:val="0"/>
          <w:numId w:val="0"/>
        </w:numPr>
        <w:ind w:left="425"/>
        <w:jc w:val="center"/>
      </w:pPr>
      <w:r w:rsidRPr="00B51DB2">
        <w:rPr>
          <w:rFonts w:ascii="Arial" w:hAnsi="Arial" w:cs="Arial"/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193C8772" wp14:editId="4224ECD7">
            <wp:simplePos x="0" y="0"/>
            <wp:positionH relativeFrom="column">
              <wp:posOffset>113665</wp:posOffset>
            </wp:positionH>
            <wp:positionV relativeFrom="paragraph">
              <wp:posOffset>99695</wp:posOffset>
            </wp:positionV>
            <wp:extent cx="317500" cy="395605"/>
            <wp:effectExtent l="0" t="0" r="0" b="4445"/>
            <wp:wrapNone/>
            <wp:docPr id="113" name="Picture 3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79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956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E05369" w:rsidRDefault="00E05369" w:rsidP="00E05369">
      <w:pPr>
        <w:pStyle w:val="Passos"/>
        <w:numPr>
          <w:ilvl w:val="0"/>
          <w:numId w:val="0"/>
        </w:numPr>
        <w:ind w:left="425"/>
        <w:jc w:val="center"/>
      </w:pPr>
    </w:p>
    <w:p w:rsidR="00E05369" w:rsidRDefault="00E05369" w:rsidP="00E05369">
      <w:pPr>
        <w:pStyle w:val="Passos"/>
        <w:numPr>
          <w:ilvl w:val="0"/>
          <w:numId w:val="0"/>
        </w:numPr>
        <w:ind w:left="425"/>
        <w:jc w:val="center"/>
      </w:pPr>
    </w:p>
    <w:p w:rsidR="00E05369" w:rsidRDefault="00E05369" w:rsidP="00E05369">
      <w:pPr>
        <w:pStyle w:val="Passos"/>
        <w:numPr>
          <w:ilvl w:val="0"/>
          <w:numId w:val="0"/>
        </w:numPr>
        <w:ind w:left="425"/>
        <w:jc w:val="center"/>
      </w:pPr>
    </w:p>
    <w:p w:rsidR="00E05369" w:rsidRPr="00BA1EFA" w:rsidRDefault="00E05369" w:rsidP="00E05369">
      <w:pPr>
        <w:pStyle w:val="PargrafodaLista"/>
        <w:tabs>
          <w:tab w:val="left" w:pos="284"/>
        </w:tabs>
        <w:ind w:left="425"/>
        <w:rPr>
          <w:rFonts w:cstheme="minorHAnsi"/>
        </w:rPr>
      </w:pPr>
    </w:p>
    <w:p w:rsidR="00E05369" w:rsidRPr="00BA1EFA" w:rsidRDefault="00E05369" w:rsidP="00E05369">
      <w:pPr>
        <w:pStyle w:val="PargrafodaLista"/>
        <w:tabs>
          <w:tab w:val="left" w:pos="284"/>
        </w:tabs>
        <w:ind w:left="425"/>
        <w:jc w:val="center"/>
        <w:rPr>
          <w:rFonts w:cstheme="minorHAnsi"/>
        </w:rPr>
      </w:pPr>
    </w:p>
    <w:p w:rsidR="00E05369" w:rsidRPr="00BA1EFA" w:rsidRDefault="00E05369" w:rsidP="00E05369">
      <w:pPr>
        <w:pStyle w:val="PargrafodaLista"/>
        <w:tabs>
          <w:tab w:val="left" w:pos="284"/>
        </w:tabs>
        <w:ind w:left="425"/>
        <w:rPr>
          <w:rFonts w:cstheme="minorHAnsi"/>
        </w:rPr>
      </w:pPr>
      <w:bookmarkStart w:id="14" w:name="_Toc431801829"/>
      <w:bookmarkEnd w:id="3"/>
      <w:bookmarkEnd w:id="14"/>
    </w:p>
    <w:p w:rsidR="00210E38" w:rsidRDefault="00210E38">
      <w:pPr>
        <w:spacing w:after="200"/>
      </w:pPr>
      <w:r>
        <w:br w:type="page"/>
      </w:r>
    </w:p>
    <w:p w:rsidR="00401279" w:rsidRDefault="00401279" w:rsidP="00401279">
      <w:pPr>
        <w:pStyle w:val="PargrafodaLista"/>
        <w:ind w:left="0"/>
        <w:jc w:val="center"/>
        <w:rPr>
          <w:rFonts w:cs="Arial"/>
          <w:b/>
          <w:sz w:val="28"/>
        </w:rPr>
      </w:pPr>
    </w:p>
    <w:p w:rsidR="00401279" w:rsidRDefault="00401279" w:rsidP="00401279">
      <w:pPr>
        <w:pStyle w:val="PargrafodaLista"/>
        <w:ind w:left="0"/>
        <w:jc w:val="center"/>
        <w:rPr>
          <w:rFonts w:cs="Arial"/>
          <w:b/>
          <w:sz w:val="28"/>
        </w:rPr>
      </w:pPr>
    </w:p>
    <w:p w:rsidR="00401279" w:rsidRDefault="00401279" w:rsidP="00401279">
      <w:pPr>
        <w:pStyle w:val="PargrafodaLista"/>
        <w:ind w:left="0"/>
        <w:jc w:val="center"/>
        <w:rPr>
          <w:rFonts w:cs="Arial"/>
          <w:b/>
          <w:sz w:val="28"/>
        </w:rPr>
      </w:pPr>
      <w:r w:rsidRPr="00173879">
        <w:rPr>
          <w:rFonts w:cs="Arial"/>
          <w:b/>
          <w:sz w:val="28"/>
        </w:rPr>
        <w:t>Manual do Usuário</w:t>
      </w:r>
    </w:p>
    <w:p w:rsidR="00401279" w:rsidRDefault="00401279" w:rsidP="00401279">
      <w:pPr>
        <w:pStyle w:val="PargrafodaLista"/>
        <w:ind w:left="0"/>
        <w:jc w:val="center"/>
        <w:rPr>
          <w:rFonts w:cs="Arial"/>
          <w:b/>
          <w:sz w:val="28"/>
        </w:rPr>
      </w:pPr>
      <w:r w:rsidRPr="00173879">
        <w:rPr>
          <w:rFonts w:cs="Arial"/>
          <w:b/>
          <w:sz w:val="28"/>
        </w:rPr>
        <w:t xml:space="preserve">Sistema de Convênios – </w:t>
      </w:r>
      <w:r>
        <w:rPr>
          <w:rFonts w:cs="Arial"/>
          <w:b/>
          <w:sz w:val="28"/>
        </w:rPr>
        <w:t>Controle de Prazos e Pendências</w:t>
      </w:r>
      <w:bookmarkStart w:id="15" w:name="_GoBack"/>
      <w:bookmarkEnd w:id="15"/>
    </w:p>
    <w:p w:rsidR="00401279" w:rsidRDefault="00401279" w:rsidP="00401279">
      <w:pPr>
        <w:pStyle w:val="PargrafodaLista"/>
        <w:ind w:left="0"/>
        <w:jc w:val="center"/>
        <w:rPr>
          <w:rFonts w:cs="Arial"/>
          <w:b/>
          <w:sz w:val="28"/>
        </w:rPr>
      </w:pPr>
    </w:p>
    <w:p w:rsidR="00401279" w:rsidRPr="00C77649" w:rsidRDefault="00401279" w:rsidP="00401279">
      <w:pPr>
        <w:pStyle w:val="CitaoIntensa"/>
        <w:spacing w:before="120" w:after="0"/>
        <w:jc w:val="center"/>
        <w:rPr>
          <w:u w:val="single"/>
        </w:rPr>
      </w:pPr>
      <w:r w:rsidRPr="00C77649">
        <w:rPr>
          <w:u w:val="single"/>
        </w:rPr>
        <w:t>Elaboração:</w:t>
      </w:r>
    </w:p>
    <w:p w:rsidR="00401279" w:rsidRDefault="00401279" w:rsidP="00401279">
      <w:pPr>
        <w:pStyle w:val="CitaoIntensa"/>
        <w:spacing w:before="0"/>
        <w:jc w:val="center"/>
      </w:pPr>
      <w:r>
        <w:t>Ábaco Sistemas</w:t>
      </w:r>
    </w:p>
    <w:p w:rsidR="00401279" w:rsidRPr="00C77649" w:rsidRDefault="00401279" w:rsidP="00401279">
      <w:pPr>
        <w:pStyle w:val="CitaoIntensa"/>
        <w:spacing w:before="120" w:after="0"/>
        <w:jc w:val="center"/>
        <w:rPr>
          <w:u w:val="single"/>
        </w:rPr>
      </w:pPr>
      <w:r w:rsidRPr="00C77649">
        <w:rPr>
          <w:u w:val="single"/>
        </w:rPr>
        <w:t>Revisão &amp; Edição:</w:t>
      </w:r>
    </w:p>
    <w:p w:rsidR="00401279" w:rsidRDefault="00401279" w:rsidP="00401279">
      <w:pPr>
        <w:pStyle w:val="CitaoIntensa"/>
        <w:spacing w:before="0"/>
        <w:jc w:val="center"/>
      </w:pPr>
      <w:r>
        <w:t xml:space="preserve">Márcio Marques Gonçalves, </w:t>
      </w:r>
      <w:r>
        <w:br/>
        <w:t>Diretor de Convênios e Fundos – DCONF/SUBCI/SEMEF</w:t>
      </w:r>
    </w:p>
    <w:p w:rsidR="00401279" w:rsidRPr="00C77649" w:rsidRDefault="00401279" w:rsidP="00401279">
      <w:pPr>
        <w:pStyle w:val="CitaoIntensa"/>
        <w:pBdr>
          <w:bottom w:val="none" w:sz="0" w:space="0" w:color="auto"/>
        </w:pBdr>
        <w:spacing w:before="120" w:after="0"/>
        <w:jc w:val="center"/>
        <w:rPr>
          <w:u w:val="single"/>
        </w:rPr>
      </w:pPr>
      <w:r w:rsidRPr="00C77649">
        <w:rPr>
          <w:u w:val="single"/>
        </w:rPr>
        <w:t>Gestão:</w:t>
      </w:r>
    </w:p>
    <w:p w:rsidR="00401279" w:rsidRDefault="00401279" w:rsidP="00401279">
      <w:pPr>
        <w:pStyle w:val="CitaoIntensa"/>
        <w:pBdr>
          <w:bottom w:val="none" w:sz="0" w:space="0" w:color="auto"/>
        </w:pBdr>
        <w:spacing w:before="0" w:after="120"/>
        <w:jc w:val="center"/>
      </w:pPr>
      <w:r>
        <w:t>ARNALDO GOMES FLORES</w:t>
      </w:r>
      <w:r>
        <w:br/>
        <w:t>Subsecretário Municipal de Controle Interno – SUBCI/SEMEF</w:t>
      </w:r>
    </w:p>
    <w:p w:rsidR="00401279" w:rsidRDefault="00401279" w:rsidP="00401279">
      <w:pPr>
        <w:pStyle w:val="CitaoIntensa"/>
        <w:pBdr>
          <w:bottom w:val="none" w:sz="0" w:space="0" w:color="auto"/>
        </w:pBdr>
        <w:spacing w:after="120"/>
        <w:jc w:val="center"/>
      </w:pPr>
      <w:r>
        <w:t>LOURIVAL LITAIFF PRAIA</w:t>
      </w:r>
      <w:r>
        <w:br/>
        <w:t>Secretário Municipal de Finanças, Tecnologia da Informação e Controle Interno – SEMEF.</w:t>
      </w:r>
    </w:p>
    <w:p w:rsidR="00401279" w:rsidRDefault="00401279" w:rsidP="00401279"/>
    <w:p w:rsidR="00401279" w:rsidRDefault="00401279" w:rsidP="00401279"/>
    <w:p w:rsidR="00401279" w:rsidRPr="00E45203" w:rsidRDefault="00401279" w:rsidP="00401279">
      <w:pPr>
        <w:pStyle w:val="Ttulo1"/>
        <w:pBdr>
          <w:top w:val="single" w:sz="18" w:space="1" w:color="auto"/>
          <w:bottom w:val="single" w:sz="18" w:space="1" w:color="auto"/>
        </w:pBdr>
        <w:jc w:val="center"/>
      </w:pPr>
      <w:bookmarkStart w:id="16" w:name="_Toc503515301"/>
      <w:r w:rsidRPr="00C77649">
        <w:t>ARTHUR VIRGÍLIO DO CARMO RIBEIRO NETO</w:t>
      </w:r>
      <w:r w:rsidRPr="00C77649">
        <w:br/>
      </w:r>
      <w:r>
        <w:t>Prefeito de Manaus</w:t>
      </w:r>
      <w:r>
        <w:br/>
        <w:t>2018</w:t>
      </w:r>
      <w:bookmarkEnd w:id="16"/>
    </w:p>
    <w:p w:rsidR="006315A0" w:rsidRPr="00E05369" w:rsidRDefault="006315A0" w:rsidP="00E05369"/>
    <w:sectPr w:rsidR="006315A0" w:rsidRPr="00E05369" w:rsidSect="009F44D4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pgSz w:w="8419" w:h="11906" w:orient="landscape" w:code="9"/>
      <w:pgMar w:top="953" w:right="720" w:bottom="720" w:left="720" w:header="284" w:footer="624" w:gutter="28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45E" w:rsidRDefault="00B9645E" w:rsidP="00DA0FDF">
      <w:r>
        <w:separator/>
      </w:r>
    </w:p>
  </w:endnote>
  <w:endnote w:type="continuationSeparator" w:id="0">
    <w:p w:rsidR="00B9645E" w:rsidRDefault="00B9645E" w:rsidP="00DA0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</w:rPr>
      <w:id w:val="-1527330183"/>
      <w:docPartObj>
        <w:docPartGallery w:val="Page Numbers (Bottom of Page)"/>
        <w:docPartUnique/>
      </w:docPartObj>
    </w:sdtPr>
    <w:sdtContent>
      <w:p w:rsidR="00B9645E" w:rsidRPr="009F44D4" w:rsidRDefault="00B9645E">
        <w:pPr>
          <w:pStyle w:val="Rodap"/>
          <w:rPr>
            <w:sz w:val="20"/>
          </w:rPr>
        </w:pPr>
        <w:r>
          <w:rPr>
            <w:noProof/>
            <w:lang w:eastAsia="pt-BR" w:bidi="ar-SA"/>
          </w:rPr>
          <w:drawing>
            <wp:anchor distT="0" distB="0" distL="114300" distR="114300" simplePos="0" relativeHeight="251672576" behindDoc="1" locked="0" layoutInCell="1" allowOverlap="1" wp14:anchorId="7E8B3C6E" wp14:editId="3E9A43D1">
              <wp:simplePos x="0" y="0"/>
              <wp:positionH relativeFrom="margin">
                <wp:posOffset>180975</wp:posOffset>
              </wp:positionH>
              <wp:positionV relativeFrom="paragraph">
                <wp:posOffset>26035</wp:posOffset>
              </wp:positionV>
              <wp:extent cx="4066540" cy="390525"/>
              <wp:effectExtent l="0" t="0" r="0" b="9525"/>
              <wp:wrapNone/>
              <wp:docPr id="448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RODAPE MANUAL DE SISTEMAS.pn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4826" b="-6218"/>
                      <a:stretch/>
                    </pic:blipFill>
                    <pic:spPr bwMode="auto">
                      <a:xfrm>
                        <a:off x="0" y="0"/>
                        <a:ext cx="4066540" cy="39052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9F44D4">
          <w:rPr>
            <w:sz w:val="20"/>
          </w:rPr>
          <w:fldChar w:fldCharType="begin"/>
        </w:r>
        <w:r w:rsidRPr="009F44D4">
          <w:rPr>
            <w:sz w:val="20"/>
          </w:rPr>
          <w:instrText>PAGE   \* MERGEFORMAT</w:instrText>
        </w:r>
        <w:r w:rsidRPr="009F44D4">
          <w:rPr>
            <w:sz w:val="20"/>
          </w:rPr>
          <w:fldChar w:fldCharType="separate"/>
        </w:r>
        <w:r w:rsidR="00401279">
          <w:rPr>
            <w:noProof/>
            <w:sz w:val="20"/>
          </w:rPr>
          <w:t>10</w:t>
        </w:r>
        <w:r w:rsidRPr="009F44D4">
          <w:rPr>
            <w:sz w:val="20"/>
          </w:rPr>
          <w:fldChar w:fldCharType="end"/>
        </w:r>
      </w:p>
    </w:sdtContent>
  </w:sdt>
  <w:p w:rsidR="00B9645E" w:rsidRDefault="00B9645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0195397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B9645E" w:rsidRPr="009F44D4" w:rsidRDefault="00B9645E">
        <w:pPr>
          <w:pStyle w:val="Rodap"/>
          <w:jc w:val="right"/>
          <w:rPr>
            <w:sz w:val="20"/>
          </w:rPr>
        </w:pPr>
        <w:r>
          <w:rPr>
            <w:noProof/>
            <w:lang w:eastAsia="pt-BR" w:bidi="ar-SA"/>
          </w:rPr>
          <w:drawing>
            <wp:anchor distT="0" distB="0" distL="114300" distR="114300" simplePos="0" relativeHeight="251670528" behindDoc="1" locked="0" layoutInCell="1" allowOverlap="1" wp14:anchorId="315E94BA" wp14:editId="147C6E5A">
              <wp:simplePos x="0" y="0"/>
              <wp:positionH relativeFrom="margin">
                <wp:posOffset>0</wp:posOffset>
              </wp:positionH>
              <wp:positionV relativeFrom="paragraph">
                <wp:posOffset>16510</wp:posOffset>
              </wp:positionV>
              <wp:extent cx="4066540" cy="390525"/>
              <wp:effectExtent l="0" t="0" r="0" b="9525"/>
              <wp:wrapNone/>
              <wp:docPr id="449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RODAPE MANUAL DE SISTEMAS.pn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4826" b="-6218"/>
                      <a:stretch/>
                    </pic:blipFill>
                    <pic:spPr bwMode="auto">
                      <a:xfrm>
                        <a:off x="0" y="0"/>
                        <a:ext cx="4066540" cy="39052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9F44D4">
          <w:rPr>
            <w:sz w:val="20"/>
          </w:rPr>
          <w:fldChar w:fldCharType="begin"/>
        </w:r>
        <w:r w:rsidRPr="009F44D4">
          <w:rPr>
            <w:sz w:val="20"/>
          </w:rPr>
          <w:instrText>PAGE   \* MERGEFORMAT</w:instrText>
        </w:r>
        <w:r w:rsidRPr="009F44D4">
          <w:rPr>
            <w:sz w:val="20"/>
          </w:rPr>
          <w:fldChar w:fldCharType="separate"/>
        </w:r>
        <w:r w:rsidR="00401279">
          <w:rPr>
            <w:noProof/>
            <w:sz w:val="20"/>
          </w:rPr>
          <w:t>9</w:t>
        </w:r>
        <w:r w:rsidRPr="009F44D4">
          <w:rPr>
            <w:sz w:val="20"/>
          </w:rPr>
          <w:fldChar w:fldCharType="end"/>
        </w:r>
      </w:p>
    </w:sdtContent>
  </w:sdt>
  <w:p w:rsidR="00B9645E" w:rsidRDefault="00B9645E" w:rsidP="00147EA3">
    <w:pPr>
      <w:pStyle w:val="Rodap"/>
      <w:tabs>
        <w:tab w:val="clear" w:pos="4252"/>
        <w:tab w:val="clear" w:pos="8504"/>
        <w:tab w:val="left" w:pos="248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45E" w:rsidRDefault="00B9645E" w:rsidP="00DA0FDF">
      <w:r>
        <w:separator/>
      </w:r>
    </w:p>
  </w:footnote>
  <w:footnote w:type="continuationSeparator" w:id="0">
    <w:p w:rsidR="00B9645E" w:rsidRDefault="00B9645E" w:rsidP="00DA0F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45E" w:rsidRDefault="00B9645E">
    <w:pPr>
      <w:pStyle w:val="Cabealho"/>
    </w:pPr>
    <w:r>
      <w:rPr>
        <w:rFonts w:ascii="Arial Black" w:hAnsi="Arial Black"/>
        <w:noProof/>
        <w:color w:val="365F91" w:themeColor="accent1" w:themeShade="BF"/>
        <w:sz w:val="32"/>
        <w:szCs w:val="32"/>
        <w:lang w:eastAsia="pt-BR" w:bidi="ar-SA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9745589" wp14:editId="4F020C36">
              <wp:simplePos x="0" y="0"/>
              <wp:positionH relativeFrom="column">
                <wp:posOffset>0</wp:posOffset>
              </wp:positionH>
              <wp:positionV relativeFrom="paragraph">
                <wp:posOffset>19685</wp:posOffset>
              </wp:positionV>
              <wp:extent cx="4711065" cy="403860"/>
              <wp:effectExtent l="0" t="0" r="0" b="0"/>
              <wp:wrapThrough wrapText="bothSides">
                <wp:wrapPolygon edited="0">
                  <wp:start x="8560" y="0"/>
                  <wp:lineTo x="0" y="1019"/>
                  <wp:lineTo x="0" y="20377"/>
                  <wp:lineTo x="21486" y="20377"/>
                  <wp:lineTo x="21486" y="16302"/>
                  <wp:lineTo x="21399" y="0"/>
                  <wp:lineTo x="8560" y="0"/>
                </wp:wrapPolygon>
              </wp:wrapThrough>
              <wp:docPr id="30" name="Grupo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1065" cy="403860"/>
                        <a:chOff x="0" y="0"/>
                        <a:chExt cx="7206615" cy="619125"/>
                      </a:xfrm>
                    </wpg:grpSpPr>
                    <pic:pic xmlns:pic="http://schemas.openxmlformats.org/drawingml/2006/picture">
                      <pic:nvPicPr>
                        <pic:cNvPr id="55" name="Picture 5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6615" cy="6191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" name="Imagem 5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8275" y="114300"/>
                          <a:ext cx="131635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3DCAB5" id="Grupo 30" o:spid="_x0000_s1026" style="position:absolute;margin-left:0;margin-top:1.55pt;width:370.95pt;height:31.8pt;z-index:251673600;mso-width-relative:margin;mso-height-relative:margin" coordsize="72066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72066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NsufDAAAA2wAAAA8AAABkcnMvZG93bnJldi54bWxEj0GLwjAUhO+C/yE8YW+a6tqyVKOIIAiL&#10;grqw7O3RPNti81KbqF1/vREEj8PMfMNM562pxJUaV1pWMBxEIIgzq0vOFfwcVv0vEM4ja6wsk4J/&#10;cjCfdTtTTLW98Y6ue5+LAGGXooLC+zqV0mUFGXQDWxMH72gbgz7IJpe6wVuAm0qOoiiRBksOCwXW&#10;tCwoO+0vRsEm3hqWuKyyJBqex3/nz293/1Xqo9cuJiA8tf4dfrXXWkEcw/NL+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2y58MAAADbAAAADwAAAAAAAAAAAAAAAACf&#10;AgAAZHJzL2Rvd25yZXYueG1sUEsFBgAAAAAEAAQA9wAAAI8DAAAAAA==&#10;">
                <v:imagedata r:id="rId3" o:title=""/>
                <v:path arrowok="t"/>
                <o:lock v:ext="edit" aspectratio="f"/>
              </v:shape>
              <v:shape id="Imagem 56" o:spid="_x0000_s1028" type="#_x0000_t75" style="position:absolute;left:14382;top:1143;width:13164;height:4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m9RrDAAAA2wAAAA8AAABkcnMvZG93bnJldi54bWxEj1FrwkAQhN+F/odjC33TSwVDST2lCoKC&#10;INpC6duS2ybB3F64PU367z1B6OMwM98w8+XgWnWlII1nA6+TDBRx6W3DlYGvz834DZREZIutZzLw&#10;RwLLxdNojoX1PR/peoqVShCWAg3UMXaF1lLW5FAmviNO3q8PDmOSodI2YJ/grtXTLMu1w4bTQo0d&#10;rWsqz6eLM5AHuWSrIKv97Owl9Ied/d78GPPyPHy8g4o0xP/wo721BmY53L+kH6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Cb1GsMAAADbAAAADwAAAAAAAAAAAAAAAACf&#10;AgAAZHJzL2Rvd25yZXYueG1sUEsFBgAAAAAEAAQA9wAAAI8DAAAAAA==&#10;">
                <v:imagedata r:id="rId4" o:title=""/>
                <v:path arrowok="t"/>
              </v:shape>
              <w10:wrap type="through"/>
            </v:group>
          </w:pict>
        </mc:Fallback>
      </mc:AlternateContent>
    </w:r>
  </w:p>
  <w:p w:rsidR="00B9645E" w:rsidRPr="009F44D4" w:rsidRDefault="00B9645E" w:rsidP="009F44D4">
    <w:pPr>
      <w:pStyle w:val="Cabealho"/>
      <w:spacing w:after="240" w:line="240" w:lineRule="auto"/>
      <w:rPr>
        <w:rFonts w:ascii="Arial" w:hAnsi="Arial" w:cs="Arial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45E" w:rsidRDefault="00B9645E" w:rsidP="0034331D">
    <w:pPr>
      <w:pStyle w:val="SemEspaamento"/>
      <w:rPr>
        <w:rFonts w:ascii="Arial" w:hAnsi="Arial" w:cs="Arial"/>
        <w:color w:val="548DD4" w:themeColor="text2" w:themeTint="99"/>
        <w:sz w:val="18"/>
        <w:szCs w:val="18"/>
      </w:rPr>
    </w:pPr>
    <w:r>
      <w:rPr>
        <w:rFonts w:ascii="Arial Black" w:hAnsi="Arial Black"/>
        <w:noProof/>
        <w:color w:val="365F91" w:themeColor="accent1" w:themeShade="BF"/>
        <w:sz w:val="32"/>
        <w:szCs w:val="32"/>
        <w:lang w:val="pt-BR" w:eastAsia="pt-BR" w:bidi="ar-SA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60DE854" wp14:editId="0E96C685">
              <wp:simplePos x="0" y="0"/>
              <wp:positionH relativeFrom="column">
                <wp:posOffset>-142875</wp:posOffset>
              </wp:positionH>
              <wp:positionV relativeFrom="paragraph">
                <wp:posOffset>10160</wp:posOffset>
              </wp:positionV>
              <wp:extent cx="4711065" cy="404410"/>
              <wp:effectExtent l="0" t="0" r="0" b="0"/>
              <wp:wrapThrough wrapText="bothSides">
                <wp:wrapPolygon edited="0">
                  <wp:start x="8560" y="0"/>
                  <wp:lineTo x="0" y="1019"/>
                  <wp:lineTo x="0" y="20377"/>
                  <wp:lineTo x="21486" y="20377"/>
                  <wp:lineTo x="21486" y="16302"/>
                  <wp:lineTo x="21399" y="0"/>
                  <wp:lineTo x="8560" y="0"/>
                </wp:wrapPolygon>
              </wp:wrapThrough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1065" cy="404410"/>
                        <a:chOff x="0" y="0"/>
                        <a:chExt cx="7206615" cy="619125"/>
                      </a:xfrm>
                    </wpg:grpSpPr>
                    <pic:pic xmlns:pic="http://schemas.openxmlformats.org/drawingml/2006/picture">
                      <pic:nvPicPr>
                        <pic:cNvPr id="47" name="Picture 5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6615" cy="6191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m 5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8275" y="114300"/>
                          <a:ext cx="131635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3172BD" id="Grupo 12" o:spid="_x0000_s1026" style="position:absolute;margin-left:-11.25pt;margin-top:.8pt;width:370.95pt;height:31.85pt;z-index:251663360;mso-width-relative:margin;mso-height-relative:margin" coordsize="72066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72066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KH9bEAAAA2wAAAA8AAABkcnMvZG93bnJldi54bWxEj92KwjAUhO+FfYdwFrzT1FWrVKMsgiDI&#10;Cv6AeHdozrZlm5PaRK0+/UYQvBxm5htmOm9MKa5Uu8Kygl43AkGcWl1wpuCwX3bGIJxH1lhaJgV3&#10;cjCffbSmmGh74y1ddz4TAcIuQQW591UipUtzMui6tiIO3q+tDfog60zqGm8Bbkr5FUWxNFhwWMix&#10;okVO6d/uYhT8DDeGJS7KNI5658Hp3F+7x1Gp9mfzPQHhqfHv8Ku90goGI3h+CT9Az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KH9bEAAAA2wAAAA8AAAAAAAAAAAAAAAAA&#10;nwIAAGRycy9kb3ducmV2LnhtbFBLBQYAAAAABAAEAPcAAACQAwAAAAA=&#10;">
                <v:imagedata r:id="rId3" o:title=""/>
                <v:path arrowok="t"/>
                <o:lock v:ext="edit" aspectratio="f"/>
              </v:shape>
              <v:shape id="Imagem 51" o:spid="_x0000_s1028" type="#_x0000_t75" style="position:absolute;left:14382;top:1143;width:13164;height:4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WLffAAAAA2gAAAA8AAABkcnMvZG93bnJldi54bWxET01rwkAQvQv+h2WE3nRToVKiqzSCoFAo&#10;tYXS25Adk5DsbNhZTfrvu0Khp+HxPmezG12nbhSk8WzgcZGBIi69bbgy8PlxmD+DkohssfNMBn5I&#10;YLedTjaYWz/wO93OsVIphCVHA3WMfa61lDU5lIXviRN38cFhTDBU2gYcUrjr9DLLVtphw6mhxp72&#10;NZXt+eoMrIJcsyJI8frUegnD28l+Hb6NeZiNL2tQkcb4L/5zH22aD/dX7ldv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hYt98AAAADaAAAADwAAAAAAAAAAAAAAAACfAgAA&#10;ZHJzL2Rvd25yZXYueG1sUEsFBgAAAAAEAAQA9wAAAIwDAAAAAA==&#10;">
                <v:imagedata r:id="rId4" o:title=""/>
                <v:path arrowok="t"/>
              </v:shape>
              <w10:wrap type="through"/>
            </v:group>
          </w:pict>
        </mc:Fallback>
      </mc:AlternateContent>
    </w:r>
  </w:p>
  <w:p w:rsidR="00B9645E" w:rsidRDefault="00B9645E" w:rsidP="0034331D">
    <w:pPr>
      <w:pStyle w:val="SemEspaamento"/>
      <w:rPr>
        <w:rFonts w:ascii="Arial" w:hAnsi="Arial" w:cs="Arial"/>
        <w:color w:val="548DD4" w:themeColor="text2" w:themeTint="99"/>
        <w:sz w:val="18"/>
        <w:szCs w:val="18"/>
      </w:rPr>
    </w:pPr>
    <w:r>
      <w:rPr>
        <w:rFonts w:ascii="Arial Black" w:hAnsi="Arial Black"/>
        <w:noProof/>
        <w:color w:val="365F91" w:themeColor="accent1" w:themeShade="BF"/>
        <w:sz w:val="32"/>
        <w:szCs w:val="32"/>
        <w:lang w:val="pt-BR" w:eastAsia="pt-BR" w:bidi="ar-SA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17C8EE6A" wp14:editId="126F22FD">
              <wp:simplePos x="0" y="0"/>
              <wp:positionH relativeFrom="margin">
                <wp:posOffset>4137025</wp:posOffset>
              </wp:positionH>
              <wp:positionV relativeFrom="paragraph">
                <wp:posOffset>273050</wp:posOffset>
              </wp:positionV>
              <wp:extent cx="2256155" cy="525145"/>
              <wp:effectExtent l="3175" t="0" r="0" b="1905"/>
              <wp:wrapNone/>
              <wp:docPr id="387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6155" cy="525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645E" w:rsidRPr="005D04E4" w:rsidRDefault="00B9645E" w:rsidP="00DF217C">
                          <w:pPr>
                            <w:jc w:val="right"/>
                            <w:rPr>
                              <w:rFonts w:ascii="Arial Narrow" w:hAnsi="Arial Narrow" w:cs="Arial"/>
                              <w:b/>
                              <w:smallCap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D04E4">
                            <w:rPr>
                              <w:rFonts w:ascii="Arial Narrow" w:hAnsi="Arial Narrow" w:cs="Arial"/>
                              <w:b/>
                              <w:smallCaps/>
                              <w:color w:val="FFFFFF" w:themeColor="background1"/>
                              <w:sz w:val="24"/>
                              <w:szCs w:val="24"/>
                            </w:rPr>
                            <w:t>GESTÃO TRIBUTÁRIA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C8EE6A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0" type="#_x0000_t202" style="position:absolute;margin-left:325.75pt;margin-top:21.5pt;width:177.65pt;height:41.3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" filled="f" fillcolor="#943634 [2405]" stroked="f" strokecolor="#c0504d [3205]" strokeweight="1.5pt">
              <v:textbox>
                <w:txbxContent>
                  <w:p w:rsidR="00B9645E" w:rsidRPr="005D04E4" w:rsidRDefault="00B9645E" w:rsidP="00DF217C">
                    <w:pPr>
                      <w:jc w:val="right"/>
                      <w:rPr>
                        <w:rFonts w:ascii="Arial Narrow" w:hAnsi="Arial Narrow" w:cs="Arial"/>
                        <w:b/>
                        <w:smallCaps/>
                        <w:color w:val="FFFFFF" w:themeColor="background1"/>
                        <w:sz w:val="24"/>
                        <w:szCs w:val="24"/>
                      </w:rPr>
                    </w:pPr>
                    <w:r w:rsidRPr="005D04E4">
                      <w:rPr>
                        <w:rFonts w:ascii="Arial Narrow" w:hAnsi="Arial Narrow" w:cs="Arial"/>
                        <w:b/>
                        <w:smallCaps/>
                        <w:color w:val="FFFFFF" w:themeColor="background1"/>
                        <w:sz w:val="24"/>
                        <w:szCs w:val="24"/>
                      </w:rPr>
                      <w:t>GESTÃO TRIBUTÁRIA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B9645E" w:rsidRPr="00534C5B" w:rsidRDefault="00B9645E" w:rsidP="009F44D4">
    <w:pPr>
      <w:pStyle w:val="SemEspaamento"/>
      <w:spacing w:after="120"/>
      <w:rPr>
        <w:rFonts w:ascii="Arial" w:hAnsi="Arial" w:cs="Arial"/>
        <w:color w:val="8DB3E2" w:themeColor="text2" w:themeTint="66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45E" w:rsidRPr="00704A19" w:rsidRDefault="00B9645E" w:rsidP="006F778A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3.5pt;visibility:visible;mso-wrap-style:square" o:bullet="t">
        <v:imagedata r:id="rId1" o:title=""/>
      </v:shape>
    </w:pict>
  </w:numPicBullet>
  <w:numPicBullet w:numPicBulletId="1">
    <w:pict>
      <v:shape w14:anchorId="376F5F9F" id="_x0000_i1033" type="#_x0000_t75" style="width:15pt;height:15.75pt;visibility:visible;mso-wrap-style:square" o:bullet="t">
        <v:imagedata r:id="rId2" o:title=""/>
      </v:shape>
    </w:pict>
  </w:numPicBullet>
  <w:numPicBullet w:numPicBulletId="2">
    <w:pict>
      <v:shape w14:anchorId="069D1972" id="_x0000_i1034" type="#_x0000_t75" style="width:14.25pt;height:15.75pt;visibility:visible;mso-wrap-style:square" o:bullet="t">
        <v:imagedata r:id="rId3" o:title=""/>
      </v:shape>
    </w:pict>
  </w:numPicBullet>
  <w:numPicBullet w:numPicBulletId="3">
    <w:pict>
      <v:shape id="_x0000_i1035" type="#_x0000_t75" style="width:14.25pt;height:15pt;visibility:visible;mso-wrap-style:square" o:bullet="t">
        <v:imagedata r:id="rId4" o:title=""/>
      </v:shape>
    </w:pict>
  </w:numPicBullet>
  <w:numPicBullet w:numPicBulletId="4">
    <w:pict>
      <v:shape id="_x0000_i1036" type="#_x0000_t75" style="width:12pt;height:15pt;visibility:visible;mso-wrap-style:square" o:bullet="t">
        <v:imagedata r:id="rId5" o:title=""/>
      </v:shape>
    </w:pict>
  </w:numPicBullet>
  <w:numPicBullet w:numPicBulletId="5">
    <w:pict>
      <v:shape id="_x0000_i1037" type="#_x0000_t75" style="width:14.25pt;height:15.75pt;visibility:visible;mso-wrap-style:square" o:bullet="t">
        <v:imagedata r:id="rId6" o:title=""/>
      </v:shape>
    </w:pict>
  </w:numPicBullet>
  <w:abstractNum w:abstractNumId="0">
    <w:nsid w:val="02AB780A"/>
    <w:multiLevelType w:val="hybridMultilevel"/>
    <w:tmpl w:val="F55A132C"/>
    <w:lvl w:ilvl="0" w:tplc="F56E104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3A38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A426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E88B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C8A4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6E23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4690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DE0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E2CB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78A59C8"/>
    <w:multiLevelType w:val="multilevel"/>
    <w:tmpl w:val="58B0E21A"/>
    <w:lvl w:ilvl="0">
      <w:start w:val="1"/>
      <w:numFmt w:val="bullet"/>
      <w:pStyle w:val="Funcionalidade"/>
      <w:lvlText w:val=""/>
      <w:lvlJc w:val="left"/>
      <w:pPr>
        <w:ind w:left="76" w:hanging="360"/>
      </w:pPr>
      <w:rPr>
        <w:rFonts w:ascii="Wingdings 2" w:hAnsi="Wingdings 2" w:hint="default"/>
        <w:b w:val="0"/>
        <w:i w:val="0"/>
        <w:color w:val="365F91" w:themeColor="accent1" w:themeShade="BF"/>
        <w:sz w:val="36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</w:abstractNum>
  <w:abstractNum w:abstractNumId="2">
    <w:nsid w:val="11046A4B"/>
    <w:multiLevelType w:val="hybridMultilevel"/>
    <w:tmpl w:val="F4922992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9B74683"/>
    <w:multiLevelType w:val="hybridMultilevel"/>
    <w:tmpl w:val="9DF08042"/>
    <w:lvl w:ilvl="0" w:tplc="7CCAEA88">
      <w:start w:val="1"/>
      <w:numFmt w:val="decimal"/>
      <w:pStyle w:val="Passos"/>
      <w:lvlText w:val="%1."/>
      <w:lvlJc w:val="left"/>
      <w:pPr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2"/>
        <w:szCs w:val="2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9CF567A"/>
    <w:multiLevelType w:val="hybridMultilevel"/>
    <w:tmpl w:val="F4922992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BEE31BD"/>
    <w:multiLevelType w:val="hybridMultilevel"/>
    <w:tmpl w:val="9BE0914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1282FF4"/>
    <w:multiLevelType w:val="hybridMultilevel"/>
    <w:tmpl w:val="E26AA5B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962BF"/>
    <w:multiLevelType w:val="hybridMultilevel"/>
    <w:tmpl w:val="F4922992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4994908"/>
    <w:multiLevelType w:val="hybridMultilevel"/>
    <w:tmpl w:val="062ACEC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757FF5"/>
    <w:multiLevelType w:val="hybridMultilevel"/>
    <w:tmpl w:val="4468A998"/>
    <w:lvl w:ilvl="0" w:tplc="0416000F">
      <w:start w:val="1"/>
      <w:numFmt w:val="decimal"/>
      <w:lvlText w:val="%1."/>
      <w:lvlJc w:val="left"/>
      <w:pPr>
        <w:ind w:left="1077" w:hanging="360"/>
      </w:pPr>
    </w:lvl>
    <w:lvl w:ilvl="1" w:tplc="04160019" w:tentative="1">
      <w:start w:val="1"/>
      <w:numFmt w:val="lowerLetter"/>
      <w:lvlText w:val="%2."/>
      <w:lvlJc w:val="left"/>
      <w:pPr>
        <w:ind w:left="1797" w:hanging="360"/>
      </w:pPr>
    </w:lvl>
    <w:lvl w:ilvl="2" w:tplc="0416001B" w:tentative="1">
      <w:start w:val="1"/>
      <w:numFmt w:val="lowerRoman"/>
      <w:lvlText w:val="%3."/>
      <w:lvlJc w:val="right"/>
      <w:pPr>
        <w:ind w:left="2517" w:hanging="180"/>
      </w:pPr>
    </w:lvl>
    <w:lvl w:ilvl="3" w:tplc="0416000F" w:tentative="1">
      <w:start w:val="1"/>
      <w:numFmt w:val="decimal"/>
      <w:lvlText w:val="%4."/>
      <w:lvlJc w:val="left"/>
      <w:pPr>
        <w:ind w:left="3237" w:hanging="360"/>
      </w:pPr>
    </w:lvl>
    <w:lvl w:ilvl="4" w:tplc="04160019" w:tentative="1">
      <w:start w:val="1"/>
      <w:numFmt w:val="lowerLetter"/>
      <w:lvlText w:val="%5."/>
      <w:lvlJc w:val="left"/>
      <w:pPr>
        <w:ind w:left="3957" w:hanging="360"/>
      </w:pPr>
    </w:lvl>
    <w:lvl w:ilvl="5" w:tplc="0416001B" w:tentative="1">
      <w:start w:val="1"/>
      <w:numFmt w:val="lowerRoman"/>
      <w:lvlText w:val="%6."/>
      <w:lvlJc w:val="right"/>
      <w:pPr>
        <w:ind w:left="4677" w:hanging="180"/>
      </w:pPr>
    </w:lvl>
    <w:lvl w:ilvl="6" w:tplc="0416000F" w:tentative="1">
      <w:start w:val="1"/>
      <w:numFmt w:val="decimal"/>
      <w:lvlText w:val="%7."/>
      <w:lvlJc w:val="left"/>
      <w:pPr>
        <w:ind w:left="5397" w:hanging="360"/>
      </w:pPr>
    </w:lvl>
    <w:lvl w:ilvl="7" w:tplc="04160019" w:tentative="1">
      <w:start w:val="1"/>
      <w:numFmt w:val="lowerLetter"/>
      <w:lvlText w:val="%8."/>
      <w:lvlJc w:val="left"/>
      <w:pPr>
        <w:ind w:left="6117" w:hanging="360"/>
      </w:pPr>
    </w:lvl>
    <w:lvl w:ilvl="8" w:tplc="0416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>
    <w:nsid w:val="2CE3462F"/>
    <w:multiLevelType w:val="hybridMultilevel"/>
    <w:tmpl w:val="836074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6C23EA"/>
    <w:multiLevelType w:val="hybridMultilevel"/>
    <w:tmpl w:val="F45E4930"/>
    <w:lvl w:ilvl="0" w:tplc="7130AA8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>
    <w:nsid w:val="37626C21"/>
    <w:multiLevelType w:val="hybridMultilevel"/>
    <w:tmpl w:val="DA7A016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B6B1366"/>
    <w:multiLevelType w:val="hybridMultilevel"/>
    <w:tmpl w:val="108AD998"/>
    <w:lvl w:ilvl="0" w:tplc="2CAE61BC">
      <w:start w:val="1"/>
      <w:numFmt w:val="bullet"/>
      <w:lvlText w:val=""/>
      <w:lvlJc w:val="left"/>
      <w:pPr>
        <w:ind w:left="360" w:hanging="360"/>
      </w:pPr>
      <w:rPr>
        <w:rFonts w:ascii="Webdings" w:hAnsi="Webdings" w:hint="default"/>
        <w:color w:val="FFC00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EA85883"/>
    <w:multiLevelType w:val="hybridMultilevel"/>
    <w:tmpl w:val="C950992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ED6A58"/>
    <w:multiLevelType w:val="hybridMultilevel"/>
    <w:tmpl w:val="0AA8495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C529D0"/>
    <w:multiLevelType w:val="multilevel"/>
    <w:tmpl w:val="3BEC36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556138A1"/>
    <w:multiLevelType w:val="hybridMultilevel"/>
    <w:tmpl w:val="570CD916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582D0B84"/>
    <w:multiLevelType w:val="hybridMultilevel"/>
    <w:tmpl w:val="D91A492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7302B"/>
    <w:multiLevelType w:val="hybridMultilevel"/>
    <w:tmpl w:val="A83CAF70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A4C5221"/>
    <w:multiLevelType w:val="hybridMultilevel"/>
    <w:tmpl w:val="DCCC0A5E"/>
    <w:lvl w:ilvl="0" w:tplc="AEE63FAC">
      <w:start w:val="1"/>
      <w:numFmt w:val="decimal"/>
      <w:lvlText w:val="%1"/>
      <w:lvlJc w:val="left"/>
      <w:pPr>
        <w:ind w:left="720" w:hanging="360"/>
      </w:pPr>
      <w:rPr>
        <w:rFonts w:hint="default"/>
        <w:b/>
        <w:i/>
        <w:color w:val="C0504D" w:themeColor="accent2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FC412B"/>
    <w:multiLevelType w:val="hybridMultilevel"/>
    <w:tmpl w:val="A83CAF70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60317767"/>
    <w:multiLevelType w:val="hybridMultilevel"/>
    <w:tmpl w:val="EF7E68FA"/>
    <w:lvl w:ilvl="0" w:tplc="0416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7E199E"/>
    <w:multiLevelType w:val="hybridMultilevel"/>
    <w:tmpl w:val="98B6FD0E"/>
    <w:lvl w:ilvl="0" w:tplc="848EE50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981AF6"/>
    <w:multiLevelType w:val="hybridMultilevel"/>
    <w:tmpl w:val="F4922992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2C975E6"/>
    <w:multiLevelType w:val="hybridMultilevel"/>
    <w:tmpl w:val="A83CAF70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3091B00"/>
    <w:multiLevelType w:val="hybridMultilevel"/>
    <w:tmpl w:val="8E24810A"/>
    <w:lvl w:ilvl="0" w:tplc="ECBC86C6">
      <w:start w:val="1"/>
      <w:numFmt w:val="decimal"/>
      <w:lvlText w:val="%1."/>
      <w:lvlJc w:val="left"/>
      <w:pPr>
        <w:ind w:left="927" w:hanging="360"/>
      </w:pPr>
      <w:rPr>
        <w:b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844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66440562"/>
    <w:multiLevelType w:val="multilevel"/>
    <w:tmpl w:val="167A8730"/>
    <w:lvl w:ilvl="0">
      <w:start w:val="1"/>
      <w:numFmt w:val="decimal"/>
      <w:pStyle w:val="Ttulo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tulo3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4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>
    <w:nsid w:val="67BA0B0B"/>
    <w:multiLevelType w:val="hybridMultilevel"/>
    <w:tmpl w:val="BCD48484"/>
    <w:lvl w:ilvl="0" w:tplc="0416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CCD2338"/>
    <w:multiLevelType w:val="hybridMultilevel"/>
    <w:tmpl w:val="98C4239C"/>
    <w:lvl w:ilvl="0" w:tplc="AEE63FAC">
      <w:start w:val="1"/>
      <w:numFmt w:val="decimal"/>
      <w:lvlText w:val="%1"/>
      <w:lvlJc w:val="left"/>
      <w:pPr>
        <w:ind w:left="1440" w:hanging="360"/>
      </w:pPr>
      <w:rPr>
        <w:rFonts w:hint="default"/>
        <w:b/>
        <w:i/>
        <w:color w:val="C0504D" w:themeColor="accent2"/>
        <w:sz w:val="32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3"/>
  </w:num>
  <w:num w:numId="3">
    <w:abstractNumId w:val="3"/>
    <w:lvlOverride w:ilvl="0">
      <w:startOverride w:val="1"/>
    </w:lvlOverride>
  </w:num>
  <w:num w:numId="4">
    <w:abstractNumId w:val="20"/>
  </w:num>
  <w:num w:numId="5">
    <w:abstractNumId w:val="5"/>
  </w:num>
  <w:num w:numId="6">
    <w:abstractNumId w:val="29"/>
  </w:num>
  <w:num w:numId="7">
    <w:abstractNumId w:val="12"/>
  </w:num>
  <w:num w:numId="8">
    <w:abstractNumId w:val="27"/>
  </w:num>
  <w:num w:numId="9">
    <w:abstractNumId w:val="3"/>
  </w:num>
  <w:num w:numId="10">
    <w:abstractNumId w:val="3"/>
    <w:lvlOverride w:ilvl="0">
      <w:startOverride w:val="1"/>
    </w:lvlOverride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27"/>
  </w:num>
  <w:num w:numId="1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24"/>
  </w:num>
  <w:num w:numId="18">
    <w:abstractNumId w:val="2"/>
  </w:num>
  <w:num w:numId="19">
    <w:abstractNumId w:val="3"/>
  </w:num>
  <w:num w:numId="20">
    <w:abstractNumId w:val="25"/>
  </w:num>
  <w:num w:numId="21">
    <w:abstractNumId w:val="19"/>
  </w:num>
  <w:num w:numId="22">
    <w:abstractNumId w:val="21"/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28"/>
  </w:num>
  <w:num w:numId="30">
    <w:abstractNumId w:val="17"/>
  </w:num>
  <w:num w:numId="31">
    <w:abstractNumId w:val="26"/>
  </w:num>
  <w:num w:numId="32">
    <w:abstractNumId w:val="11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</w:num>
  <w:num w:numId="37">
    <w:abstractNumId w:val="22"/>
  </w:num>
  <w:num w:numId="38">
    <w:abstractNumId w:val="15"/>
  </w:num>
  <w:num w:numId="39">
    <w:abstractNumId w:val="14"/>
  </w:num>
  <w:num w:numId="40">
    <w:abstractNumId w:val="10"/>
  </w:num>
  <w:num w:numId="41">
    <w:abstractNumId w:val="6"/>
  </w:num>
  <w:num w:numId="42">
    <w:abstractNumId w:val="18"/>
  </w:num>
  <w:num w:numId="43">
    <w:abstractNumId w:val="27"/>
  </w:num>
  <w:num w:numId="44">
    <w:abstractNumId w:val="3"/>
  </w:num>
  <w:num w:numId="45">
    <w:abstractNumId w:val="3"/>
  </w:num>
  <w:num w:numId="46">
    <w:abstractNumId w:val="27"/>
  </w:num>
  <w:num w:numId="47">
    <w:abstractNumId w:val="27"/>
  </w:num>
  <w:num w:numId="48">
    <w:abstractNumId w:val="27"/>
  </w:num>
  <w:num w:numId="49">
    <w:abstractNumId w:val="2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0"/>
  <w:hyphenationZone w:val="425"/>
  <w:evenAndOddHeaders/>
  <w:bookFoldPrinting/>
  <w:drawingGridHorizontalSpacing w:val="110"/>
  <w:displayHorizontalDrawingGridEvery w:val="2"/>
  <w:characterSpacingControl w:val="doNotCompress"/>
  <w:hdrShapeDefaults>
    <o:shapedefaults v:ext="edit" spidmax="2049" strokecolor="none [3205]">
      <v:stroke color="none [3205]" weight="1.5pt"/>
      <o:colormru v:ext="edit" colors="#b64340,#ecf1f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7E2"/>
    <w:rsid w:val="00000E0A"/>
    <w:rsid w:val="000010DB"/>
    <w:rsid w:val="00001203"/>
    <w:rsid w:val="000040B1"/>
    <w:rsid w:val="00004280"/>
    <w:rsid w:val="00004AB3"/>
    <w:rsid w:val="00004D1F"/>
    <w:rsid w:val="00005054"/>
    <w:rsid w:val="00005C25"/>
    <w:rsid w:val="000060BC"/>
    <w:rsid w:val="0000636D"/>
    <w:rsid w:val="0000696C"/>
    <w:rsid w:val="0000698C"/>
    <w:rsid w:val="00007588"/>
    <w:rsid w:val="00007CF1"/>
    <w:rsid w:val="0001005F"/>
    <w:rsid w:val="00011C2C"/>
    <w:rsid w:val="00012DDB"/>
    <w:rsid w:val="000148C2"/>
    <w:rsid w:val="00015031"/>
    <w:rsid w:val="00020215"/>
    <w:rsid w:val="000215D4"/>
    <w:rsid w:val="00022451"/>
    <w:rsid w:val="00022574"/>
    <w:rsid w:val="00022C16"/>
    <w:rsid w:val="00023B97"/>
    <w:rsid w:val="000250D1"/>
    <w:rsid w:val="00025D3E"/>
    <w:rsid w:val="000260F8"/>
    <w:rsid w:val="000267DB"/>
    <w:rsid w:val="00026911"/>
    <w:rsid w:val="00027271"/>
    <w:rsid w:val="00030767"/>
    <w:rsid w:val="00031661"/>
    <w:rsid w:val="00032765"/>
    <w:rsid w:val="00033382"/>
    <w:rsid w:val="000341E8"/>
    <w:rsid w:val="00034FFC"/>
    <w:rsid w:val="00035ADD"/>
    <w:rsid w:val="0003667D"/>
    <w:rsid w:val="00037EE0"/>
    <w:rsid w:val="000404B2"/>
    <w:rsid w:val="00040740"/>
    <w:rsid w:val="000439DC"/>
    <w:rsid w:val="00044857"/>
    <w:rsid w:val="00044AF2"/>
    <w:rsid w:val="00044B92"/>
    <w:rsid w:val="00045002"/>
    <w:rsid w:val="00045028"/>
    <w:rsid w:val="00045707"/>
    <w:rsid w:val="00047E8A"/>
    <w:rsid w:val="00047FC2"/>
    <w:rsid w:val="000505D2"/>
    <w:rsid w:val="00051379"/>
    <w:rsid w:val="00051BBA"/>
    <w:rsid w:val="00051CD4"/>
    <w:rsid w:val="0005310B"/>
    <w:rsid w:val="000532DD"/>
    <w:rsid w:val="00053AAC"/>
    <w:rsid w:val="00053CFB"/>
    <w:rsid w:val="00053D75"/>
    <w:rsid w:val="00054603"/>
    <w:rsid w:val="0005471F"/>
    <w:rsid w:val="00054CEC"/>
    <w:rsid w:val="0005546A"/>
    <w:rsid w:val="000557AA"/>
    <w:rsid w:val="00056A5D"/>
    <w:rsid w:val="000571B8"/>
    <w:rsid w:val="00057D2B"/>
    <w:rsid w:val="00060EA9"/>
    <w:rsid w:val="00061AE4"/>
    <w:rsid w:val="00061D88"/>
    <w:rsid w:val="0006232F"/>
    <w:rsid w:val="00064185"/>
    <w:rsid w:val="0006442E"/>
    <w:rsid w:val="00066E75"/>
    <w:rsid w:val="00066FDA"/>
    <w:rsid w:val="000673B7"/>
    <w:rsid w:val="00067F0D"/>
    <w:rsid w:val="000701C6"/>
    <w:rsid w:val="00070A7B"/>
    <w:rsid w:val="00070AA0"/>
    <w:rsid w:val="00070E56"/>
    <w:rsid w:val="000720DD"/>
    <w:rsid w:val="00072142"/>
    <w:rsid w:val="00074D88"/>
    <w:rsid w:val="000750A3"/>
    <w:rsid w:val="0008287E"/>
    <w:rsid w:val="00083511"/>
    <w:rsid w:val="00084419"/>
    <w:rsid w:val="00084B38"/>
    <w:rsid w:val="0008522D"/>
    <w:rsid w:val="00085EE0"/>
    <w:rsid w:val="00087632"/>
    <w:rsid w:val="00087E7E"/>
    <w:rsid w:val="000924E6"/>
    <w:rsid w:val="000930E7"/>
    <w:rsid w:val="0009335A"/>
    <w:rsid w:val="00094559"/>
    <w:rsid w:val="000946D4"/>
    <w:rsid w:val="0009477C"/>
    <w:rsid w:val="000953B0"/>
    <w:rsid w:val="000965D1"/>
    <w:rsid w:val="00096A5F"/>
    <w:rsid w:val="00096C49"/>
    <w:rsid w:val="000976F9"/>
    <w:rsid w:val="000A003A"/>
    <w:rsid w:val="000A0114"/>
    <w:rsid w:val="000A0400"/>
    <w:rsid w:val="000A10FE"/>
    <w:rsid w:val="000A194C"/>
    <w:rsid w:val="000A2942"/>
    <w:rsid w:val="000A325E"/>
    <w:rsid w:val="000A404B"/>
    <w:rsid w:val="000A41E3"/>
    <w:rsid w:val="000A507D"/>
    <w:rsid w:val="000A5A8F"/>
    <w:rsid w:val="000A5E6F"/>
    <w:rsid w:val="000B271B"/>
    <w:rsid w:val="000B27AC"/>
    <w:rsid w:val="000B2AB9"/>
    <w:rsid w:val="000B3948"/>
    <w:rsid w:val="000B5B48"/>
    <w:rsid w:val="000B63C9"/>
    <w:rsid w:val="000B6719"/>
    <w:rsid w:val="000B6FFF"/>
    <w:rsid w:val="000B7E43"/>
    <w:rsid w:val="000C008D"/>
    <w:rsid w:val="000C0280"/>
    <w:rsid w:val="000C1683"/>
    <w:rsid w:val="000C1960"/>
    <w:rsid w:val="000C2514"/>
    <w:rsid w:val="000C39E9"/>
    <w:rsid w:val="000C465A"/>
    <w:rsid w:val="000C4AEC"/>
    <w:rsid w:val="000C511E"/>
    <w:rsid w:val="000C5341"/>
    <w:rsid w:val="000C5BF3"/>
    <w:rsid w:val="000C66D3"/>
    <w:rsid w:val="000C69BA"/>
    <w:rsid w:val="000C7617"/>
    <w:rsid w:val="000D0B78"/>
    <w:rsid w:val="000D180F"/>
    <w:rsid w:val="000D1AF0"/>
    <w:rsid w:val="000D399B"/>
    <w:rsid w:val="000D3D5A"/>
    <w:rsid w:val="000D5867"/>
    <w:rsid w:val="000D590F"/>
    <w:rsid w:val="000D6BE8"/>
    <w:rsid w:val="000D72F7"/>
    <w:rsid w:val="000D7499"/>
    <w:rsid w:val="000D74A1"/>
    <w:rsid w:val="000E0B65"/>
    <w:rsid w:val="000E149C"/>
    <w:rsid w:val="000E1575"/>
    <w:rsid w:val="000E1C4E"/>
    <w:rsid w:val="000E1EEE"/>
    <w:rsid w:val="000E2144"/>
    <w:rsid w:val="000E23AB"/>
    <w:rsid w:val="000E2D91"/>
    <w:rsid w:val="000E3215"/>
    <w:rsid w:val="000E4F09"/>
    <w:rsid w:val="000E4FCC"/>
    <w:rsid w:val="000E6B86"/>
    <w:rsid w:val="000E6F51"/>
    <w:rsid w:val="000E7EEF"/>
    <w:rsid w:val="000F10E5"/>
    <w:rsid w:val="000F24B1"/>
    <w:rsid w:val="000F2A7E"/>
    <w:rsid w:val="000F32F1"/>
    <w:rsid w:val="000F3532"/>
    <w:rsid w:val="000F3721"/>
    <w:rsid w:val="000F3A55"/>
    <w:rsid w:val="000F5A1F"/>
    <w:rsid w:val="000F5A28"/>
    <w:rsid w:val="000F5E8C"/>
    <w:rsid w:val="000F7BC0"/>
    <w:rsid w:val="000F7EDE"/>
    <w:rsid w:val="001001B6"/>
    <w:rsid w:val="00101378"/>
    <w:rsid w:val="00101722"/>
    <w:rsid w:val="00102719"/>
    <w:rsid w:val="001028BA"/>
    <w:rsid w:val="00102A33"/>
    <w:rsid w:val="0010458C"/>
    <w:rsid w:val="0010479A"/>
    <w:rsid w:val="001049DE"/>
    <w:rsid w:val="00105812"/>
    <w:rsid w:val="0010649E"/>
    <w:rsid w:val="00106D19"/>
    <w:rsid w:val="001074DA"/>
    <w:rsid w:val="00110123"/>
    <w:rsid w:val="00110D34"/>
    <w:rsid w:val="00112931"/>
    <w:rsid w:val="00113FE7"/>
    <w:rsid w:val="0011431F"/>
    <w:rsid w:val="00114D1C"/>
    <w:rsid w:val="001162CC"/>
    <w:rsid w:val="00116ECB"/>
    <w:rsid w:val="00117723"/>
    <w:rsid w:val="00121885"/>
    <w:rsid w:val="0012198D"/>
    <w:rsid w:val="00121B52"/>
    <w:rsid w:val="00121DB6"/>
    <w:rsid w:val="0012298B"/>
    <w:rsid w:val="00123CE7"/>
    <w:rsid w:val="001245BF"/>
    <w:rsid w:val="00125037"/>
    <w:rsid w:val="00125611"/>
    <w:rsid w:val="00125EC7"/>
    <w:rsid w:val="0012648C"/>
    <w:rsid w:val="00126EBD"/>
    <w:rsid w:val="0012762E"/>
    <w:rsid w:val="00127E48"/>
    <w:rsid w:val="0013008D"/>
    <w:rsid w:val="00130911"/>
    <w:rsid w:val="00130995"/>
    <w:rsid w:val="001309D8"/>
    <w:rsid w:val="00131372"/>
    <w:rsid w:val="001318D6"/>
    <w:rsid w:val="001320A3"/>
    <w:rsid w:val="00134767"/>
    <w:rsid w:val="001349FA"/>
    <w:rsid w:val="00134CD3"/>
    <w:rsid w:val="00134F64"/>
    <w:rsid w:val="0013517C"/>
    <w:rsid w:val="00136DFC"/>
    <w:rsid w:val="00136F55"/>
    <w:rsid w:val="001372E7"/>
    <w:rsid w:val="001373A7"/>
    <w:rsid w:val="0013755B"/>
    <w:rsid w:val="0014017E"/>
    <w:rsid w:val="00143C3A"/>
    <w:rsid w:val="00144A1E"/>
    <w:rsid w:val="0014585F"/>
    <w:rsid w:val="001461D3"/>
    <w:rsid w:val="00147EA3"/>
    <w:rsid w:val="0015076B"/>
    <w:rsid w:val="00152510"/>
    <w:rsid w:val="001525E7"/>
    <w:rsid w:val="00154D9D"/>
    <w:rsid w:val="00157C08"/>
    <w:rsid w:val="00160224"/>
    <w:rsid w:val="00160306"/>
    <w:rsid w:val="001613A1"/>
    <w:rsid w:val="00162753"/>
    <w:rsid w:val="00162EF1"/>
    <w:rsid w:val="0016309D"/>
    <w:rsid w:val="00163317"/>
    <w:rsid w:val="001638B8"/>
    <w:rsid w:val="00163C35"/>
    <w:rsid w:val="00164D33"/>
    <w:rsid w:val="00165D58"/>
    <w:rsid w:val="00166AFA"/>
    <w:rsid w:val="001672C3"/>
    <w:rsid w:val="001675A5"/>
    <w:rsid w:val="00170A61"/>
    <w:rsid w:val="00171B94"/>
    <w:rsid w:val="00171BC3"/>
    <w:rsid w:val="00171BCF"/>
    <w:rsid w:val="00171C64"/>
    <w:rsid w:val="00171F53"/>
    <w:rsid w:val="00172AD8"/>
    <w:rsid w:val="00172C27"/>
    <w:rsid w:val="00173E3C"/>
    <w:rsid w:val="00173EAE"/>
    <w:rsid w:val="00174220"/>
    <w:rsid w:val="00174346"/>
    <w:rsid w:val="001748F0"/>
    <w:rsid w:val="00174979"/>
    <w:rsid w:val="00175F82"/>
    <w:rsid w:val="00176B65"/>
    <w:rsid w:val="001770AC"/>
    <w:rsid w:val="00180E5F"/>
    <w:rsid w:val="00183CBE"/>
    <w:rsid w:val="00184310"/>
    <w:rsid w:val="001855C8"/>
    <w:rsid w:val="001859F2"/>
    <w:rsid w:val="00187A29"/>
    <w:rsid w:val="001900CE"/>
    <w:rsid w:val="0019095F"/>
    <w:rsid w:val="00191788"/>
    <w:rsid w:val="00191F71"/>
    <w:rsid w:val="00192C9F"/>
    <w:rsid w:val="00192FC7"/>
    <w:rsid w:val="00193228"/>
    <w:rsid w:val="0019345C"/>
    <w:rsid w:val="00193699"/>
    <w:rsid w:val="00194236"/>
    <w:rsid w:val="00197079"/>
    <w:rsid w:val="00197409"/>
    <w:rsid w:val="00197E4E"/>
    <w:rsid w:val="001A15AC"/>
    <w:rsid w:val="001A1928"/>
    <w:rsid w:val="001A28D7"/>
    <w:rsid w:val="001A305C"/>
    <w:rsid w:val="001A4FB9"/>
    <w:rsid w:val="001A616E"/>
    <w:rsid w:val="001A68B6"/>
    <w:rsid w:val="001A783E"/>
    <w:rsid w:val="001B0045"/>
    <w:rsid w:val="001B25D9"/>
    <w:rsid w:val="001B4214"/>
    <w:rsid w:val="001B4A4E"/>
    <w:rsid w:val="001B5253"/>
    <w:rsid w:val="001B7DB2"/>
    <w:rsid w:val="001B7F5F"/>
    <w:rsid w:val="001C0231"/>
    <w:rsid w:val="001C1709"/>
    <w:rsid w:val="001C1F98"/>
    <w:rsid w:val="001C4309"/>
    <w:rsid w:val="001C58E1"/>
    <w:rsid w:val="001C6F9F"/>
    <w:rsid w:val="001C7534"/>
    <w:rsid w:val="001C7FA2"/>
    <w:rsid w:val="001D0D5C"/>
    <w:rsid w:val="001D12EF"/>
    <w:rsid w:val="001D2E99"/>
    <w:rsid w:val="001D30A6"/>
    <w:rsid w:val="001D326A"/>
    <w:rsid w:val="001D3851"/>
    <w:rsid w:val="001D483D"/>
    <w:rsid w:val="001D4F4F"/>
    <w:rsid w:val="001D5847"/>
    <w:rsid w:val="001D5B15"/>
    <w:rsid w:val="001D62A5"/>
    <w:rsid w:val="001D77C3"/>
    <w:rsid w:val="001E13E7"/>
    <w:rsid w:val="001E1858"/>
    <w:rsid w:val="001E1EA2"/>
    <w:rsid w:val="001E202C"/>
    <w:rsid w:val="001E2B31"/>
    <w:rsid w:val="001E384A"/>
    <w:rsid w:val="001E393D"/>
    <w:rsid w:val="001E3949"/>
    <w:rsid w:val="001E3BDB"/>
    <w:rsid w:val="001E430D"/>
    <w:rsid w:val="001E47D0"/>
    <w:rsid w:val="001E4BD8"/>
    <w:rsid w:val="001E4CA7"/>
    <w:rsid w:val="001E4F5F"/>
    <w:rsid w:val="001E672B"/>
    <w:rsid w:val="001F00C1"/>
    <w:rsid w:val="001F0724"/>
    <w:rsid w:val="001F106A"/>
    <w:rsid w:val="001F2926"/>
    <w:rsid w:val="001F2F98"/>
    <w:rsid w:val="001F44C3"/>
    <w:rsid w:val="001F51D7"/>
    <w:rsid w:val="001F55E8"/>
    <w:rsid w:val="001F6308"/>
    <w:rsid w:val="001F64C5"/>
    <w:rsid w:val="001F68E6"/>
    <w:rsid w:val="001F7503"/>
    <w:rsid w:val="00200664"/>
    <w:rsid w:val="00200ECC"/>
    <w:rsid w:val="00202B2D"/>
    <w:rsid w:val="00203C56"/>
    <w:rsid w:val="00203E3E"/>
    <w:rsid w:val="00203F11"/>
    <w:rsid w:val="00204247"/>
    <w:rsid w:val="0020445B"/>
    <w:rsid w:val="002047E2"/>
    <w:rsid w:val="00204C70"/>
    <w:rsid w:val="00204E71"/>
    <w:rsid w:val="00206039"/>
    <w:rsid w:val="00206278"/>
    <w:rsid w:val="00206C80"/>
    <w:rsid w:val="00207BE2"/>
    <w:rsid w:val="00207D6C"/>
    <w:rsid w:val="00207FEB"/>
    <w:rsid w:val="00210254"/>
    <w:rsid w:val="00210D37"/>
    <w:rsid w:val="00210E38"/>
    <w:rsid w:val="002113CE"/>
    <w:rsid w:val="002123E8"/>
    <w:rsid w:val="00212679"/>
    <w:rsid w:val="00212B9D"/>
    <w:rsid w:val="00212C0D"/>
    <w:rsid w:val="00213529"/>
    <w:rsid w:val="00213CC4"/>
    <w:rsid w:val="002152AD"/>
    <w:rsid w:val="002158DC"/>
    <w:rsid w:val="00216B35"/>
    <w:rsid w:val="0021773A"/>
    <w:rsid w:val="002178ED"/>
    <w:rsid w:val="00217C7F"/>
    <w:rsid w:val="00221133"/>
    <w:rsid w:val="00221CA4"/>
    <w:rsid w:val="002224C4"/>
    <w:rsid w:val="0022344E"/>
    <w:rsid w:val="00223501"/>
    <w:rsid w:val="0022382D"/>
    <w:rsid w:val="002238D6"/>
    <w:rsid w:val="00223BF5"/>
    <w:rsid w:val="002250BF"/>
    <w:rsid w:val="00227846"/>
    <w:rsid w:val="00227ACF"/>
    <w:rsid w:val="00227D46"/>
    <w:rsid w:val="002317A7"/>
    <w:rsid w:val="002327CC"/>
    <w:rsid w:val="00232B26"/>
    <w:rsid w:val="00234170"/>
    <w:rsid w:val="002347A1"/>
    <w:rsid w:val="0023490D"/>
    <w:rsid w:val="00235645"/>
    <w:rsid w:val="00235847"/>
    <w:rsid w:val="002358C6"/>
    <w:rsid w:val="002358D8"/>
    <w:rsid w:val="0023591D"/>
    <w:rsid w:val="0023597D"/>
    <w:rsid w:val="00235D30"/>
    <w:rsid w:val="002367F4"/>
    <w:rsid w:val="0023764C"/>
    <w:rsid w:val="00237FFC"/>
    <w:rsid w:val="00240FCD"/>
    <w:rsid w:val="002413C5"/>
    <w:rsid w:val="0024213F"/>
    <w:rsid w:val="002439B4"/>
    <w:rsid w:val="00243F7D"/>
    <w:rsid w:val="00244624"/>
    <w:rsid w:val="00244862"/>
    <w:rsid w:val="00244B9D"/>
    <w:rsid w:val="002462A3"/>
    <w:rsid w:val="00246F83"/>
    <w:rsid w:val="00246FB9"/>
    <w:rsid w:val="002477BC"/>
    <w:rsid w:val="002479F2"/>
    <w:rsid w:val="002504F1"/>
    <w:rsid w:val="0025125C"/>
    <w:rsid w:val="00251CCD"/>
    <w:rsid w:val="00252066"/>
    <w:rsid w:val="0025328E"/>
    <w:rsid w:val="00254648"/>
    <w:rsid w:val="00254CB6"/>
    <w:rsid w:val="00254F00"/>
    <w:rsid w:val="00255808"/>
    <w:rsid w:val="00257208"/>
    <w:rsid w:val="00257908"/>
    <w:rsid w:val="00257DEE"/>
    <w:rsid w:val="00261CC8"/>
    <w:rsid w:val="002623A0"/>
    <w:rsid w:val="00262847"/>
    <w:rsid w:val="00262AC5"/>
    <w:rsid w:val="002632EC"/>
    <w:rsid w:val="00263556"/>
    <w:rsid w:val="00263B75"/>
    <w:rsid w:val="00263FB9"/>
    <w:rsid w:val="002641FD"/>
    <w:rsid w:val="0026493B"/>
    <w:rsid w:val="00264FCE"/>
    <w:rsid w:val="002659BE"/>
    <w:rsid w:val="00265FBF"/>
    <w:rsid w:val="002661CE"/>
    <w:rsid w:val="00266864"/>
    <w:rsid w:val="002703C8"/>
    <w:rsid w:val="0027074F"/>
    <w:rsid w:val="0027078E"/>
    <w:rsid w:val="002708B4"/>
    <w:rsid w:val="00272D6C"/>
    <w:rsid w:val="0027326C"/>
    <w:rsid w:val="0027460B"/>
    <w:rsid w:val="0027477B"/>
    <w:rsid w:val="0027479E"/>
    <w:rsid w:val="002770C3"/>
    <w:rsid w:val="002774A2"/>
    <w:rsid w:val="00280B27"/>
    <w:rsid w:val="00280E95"/>
    <w:rsid w:val="002810E4"/>
    <w:rsid w:val="00281A96"/>
    <w:rsid w:val="00282E22"/>
    <w:rsid w:val="0028300F"/>
    <w:rsid w:val="002836E0"/>
    <w:rsid w:val="002838EE"/>
    <w:rsid w:val="00283A9B"/>
    <w:rsid w:val="002842E9"/>
    <w:rsid w:val="00286F9C"/>
    <w:rsid w:val="00287666"/>
    <w:rsid w:val="0028786F"/>
    <w:rsid w:val="00290A5A"/>
    <w:rsid w:val="00291043"/>
    <w:rsid w:val="00291EBA"/>
    <w:rsid w:val="00291FF2"/>
    <w:rsid w:val="0029253A"/>
    <w:rsid w:val="00292619"/>
    <w:rsid w:val="00293050"/>
    <w:rsid w:val="002935A7"/>
    <w:rsid w:val="00293694"/>
    <w:rsid w:val="002939CF"/>
    <w:rsid w:val="00294995"/>
    <w:rsid w:val="002954EB"/>
    <w:rsid w:val="002955CB"/>
    <w:rsid w:val="002956F2"/>
    <w:rsid w:val="0029627A"/>
    <w:rsid w:val="002965AC"/>
    <w:rsid w:val="002973C2"/>
    <w:rsid w:val="002A1B2A"/>
    <w:rsid w:val="002A20CE"/>
    <w:rsid w:val="002A2919"/>
    <w:rsid w:val="002A3105"/>
    <w:rsid w:val="002A4CD8"/>
    <w:rsid w:val="002A4F10"/>
    <w:rsid w:val="002A6220"/>
    <w:rsid w:val="002A639F"/>
    <w:rsid w:val="002A7088"/>
    <w:rsid w:val="002A70C3"/>
    <w:rsid w:val="002A748B"/>
    <w:rsid w:val="002A753F"/>
    <w:rsid w:val="002A78C8"/>
    <w:rsid w:val="002B1277"/>
    <w:rsid w:val="002B16DA"/>
    <w:rsid w:val="002B180B"/>
    <w:rsid w:val="002B1F35"/>
    <w:rsid w:val="002B2C55"/>
    <w:rsid w:val="002B309C"/>
    <w:rsid w:val="002B3646"/>
    <w:rsid w:val="002B399A"/>
    <w:rsid w:val="002B42F7"/>
    <w:rsid w:val="002B442C"/>
    <w:rsid w:val="002B604F"/>
    <w:rsid w:val="002B6F51"/>
    <w:rsid w:val="002B74E2"/>
    <w:rsid w:val="002B7881"/>
    <w:rsid w:val="002C11D3"/>
    <w:rsid w:val="002C14C2"/>
    <w:rsid w:val="002C1AE0"/>
    <w:rsid w:val="002C23E1"/>
    <w:rsid w:val="002C2D9A"/>
    <w:rsid w:val="002C3161"/>
    <w:rsid w:val="002C31B3"/>
    <w:rsid w:val="002C34D7"/>
    <w:rsid w:val="002C3A1A"/>
    <w:rsid w:val="002C5465"/>
    <w:rsid w:val="002C71F7"/>
    <w:rsid w:val="002D02AE"/>
    <w:rsid w:val="002D0640"/>
    <w:rsid w:val="002D1D2F"/>
    <w:rsid w:val="002D1FAD"/>
    <w:rsid w:val="002D2AE1"/>
    <w:rsid w:val="002D311E"/>
    <w:rsid w:val="002D3C68"/>
    <w:rsid w:val="002D3D02"/>
    <w:rsid w:val="002D4563"/>
    <w:rsid w:val="002D6B89"/>
    <w:rsid w:val="002D70A1"/>
    <w:rsid w:val="002E05DD"/>
    <w:rsid w:val="002E1E86"/>
    <w:rsid w:val="002E2E99"/>
    <w:rsid w:val="002E6BFD"/>
    <w:rsid w:val="002F0876"/>
    <w:rsid w:val="002F0FA8"/>
    <w:rsid w:val="002F22B2"/>
    <w:rsid w:val="002F22D6"/>
    <w:rsid w:val="002F34C4"/>
    <w:rsid w:val="002F41B4"/>
    <w:rsid w:val="002F5356"/>
    <w:rsid w:val="002F6294"/>
    <w:rsid w:val="002F6759"/>
    <w:rsid w:val="002F6ABC"/>
    <w:rsid w:val="00302988"/>
    <w:rsid w:val="00302FC8"/>
    <w:rsid w:val="00303ABC"/>
    <w:rsid w:val="003040DA"/>
    <w:rsid w:val="003046D2"/>
    <w:rsid w:val="00304FC2"/>
    <w:rsid w:val="003053C1"/>
    <w:rsid w:val="00305ED5"/>
    <w:rsid w:val="003069D8"/>
    <w:rsid w:val="00306D2D"/>
    <w:rsid w:val="00307667"/>
    <w:rsid w:val="003104B1"/>
    <w:rsid w:val="00310688"/>
    <w:rsid w:val="00310F3D"/>
    <w:rsid w:val="0031218D"/>
    <w:rsid w:val="00314052"/>
    <w:rsid w:val="003140DA"/>
    <w:rsid w:val="003149D1"/>
    <w:rsid w:val="00316593"/>
    <w:rsid w:val="003165DE"/>
    <w:rsid w:val="00316733"/>
    <w:rsid w:val="00316B62"/>
    <w:rsid w:val="0031700F"/>
    <w:rsid w:val="003200BC"/>
    <w:rsid w:val="00320632"/>
    <w:rsid w:val="00320A32"/>
    <w:rsid w:val="00320BEB"/>
    <w:rsid w:val="00321496"/>
    <w:rsid w:val="00322411"/>
    <w:rsid w:val="00324791"/>
    <w:rsid w:val="00324BB4"/>
    <w:rsid w:val="00324BBD"/>
    <w:rsid w:val="00324F03"/>
    <w:rsid w:val="003260E4"/>
    <w:rsid w:val="00326592"/>
    <w:rsid w:val="0032665A"/>
    <w:rsid w:val="003266D3"/>
    <w:rsid w:val="00327405"/>
    <w:rsid w:val="00331D0B"/>
    <w:rsid w:val="0033274D"/>
    <w:rsid w:val="003332D4"/>
    <w:rsid w:val="00333EBE"/>
    <w:rsid w:val="003371E2"/>
    <w:rsid w:val="00337B67"/>
    <w:rsid w:val="003400E0"/>
    <w:rsid w:val="0034264F"/>
    <w:rsid w:val="0034331D"/>
    <w:rsid w:val="00343359"/>
    <w:rsid w:val="00343904"/>
    <w:rsid w:val="0034392B"/>
    <w:rsid w:val="00343E44"/>
    <w:rsid w:val="0034405A"/>
    <w:rsid w:val="003440D1"/>
    <w:rsid w:val="00344319"/>
    <w:rsid w:val="00344DC8"/>
    <w:rsid w:val="003454CA"/>
    <w:rsid w:val="00345CC2"/>
    <w:rsid w:val="003460C9"/>
    <w:rsid w:val="00346B08"/>
    <w:rsid w:val="0034766A"/>
    <w:rsid w:val="00347763"/>
    <w:rsid w:val="003477C3"/>
    <w:rsid w:val="00347901"/>
    <w:rsid w:val="00351F39"/>
    <w:rsid w:val="00352216"/>
    <w:rsid w:val="00352A5F"/>
    <w:rsid w:val="00352E0C"/>
    <w:rsid w:val="003542B1"/>
    <w:rsid w:val="00354EC5"/>
    <w:rsid w:val="00355407"/>
    <w:rsid w:val="00355BB2"/>
    <w:rsid w:val="003564A7"/>
    <w:rsid w:val="00357349"/>
    <w:rsid w:val="003601A4"/>
    <w:rsid w:val="00360CA3"/>
    <w:rsid w:val="00361338"/>
    <w:rsid w:val="00361718"/>
    <w:rsid w:val="003618BC"/>
    <w:rsid w:val="003622E9"/>
    <w:rsid w:val="00362FA9"/>
    <w:rsid w:val="00363095"/>
    <w:rsid w:val="00363627"/>
    <w:rsid w:val="003659D3"/>
    <w:rsid w:val="00366BFD"/>
    <w:rsid w:val="00367A5F"/>
    <w:rsid w:val="00367F0B"/>
    <w:rsid w:val="0037047C"/>
    <w:rsid w:val="00370C8C"/>
    <w:rsid w:val="00371822"/>
    <w:rsid w:val="003729F8"/>
    <w:rsid w:val="00373BB9"/>
    <w:rsid w:val="003747DC"/>
    <w:rsid w:val="00374AAA"/>
    <w:rsid w:val="003758E0"/>
    <w:rsid w:val="0037641A"/>
    <w:rsid w:val="00376557"/>
    <w:rsid w:val="003774E3"/>
    <w:rsid w:val="00377C53"/>
    <w:rsid w:val="0038015E"/>
    <w:rsid w:val="00382E6E"/>
    <w:rsid w:val="00383311"/>
    <w:rsid w:val="0038366C"/>
    <w:rsid w:val="003836DC"/>
    <w:rsid w:val="00384814"/>
    <w:rsid w:val="003863F0"/>
    <w:rsid w:val="00386517"/>
    <w:rsid w:val="00386766"/>
    <w:rsid w:val="00386C44"/>
    <w:rsid w:val="00387384"/>
    <w:rsid w:val="00387CF9"/>
    <w:rsid w:val="0039038B"/>
    <w:rsid w:val="00390675"/>
    <w:rsid w:val="0039079F"/>
    <w:rsid w:val="00390BA6"/>
    <w:rsid w:val="0039127B"/>
    <w:rsid w:val="00391C86"/>
    <w:rsid w:val="003933E4"/>
    <w:rsid w:val="00395003"/>
    <w:rsid w:val="00397832"/>
    <w:rsid w:val="003A15D1"/>
    <w:rsid w:val="003A1603"/>
    <w:rsid w:val="003A2062"/>
    <w:rsid w:val="003A3D6A"/>
    <w:rsid w:val="003A4649"/>
    <w:rsid w:val="003A4804"/>
    <w:rsid w:val="003A541F"/>
    <w:rsid w:val="003A5A78"/>
    <w:rsid w:val="003A6144"/>
    <w:rsid w:val="003A6C9D"/>
    <w:rsid w:val="003B0284"/>
    <w:rsid w:val="003B089E"/>
    <w:rsid w:val="003B0E75"/>
    <w:rsid w:val="003B153B"/>
    <w:rsid w:val="003B3C76"/>
    <w:rsid w:val="003B4428"/>
    <w:rsid w:val="003B4CBE"/>
    <w:rsid w:val="003B4F07"/>
    <w:rsid w:val="003B5451"/>
    <w:rsid w:val="003B5CA9"/>
    <w:rsid w:val="003B5E22"/>
    <w:rsid w:val="003B6B49"/>
    <w:rsid w:val="003B6CEE"/>
    <w:rsid w:val="003B762F"/>
    <w:rsid w:val="003B76AC"/>
    <w:rsid w:val="003B78B1"/>
    <w:rsid w:val="003C03C5"/>
    <w:rsid w:val="003C272F"/>
    <w:rsid w:val="003C3267"/>
    <w:rsid w:val="003C4EB7"/>
    <w:rsid w:val="003C586C"/>
    <w:rsid w:val="003C6111"/>
    <w:rsid w:val="003C72B0"/>
    <w:rsid w:val="003C732C"/>
    <w:rsid w:val="003C74F2"/>
    <w:rsid w:val="003C7ADE"/>
    <w:rsid w:val="003C7BD2"/>
    <w:rsid w:val="003C7ECC"/>
    <w:rsid w:val="003D0E10"/>
    <w:rsid w:val="003D17AA"/>
    <w:rsid w:val="003D1B3D"/>
    <w:rsid w:val="003D2C4D"/>
    <w:rsid w:val="003D38DB"/>
    <w:rsid w:val="003D3CA0"/>
    <w:rsid w:val="003D4A9D"/>
    <w:rsid w:val="003D565B"/>
    <w:rsid w:val="003D5761"/>
    <w:rsid w:val="003D660D"/>
    <w:rsid w:val="003D73BE"/>
    <w:rsid w:val="003D79F0"/>
    <w:rsid w:val="003D7FB5"/>
    <w:rsid w:val="003E12E4"/>
    <w:rsid w:val="003E1529"/>
    <w:rsid w:val="003E166B"/>
    <w:rsid w:val="003E1691"/>
    <w:rsid w:val="003E28E2"/>
    <w:rsid w:val="003E3B74"/>
    <w:rsid w:val="003E3E77"/>
    <w:rsid w:val="003E6E8E"/>
    <w:rsid w:val="003E77D9"/>
    <w:rsid w:val="003E792C"/>
    <w:rsid w:val="003E7C45"/>
    <w:rsid w:val="003F0602"/>
    <w:rsid w:val="003F0998"/>
    <w:rsid w:val="003F0C6D"/>
    <w:rsid w:val="003F1959"/>
    <w:rsid w:val="003F20C5"/>
    <w:rsid w:val="003F31FE"/>
    <w:rsid w:val="003F3669"/>
    <w:rsid w:val="003F398B"/>
    <w:rsid w:val="003F3BFB"/>
    <w:rsid w:val="003F3D74"/>
    <w:rsid w:val="003F4044"/>
    <w:rsid w:val="003F4356"/>
    <w:rsid w:val="003F5392"/>
    <w:rsid w:val="003F55E0"/>
    <w:rsid w:val="003F597A"/>
    <w:rsid w:val="003F60A1"/>
    <w:rsid w:val="003F7FE2"/>
    <w:rsid w:val="004005EC"/>
    <w:rsid w:val="00400E70"/>
    <w:rsid w:val="00400FCB"/>
    <w:rsid w:val="00401279"/>
    <w:rsid w:val="004013AD"/>
    <w:rsid w:val="0040140C"/>
    <w:rsid w:val="00401A0E"/>
    <w:rsid w:val="00401B69"/>
    <w:rsid w:val="00401D6E"/>
    <w:rsid w:val="00401EA9"/>
    <w:rsid w:val="0040242D"/>
    <w:rsid w:val="00402882"/>
    <w:rsid w:val="00402F61"/>
    <w:rsid w:val="00402F6A"/>
    <w:rsid w:val="004033A0"/>
    <w:rsid w:val="004036A3"/>
    <w:rsid w:val="00403D48"/>
    <w:rsid w:val="00403FB4"/>
    <w:rsid w:val="00404E46"/>
    <w:rsid w:val="00405300"/>
    <w:rsid w:val="0040571D"/>
    <w:rsid w:val="00406903"/>
    <w:rsid w:val="00406ADD"/>
    <w:rsid w:val="00410565"/>
    <w:rsid w:val="00410DC0"/>
    <w:rsid w:val="00410E30"/>
    <w:rsid w:val="004116E2"/>
    <w:rsid w:val="004124CE"/>
    <w:rsid w:val="00413B06"/>
    <w:rsid w:val="00414249"/>
    <w:rsid w:val="004157F6"/>
    <w:rsid w:val="00415E61"/>
    <w:rsid w:val="00417752"/>
    <w:rsid w:val="00420368"/>
    <w:rsid w:val="00420748"/>
    <w:rsid w:val="004208AF"/>
    <w:rsid w:val="00421B67"/>
    <w:rsid w:val="0042228B"/>
    <w:rsid w:val="004228A8"/>
    <w:rsid w:val="004231DB"/>
    <w:rsid w:val="00423519"/>
    <w:rsid w:val="00424D42"/>
    <w:rsid w:val="00426702"/>
    <w:rsid w:val="004269A0"/>
    <w:rsid w:val="00426D11"/>
    <w:rsid w:val="00430473"/>
    <w:rsid w:val="004310C0"/>
    <w:rsid w:val="0043124D"/>
    <w:rsid w:val="0043139B"/>
    <w:rsid w:val="00432B2D"/>
    <w:rsid w:val="00432D78"/>
    <w:rsid w:val="00433065"/>
    <w:rsid w:val="0043308F"/>
    <w:rsid w:val="00433380"/>
    <w:rsid w:val="00433D6E"/>
    <w:rsid w:val="00434F4F"/>
    <w:rsid w:val="00435183"/>
    <w:rsid w:val="00435817"/>
    <w:rsid w:val="00435995"/>
    <w:rsid w:val="004364FE"/>
    <w:rsid w:val="00436E73"/>
    <w:rsid w:val="004372BF"/>
    <w:rsid w:val="004373C9"/>
    <w:rsid w:val="004373CD"/>
    <w:rsid w:val="00440BEF"/>
    <w:rsid w:val="004413B9"/>
    <w:rsid w:val="00441712"/>
    <w:rsid w:val="00442A50"/>
    <w:rsid w:val="00443099"/>
    <w:rsid w:val="0044310C"/>
    <w:rsid w:val="00443AF5"/>
    <w:rsid w:val="004453B6"/>
    <w:rsid w:val="00445C2E"/>
    <w:rsid w:val="00445ECF"/>
    <w:rsid w:val="004469A8"/>
    <w:rsid w:val="00446DC1"/>
    <w:rsid w:val="004471FA"/>
    <w:rsid w:val="004472CC"/>
    <w:rsid w:val="00447C30"/>
    <w:rsid w:val="00447FFC"/>
    <w:rsid w:val="00450E2A"/>
    <w:rsid w:val="004529D6"/>
    <w:rsid w:val="00452D06"/>
    <w:rsid w:val="004534F4"/>
    <w:rsid w:val="004537D3"/>
    <w:rsid w:val="00453C38"/>
    <w:rsid w:val="004541EC"/>
    <w:rsid w:val="00455505"/>
    <w:rsid w:val="00456747"/>
    <w:rsid w:val="00456AAE"/>
    <w:rsid w:val="00456F9B"/>
    <w:rsid w:val="00457688"/>
    <w:rsid w:val="0046073E"/>
    <w:rsid w:val="004610B9"/>
    <w:rsid w:val="0046350F"/>
    <w:rsid w:val="004636F3"/>
    <w:rsid w:val="004638B3"/>
    <w:rsid w:val="00463A45"/>
    <w:rsid w:val="004640A0"/>
    <w:rsid w:val="00464AA4"/>
    <w:rsid w:val="00464FEF"/>
    <w:rsid w:val="00465851"/>
    <w:rsid w:val="00466BC6"/>
    <w:rsid w:val="00467E68"/>
    <w:rsid w:val="00470000"/>
    <w:rsid w:val="00472596"/>
    <w:rsid w:val="0047360E"/>
    <w:rsid w:val="0047373D"/>
    <w:rsid w:val="004740EE"/>
    <w:rsid w:val="00474376"/>
    <w:rsid w:val="00475009"/>
    <w:rsid w:val="00475203"/>
    <w:rsid w:val="0047534F"/>
    <w:rsid w:val="00477854"/>
    <w:rsid w:val="0048018C"/>
    <w:rsid w:val="004808C4"/>
    <w:rsid w:val="00480E4A"/>
    <w:rsid w:val="00481A44"/>
    <w:rsid w:val="00482371"/>
    <w:rsid w:val="00482DF8"/>
    <w:rsid w:val="00483ABB"/>
    <w:rsid w:val="0048430E"/>
    <w:rsid w:val="0048459A"/>
    <w:rsid w:val="00484CE1"/>
    <w:rsid w:val="0048567F"/>
    <w:rsid w:val="00485AF1"/>
    <w:rsid w:val="00486433"/>
    <w:rsid w:val="00486F55"/>
    <w:rsid w:val="004871DB"/>
    <w:rsid w:val="004906A7"/>
    <w:rsid w:val="00491AF5"/>
    <w:rsid w:val="00492ECA"/>
    <w:rsid w:val="004950A1"/>
    <w:rsid w:val="00495188"/>
    <w:rsid w:val="004966A0"/>
    <w:rsid w:val="004976DA"/>
    <w:rsid w:val="00497859"/>
    <w:rsid w:val="004A0EF7"/>
    <w:rsid w:val="004A1B6F"/>
    <w:rsid w:val="004A1F78"/>
    <w:rsid w:val="004A35F4"/>
    <w:rsid w:val="004A4BF4"/>
    <w:rsid w:val="004A577D"/>
    <w:rsid w:val="004A60EE"/>
    <w:rsid w:val="004A70CA"/>
    <w:rsid w:val="004A7ED8"/>
    <w:rsid w:val="004B08F5"/>
    <w:rsid w:val="004B0DEA"/>
    <w:rsid w:val="004B1107"/>
    <w:rsid w:val="004B1A62"/>
    <w:rsid w:val="004B2AAB"/>
    <w:rsid w:val="004B2B65"/>
    <w:rsid w:val="004B3083"/>
    <w:rsid w:val="004B36E3"/>
    <w:rsid w:val="004B3725"/>
    <w:rsid w:val="004B3AC3"/>
    <w:rsid w:val="004B3C83"/>
    <w:rsid w:val="004B3FC7"/>
    <w:rsid w:val="004B429E"/>
    <w:rsid w:val="004B49E1"/>
    <w:rsid w:val="004B4C85"/>
    <w:rsid w:val="004B5488"/>
    <w:rsid w:val="004B5618"/>
    <w:rsid w:val="004B583A"/>
    <w:rsid w:val="004B58D6"/>
    <w:rsid w:val="004B6F9E"/>
    <w:rsid w:val="004B7036"/>
    <w:rsid w:val="004B7504"/>
    <w:rsid w:val="004B7EE1"/>
    <w:rsid w:val="004C035A"/>
    <w:rsid w:val="004C10BB"/>
    <w:rsid w:val="004C11C3"/>
    <w:rsid w:val="004C1283"/>
    <w:rsid w:val="004C3A1F"/>
    <w:rsid w:val="004C3F04"/>
    <w:rsid w:val="004C4028"/>
    <w:rsid w:val="004C428F"/>
    <w:rsid w:val="004C4489"/>
    <w:rsid w:val="004C4594"/>
    <w:rsid w:val="004C4989"/>
    <w:rsid w:val="004C4D3A"/>
    <w:rsid w:val="004C4F10"/>
    <w:rsid w:val="004C5D7C"/>
    <w:rsid w:val="004D0CF7"/>
    <w:rsid w:val="004D1179"/>
    <w:rsid w:val="004D1C80"/>
    <w:rsid w:val="004D3AD1"/>
    <w:rsid w:val="004D50B4"/>
    <w:rsid w:val="004D5D3D"/>
    <w:rsid w:val="004D6BBB"/>
    <w:rsid w:val="004E07C6"/>
    <w:rsid w:val="004E0AD2"/>
    <w:rsid w:val="004E0F27"/>
    <w:rsid w:val="004E1056"/>
    <w:rsid w:val="004E1666"/>
    <w:rsid w:val="004E1B84"/>
    <w:rsid w:val="004E1CAE"/>
    <w:rsid w:val="004E281F"/>
    <w:rsid w:val="004E304C"/>
    <w:rsid w:val="004E3A67"/>
    <w:rsid w:val="004E4D37"/>
    <w:rsid w:val="004E5DFD"/>
    <w:rsid w:val="004E6E62"/>
    <w:rsid w:val="004F0BB7"/>
    <w:rsid w:val="004F17FA"/>
    <w:rsid w:val="004F1D4D"/>
    <w:rsid w:val="004F277D"/>
    <w:rsid w:val="004F2F1A"/>
    <w:rsid w:val="004F46D3"/>
    <w:rsid w:val="004F5352"/>
    <w:rsid w:val="004F60E2"/>
    <w:rsid w:val="004F700C"/>
    <w:rsid w:val="00502D4A"/>
    <w:rsid w:val="00503188"/>
    <w:rsid w:val="005038C4"/>
    <w:rsid w:val="00503958"/>
    <w:rsid w:val="005040D4"/>
    <w:rsid w:val="00504DFE"/>
    <w:rsid w:val="00505188"/>
    <w:rsid w:val="00506DD8"/>
    <w:rsid w:val="00506DFB"/>
    <w:rsid w:val="00506FBE"/>
    <w:rsid w:val="0051011A"/>
    <w:rsid w:val="005107AD"/>
    <w:rsid w:val="00510861"/>
    <w:rsid w:val="00510882"/>
    <w:rsid w:val="00510EE8"/>
    <w:rsid w:val="005110A0"/>
    <w:rsid w:val="00511C82"/>
    <w:rsid w:val="005138C8"/>
    <w:rsid w:val="00513E54"/>
    <w:rsid w:val="0051477B"/>
    <w:rsid w:val="00514E9B"/>
    <w:rsid w:val="0051507A"/>
    <w:rsid w:val="0051537A"/>
    <w:rsid w:val="00515403"/>
    <w:rsid w:val="00516DE7"/>
    <w:rsid w:val="00517A6C"/>
    <w:rsid w:val="00517DA7"/>
    <w:rsid w:val="00520DA5"/>
    <w:rsid w:val="005214F9"/>
    <w:rsid w:val="00521D07"/>
    <w:rsid w:val="00523B18"/>
    <w:rsid w:val="005242D4"/>
    <w:rsid w:val="00524572"/>
    <w:rsid w:val="00525748"/>
    <w:rsid w:val="00525E29"/>
    <w:rsid w:val="0052669B"/>
    <w:rsid w:val="005274C6"/>
    <w:rsid w:val="00527F8A"/>
    <w:rsid w:val="005302ED"/>
    <w:rsid w:val="00530B5E"/>
    <w:rsid w:val="00531852"/>
    <w:rsid w:val="00531A5C"/>
    <w:rsid w:val="00531A78"/>
    <w:rsid w:val="00531A9C"/>
    <w:rsid w:val="0053238C"/>
    <w:rsid w:val="00532B42"/>
    <w:rsid w:val="005331CC"/>
    <w:rsid w:val="00534399"/>
    <w:rsid w:val="00534558"/>
    <w:rsid w:val="00534681"/>
    <w:rsid w:val="0053491D"/>
    <w:rsid w:val="00534C50"/>
    <w:rsid w:val="00534C5B"/>
    <w:rsid w:val="005352EE"/>
    <w:rsid w:val="0053538C"/>
    <w:rsid w:val="005355A2"/>
    <w:rsid w:val="005355BA"/>
    <w:rsid w:val="0053677A"/>
    <w:rsid w:val="005374C2"/>
    <w:rsid w:val="005377E9"/>
    <w:rsid w:val="00540E48"/>
    <w:rsid w:val="005416EE"/>
    <w:rsid w:val="00541B42"/>
    <w:rsid w:val="00541D3E"/>
    <w:rsid w:val="005428DF"/>
    <w:rsid w:val="00543B83"/>
    <w:rsid w:val="00543DC9"/>
    <w:rsid w:val="00543E0A"/>
    <w:rsid w:val="005455DF"/>
    <w:rsid w:val="00545F75"/>
    <w:rsid w:val="00550D23"/>
    <w:rsid w:val="00552147"/>
    <w:rsid w:val="0055341C"/>
    <w:rsid w:val="0055372D"/>
    <w:rsid w:val="00554F7D"/>
    <w:rsid w:val="005552A4"/>
    <w:rsid w:val="0055663B"/>
    <w:rsid w:val="0055684C"/>
    <w:rsid w:val="00556A77"/>
    <w:rsid w:val="00557D5B"/>
    <w:rsid w:val="00560164"/>
    <w:rsid w:val="00560302"/>
    <w:rsid w:val="00560B4F"/>
    <w:rsid w:val="00561D37"/>
    <w:rsid w:val="00563B66"/>
    <w:rsid w:val="00563F44"/>
    <w:rsid w:val="005640A8"/>
    <w:rsid w:val="00564478"/>
    <w:rsid w:val="00565827"/>
    <w:rsid w:val="00567638"/>
    <w:rsid w:val="00567DA7"/>
    <w:rsid w:val="00570F48"/>
    <w:rsid w:val="00573FDE"/>
    <w:rsid w:val="0057454C"/>
    <w:rsid w:val="0057490A"/>
    <w:rsid w:val="00575C04"/>
    <w:rsid w:val="00576F0A"/>
    <w:rsid w:val="00580212"/>
    <w:rsid w:val="005804CF"/>
    <w:rsid w:val="0058066C"/>
    <w:rsid w:val="00580797"/>
    <w:rsid w:val="00581208"/>
    <w:rsid w:val="0058185F"/>
    <w:rsid w:val="00583343"/>
    <w:rsid w:val="00583C95"/>
    <w:rsid w:val="00583CB3"/>
    <w:rsid w:val="00585253"/>
    <w:rsid w:val="00586541"/>
    <w:rsid w:val="00586F37"/>
    <w:rsid w:val="005870CC"/>
    <w:rsid w:val="00590908"/>
    <w:rsid w:val="00591011"/>
    <w:rsid w:val="00592BF6"/>
    <w:rsid w:val="00592CFA"/>
    <w:rsid w:val="00593B87"/>
    <w:rsid w:val="00594087"/>
    <w:rsid w:val="00594EBE"/>
    <w:rsid w:val="0059500C"/>
    <w:rsid w:val="0059505B"/>
    <w:rsid w:val="00595162"/>
    <w:rsid w:val="00595BA6"/>
    <w:rsid w:val="00596BCA"/>
    <w:rsid w:val="005970E0"/>
    <w:rsid w:val="005A0442"/>
    <w:rsid w:val="005A06DF"/>
    <w:rsid w:val="005A199C"/>
    <w:rsid w:val="005A1E3B"/>
    <w:rsid w:val="005A2222"/>
    <w:rsid w:val="005A2F5C"/>
    <w:rsid w:val="005A5B59"/>
    <w:rsid w:val="005A66A6"/>
    <w:rsid w:val="005A6FB1"/>
    <w:rsid w:val="005A7527"/>
    <w:rsid w:val="005A7A78"/>
    <w:rsid w:val="005A7D54"/>
    <w:rsid w:val="005B114E"/>
    <w:rsid w:val="005B1EFF"/>
    <w:rsid w:val="005B2278"/>
    <w:rsid w:val="005B32F2"/>
    <w:rsid w:val="005B35FD"/>
    <w:rsid w:val="005B3CF4"/>
    <w:rsid w:val="005B460F"/>
    <w:rsid w:val="005B576E"/>
    <w:rsid w:val="005C0399"/>
    <w:rsid w:val="005C0811"/>
    <w:rsid w:val="005C0862"/>
    <w:rsid w:val="005C1A80"/>
    <w:rsid w:val="005C2701"/>
    <w:rsid w:val="005C277D"/>
    <w:rsid w:val="005C3CD9"/>
    <w:rsid w:val="005C50B2"/>
    <w:rsid w:val="005C545F"/>
    <w:rsid w:val="005C56BC"/>
    <w:rsid w:val="005C7EF1"/>
    <w:rsid w:val="005D04E4"/>
    <w:rsid w:val="005D2943"/>
    <w:rsid w:val="005D2962"/>
    <w:rsid w:val="005D3B47"/>
    <w:rsid w:val="005D54A1"/>
    <w:rsid w:val="005D5CE3"/>
    <w:rsid w:val="005D64A5"/>
    <w:rsid w:val="005D731F"/>
    <w:rsid w:val="005D77E1"/>
    <w:rsid w:val="005D7AD7"/>
    <w:rsid w:val="005E0E8B"/>
    <w:rsid w:val="005E134C"/>
    <w:rsid w:val="005E2EE6"/>
    <w:rsid w:val="005E4A26"/>
    <w:rsid w:val="005E4F57"/>
    <w:rsid w:val="005E5176"/>
    <w:rsid w:val="005E5B76"/>
    <w:rsid w:val="005E60DF"/>
    <w:rsid w:val="005E6129"/>
    <w:rsid w:val="005E6222"/>
    <w:rsid w:val="005F1AFC"/>
    <w:rsid w:val="005F21E0"/>
    <w:rsid w:val="005F2819"/>
    <w:rsid w:val="005F55D0"/>
    <w:rsid w:val="005F6D22"/>
    <w:rsid w:val="00601CBD"/>
    <w:rsid w:val="006024A3"/>
    <w:rsid w:val="0060360B"/>
    <w:rsid w:val="006041E2"/>
    <w:rsid w:val="006046EE"/>
    <w:rsid w:val="0060478F"/>
    <w:rsid w:val="00606153"/>
    <w:rsid w:val="006064D8"/>
    <w:rsid w:val="00606BCB"/>
    <w:rsid w:val="0060734E"/>
    <w:rsid w:val="00607823"/>
    <w:rsid w:val="00607AAD"/>
    <w:rsid w:val="0061154A"/>
    <w:rsid w:val="00612A5B"/>
    <w:rsid w:val="00613133"/>
    <w:rsid w:val="00613777"/>
    <w:rsid w:val="006144D0"/>
    <w:rsid w:val="0061473F"/>
    <w:rsid w:val="00614A2B"/>
    <w:rsid w:val="00615A0B"/>
    <w:rsid w:val="006161B8"/>
    <w:rsid w:val="00616986"/>
    <w:rsid w:val="006173C4"/>
    <w:rsid w:val="00617BF6"/>
    <w:rsid w:val="00621946"/>
    <w:rsid w:val="006224AD"/>
    <w:rsid w:val="00623386"/>
    <w:rsid w:val="00623A9B"/>
    <w:rsid w:val="0062454B"/>
    <w:rsid w:val="006247EA"/>
    <w:rsid w:val="00624C00"/>
    <w:rsid w:val="00625F8D"/>
    <w:rsid w:val="006260C1"/>
    <w:rsid w:val="00626662"/>
    <w:rsid w:val="00627572"/>
    <w:rsid w:val="00627823"/>
    <w:rsid w:val="00630178"/>
    <w:rsid w:val="00631414"/>
    <w:rsid w:val="006315A0"/>
    <w:rsid w:val="00631849"/>
    <w:rsid w:val="00632C05"/>
    <w:rsid w:val="00632C4F"/>
    <w:rsid w:val="0063334E"/>
    <w:rsid w:val="006334DB"/>
    <w:rsid w:val="00634F40"/>
    <w:rsid w:val="00636043"/>
    <w:rsid w:val="00637114"/>
    <w:rsid w:val="0063745E"/>
    <w:rsid w:val="00637571"/>
    <w:rsid w:val="006378EE"/>
    <w:rsid w:val="0063793C"/>
    <w:rsid w:val="00637B19"/>
    <w:rsid w:val="006400B6"/>
    <w:rsid w:val="00640DD0"/>
    <w:rsid w:val="0064152C"/>
    <w:rsid w:val="00641AA8"/>
    <w:rsid w:val="006420D2"/>
    <w:rsid w:val="00642202"/>
    <w:rsid w:val="0064303C"/>
    <w:rsid w:val="0064321F"/>
    <w:rsid w:val="00643E8C"/>
    <w:rsid w:val="00644878"/>
    <w:rsid w:val="00644C23"/>
    <w:rsid w:val="00644F5A"/>
    <w:rsid w:val="0064558F"/>
    <w:rsid w:val="00647621"/>
    <w:rsid w:val="00647A62"/>
    <w:rsid w:val="00647D43"/>
    <w:rsid w:val="00650FDB"/>
    <w:rsid w:val="00651791"/>
    <w:rsid w:val="00651E6D"/>
    <w:rsid w:val="006521FD"/>
    <w:rsid w:val="00652EA9"/>
    <w:rsid w:val="006537BA"/>
    <w:rsid w:val="006540E6"/>
    <w:rsid w:val="00654677"/>
    <w:rsid w:val="00654DAF"/>
    <w:rsid w:val="006554F8"/>
    <w:rsid w:val="00655565"/>
    <w:rsid w:val="00655A1C"/>
    <w:rsid w:val="00656A05"/>
    <w:rsid w:val="00656CC9"/>
    <w:rsid w:val="00657579"/>
    <w:rsid w:val="0066052D"/>
    <w:rsid w:val="00660983"/>
    <w:rsid w:val="0066159E"/>
    <w:rsid w:val="0066171A"/>
    <w:rsid w:val="006625F3"/>
    <w:rsid w:val="00662B09"/>
    <w:rsid w:val="00662B52"/>
    <w:rsid w:val="00662CA4"/>
    <w:rsid w:val="00663F34"/>
    <w:rsid w:val="00664204"/>
    <w:rsid w:val="006642B7"/>
    <w:rsid w:val="006650FF"/>
    <w:rsid w:val="00666F67"/>
    <w:rsid w:val="00670ED0"/>
    <w:rsid w:val="006719C8"/>
    <w:rsid w:val="006726CD"/>
    <w:rsid w:val="00675178"/>
    <w:rsid w:val="006752B0"/>
    <w:rsid w:val="006756AA"/>
    <w:rsid w:val="0067646E"/>
    <w:rsid w:val="006775C4"/>
    <w:rsid w:val="00677930"/>
    <w:rsid w:val="00681050"/>
    <w:rsid w:val="00682D70"/>
    <w:rsid w:val="006830E5"/>
    <w:rsid w:val="00684660"/>
    <w:rsid w:val="00684A9F"/>
    <w:rsid w:val="006873A1"/>
    <w:rsid w:val="00690072"/>
    <w:rsid w:val="006909B9"/>
    <w:rsid w:val="00690A82"/>
    <w:rsid w:val="00690A87"/>
    <w:rsid w:val="006912EF"/>
    <w:rsid w:val="00691D07"/>
    <w:rsid w:val="00691D19"/>
    <w:rsid w:val="00691DB6"/>
    <w:rsid w:val="006920EE"/>
    <w:rsid w:val="00692450"/>
    <w:rsid w:val="0069282B"/>
    <w:rsid w:val="00692EC3"/>
    <w:rsid w:val="00694547"/>
    <w:rsid w:val="0069525C"/>
    <w:rsid w:val="00695619"/>
    <w:rsid w:val="00695A53"/>
    <w:rsid w:val="00695BEF"/>
    <w:rsid w:val="00695F28"/>
    <w:rsid w:val="00696518"/>
    <w:rsid w:val="00696B29"/>
    <w:rsid w:val="00696EB3"/>
    <w:rsid w:val="00697271"/>
    <w:rsid w:val="00697327"/>
    <w:rsid w:val="006A0166"/>
    <w:rsid w:val="006A0463"/>
    <w:rsid w:val="006A13D9"/>
    <w:rsid w:val="006A4C16"/>
    <w:rsid w:val="006A6CBA"/>
    <w:rsid w:val="006A6E7E"/>
    <w:rsid w:val="006B0A60"/>
    <w:rsid w:val="006B1074"/>
    <w:rsid w:val="006B20D1"/>
    <w:rsid w:val="006B51AE"/>
    <w:rsid w:val="006B5973"/>
    <w:rsid w:val="006B6CCD"/>
    <w:rsid w:val="006B7340"/>
    <w:rsid w:val="006B7501"/>
    <w:rsid w:val="006B7CD3"/>
    <w:rsid w:val="006C1C63"/>
    <w:rsid w:val="006C2531"/>
    <w:rsid w:val="006C2B98"/>
    <w:rsid w:val="006C4D84"/>
    <w:rsid w:val="006C4E53"/>
    <w:rsid w:val="006C67F0"/>
    <w:rsid w:val="006D068B"/>
    <w:rsid w:val="006D0A99"/>
    <w:rsid w:val="006D0D70"/>
    <w:rsid w:val="006D1C12"/>
    <w:rsid w:val="006D1D01"/>
    <w:rsid w:val="006D27D4"/>
    <w:rsid w:val="006D32C7"/>
    <w:rsid w:val="006D3E9E"/>
    <w:rsid w:val="006D552B"/>
    <w:rsid w:val="006D5EB9"/>
    <w:rsid w:val="006D6283"/>
    <w:rsid w:val="006D6331"/>
    <w:rsid w:val="006D6837"/>
    <w:rsid w:val="006D6BB2"/>
    <w:rsid w:val="006D7B42"/>
    <w:rsid w:val="006D7F4C"/>
    <w:rsid w:val="006E034B"/>
    <w:rsid w:val="006E0970"/>
    <w:rsid w:val="006E0998"/>
    <w:rsid w:val="006E0C6A"/>
    <w:rsid w:val="006E174F"/>
    <w:rsid w:val="006E1CC0"/>
    <w:rsid w:val="006E2AA7"/>
    <w:rsid w:val="006E3A57"/>
    <w:rsid w:val="006E56E7"/>
    <w:rsid w:val="006E5DD8"/>
    <w:rsid w:val="006E5FCC"/>
    <w:rsid w:val="006E601B"/>
    <w:rsid w:val="006E6271"/>
    <w:rsid w:val="006E64EF"/>
    <w:rsid w:val="006F0D9F"/>
    <w:rsid w:val="006F1FDE"/>
    <w:rsid w:val="006F2DAF"/>
    <w:rsid w:val="006F3AEA"/>
    <w:rsid w:val="006F3B0F"/>
    <w:rsid w:val="006F4518"/>
    <w:rsid w:val="006F4568"/>
    <w:rsid w:val="006F557E"/>
    <w:rsid w:val="006F61D6"/>
    <w:rsid w:val="006F67F8"/>
    <w:rsid w:val="006F7021"/>
    <w:rsid w:val="006F751E"/>
    <w:rsid w:val="006F778A"/>
    <w:rsid w:val="00700C35"/>
    <w:rsid w:val="00701496"/>
    <w:rsid w:val="00702B5E"/>
    <w:rsid w:val="007034E5"/>
    <w:rsid w:val="00704A19"/>
    <w:rsid w:val="007063FC"/>
    <w:rsid w:val="007075A0"/>
    <w:rsid w:val="00707E51"/>
    <w:rsid w:val="00710617"/>
    <w:rsid w:val="00710797"/>
    <w:rsid w:val="0071115F"/>
    <w:rsid w:val="007114BE"/>
    <w:rsid w:val="00711E97"/>
    <w:rsid w:val="00713F4E"/>
    <w:rsid w:val="00714035"/>
    <w:rsid w:val="0071501C"/>
    <w:rsid w:val="007152EE"/>
    <w:rsid w:val="007201BF"/>
    <w:rsid w:val="00720420"/>
    <w:rsid w:val="00720984"/>
    <w:rsid w:val="00721155"/>
    <w:rsid w:val="007228D5"/>
    <w:rsid w:val="00722AE1"/>
    <w:rsid w:val="007233FB"/>
    <w:rsid w:val="0072434F"/>
    <w:rsid w:val="0072502D"/>
    <w:rsid w:val="007268ED"/>
    <w:rsid w:val="007271EF"/>
    <w:rsid w:val="007274B8"/>
    <w:rsid w:val="00730A1B"/>
    <w:rsid w:val="00733660"/>
    <w:rsid w:val="00733ACA"/>
    <w:rsid w:val="0073445F"/>
    <w:rsid w:val="00734CB0"/>
    <w:rsid w:val="007377D2"/>
    <w:rsid w:val="00740794"/>
    <w:rsid w:val="00741F50"/>
    <w:rsid w:val="00745139"/>
    <w:rsid w:val="00745251"/>
    <w:rsid w:val="007453B4"/>
    <w:rsid w:val="007460A1"/>
    <w:rsid w:val="007461A6"/>
    <w:rsid w:val="00746C1B"/>
    <w:rsid w:val="007471F0"/>
    <w:rsid w:val="00747EBB"/>
    <w:rsid w:val="00750D7B"/>
    <w:rsid w:val="007512DC"/>
    <w:rsid w:val="007514CA"/>
    <w:rsid w:val="00751838"/>
    <w:rsid w:val="007521DE"/>
    <w:rsid w:val="00753D68"/>
    <w:rsid w:val="0075456B"/>
    <w:rsid w:val="007546FE"/>
    <w:rsid w:val="007550E0"/>
    <w:rsid w:val="0075572D"/>
    <w:rsid w:val="007557D7"/>
    <w:rsid w:val="00756360"/>
    <w:rsid w:val="00756934"/>
    <w:rsid w:val="00757878"/>
    <w:rsid w:val="0075791C"/>
    <w:rsid w:val="00760679"/>
    <w:rsid w:val="00761E04"/>
    <w:rsid w:val="00762809"/>
    <w:rsid w:val="007636D9"/>
    <w:rsid w:val="00763977"/>
    <w:rsid w:val="00764271"/>
    <w:rsid w:val="00764E1D"/>
    <w:rsid w:val="00765B0B"/>
    <w:rsid w:val="00765E15"/>
    <w:rsid w:val="007660ED"/>
    <w:rsid w:val="00770FD2"/>
    <w:rsid w:val="0077137D"/>
    <w:rsid w:val="007722F1"/>
    <w:rsid w:val="00772FCC"/>
    <w:rsid w:val="00774C77"/>
    <w:rsid w:val="0077562D"/>
    <w:rsid w:val="00775F4C"/>
    <w:rsid w:val="007768B9"/>
    <w:rsid w:val="00776901"/>
    <w:rsid w:val="00776E6E"/>
    <w:rsid w:val="00777424"/>
    <w:rsid w:val="00780139"/>
    <w:rsid w:val="00780442"/>
    <w:rsid w:val="00780809"/>
    <w:rsid w:val="0078175E"/>
    <w:rsid w:val="007821B7"/>
    <w:rsid w:val="00782E6E"/>
    <w:rsid w:val="00783B52"/>
    <w:rsid w:val="00783E01"/>
    <w:rsid w:val="007849D7"/>
    <w:rsid w:val="00784DDD"/>
    <w:rsid w:val="00785F31"/>
    <w:rsid w:val="00786B42"/>
    <w:rsid w:val="00786D39"/>
    <w:rsid w:val="00787CB1"/>
    <w:rsid w:val="0079027F"/>
    <w:rsid w:val="00790EB2"/>
    <w:rsid w:val="007916AE"/>
    <w:rsid w:val="0079186F"/>
    <w:rsid w:val="0079276F"/>
    <w:rsid w:val="00794150"/>
    <w:rsid w:val="007941A4"/>
    <w:rsid w:val="00795A2F"/>
    <w:rsid w:val="00795D0C"/>
    <w:rsid w:val="00796141"/>
    <w:rsid w:val="00796439"/>
    <w:rsid w:val="00796921"/>
    <w:rsid w:val="00796A19"/>
    <w:rsid w:val="00797205"/>
    <w:rsid w:val="007972CD"/>
    <w:rsid w:val="00797729"/>
    <w:rsid w:val="007979C7"/>
    <w:rsid w:val="00797D9F"/>
    <w:rsid w:val="007A0CB9"/>
    <w:rsid w:val="007A12B1"/>
    <w:rsid w:val="007A1AE7"/>
    <w:rsid w:val="007A23A6"/>
    <w:rsid w:val="007A2B26"/>
    <w:rsid w:val="007A3734"/>
    <w:rsid w:val="007A3AFB"/>
    <w:rsid w:val="007A4289"/>
    <w:rsid w:val="007A4902"/>
    <w:rsid w:val="007A6C30"/>
    <w:rsid w:val="007A6D62"/>
    <w:rsid w:val="007A74CB"/>
    <w:rsid w:val="007A7D24"/>
    <w:rsid w:val="007B3BCB"/>
    <w:rsid w:val="007B3C7A"/>
    <w:rsid w:val="007B3D08"/>
    <w:rsid w:val="007B486B"/>
    <w:rsid w:val="007C0DF7"/>
    <w:rsid w:val="007C2042"/>
    <w:rsid w:val="007C238F"/>
    <w:rsid w:val="007C2464"/>
    <w:rsid w:val="007C3570"/>
    <w:rsid w:val="007C491A"/>
    <w:rsid w:val="007C4A18"/>
    <w:rsid w:val="007C60FF"/>
    <w:rsid w:val="007C6714"/>
    <w:rsid w:val="007C77E7"/>
    <w:rsid w:val="007C7D5D"/>
    <w:rsid w:val="007D039B"/>
    <w:rsid w:val="007D1F45"/>
    <w:rsid w:val="007D1F92"/>
    <w:rsid w:val="007D28BE"/>
    <w:rsid w:val="007D45AE"/>
    <w:rsid w:val="007D4A0F"/>
    <w:rsid w:val="007D4F33"/>
    <w:rsid w:val="007D63C9"/>
    <w:rsid w:val="007D641C"/>
    <w:rsid w:val="007E058A"/>
    <w:rsid w:val="007E1BB7"/>
    <w:rsid w:val="007E2496"/>
    <w:rsid w:val="007E3346"/>
    <w:rsid w:val="007E38AD"/>
    <w:rsid w:val="007E3947"/>
    <w:rsid w:val="007E3A3D"/>
    <w:rsid w:val="007E3EF9"/>
    <w:rsid w:val="007E4982"/>
    <w:rsid w:val="007E505A"/>
    <w:rsid w:val="007E564B"/>
    <w:rsid w:val="007E621B"/>
    <w:rsid w:val="007E635E"/>
    <w:rsid w:val="007E746A"/>
    <w:rsid w:val="007E7D2B"/>
    <w:rsid w:val="007F0BFC"/>
    <w:rsid w:val="007F0E0C"/>
    <w:rsid w:val="007F1C5C"/>
    <w:rsid w:val="007F2F24"/>
    <w:rsid w:val="007F3391"/>
    <w:rsid w:val="007F3832"/>
    <w:rsid w:val="007F4212"/>
    <w:rsid w:val="007F49C4"/>
    <w:rsid w:val="007F4AB7"/>
    <w:rsid w:val="007F5259"/>
    <w:rsid w:val="007F66E7"/>
    <w:rsid w:val="007F6F1D"/>
    <w:rsid w:val="007F74BE"/>
    <w:rsid w:val="007F7C39"/>
    <w:rsid w:val="0080015C"/>
    <w:rsid w:val="00800559"/>
    <w:rsid w:val="00800AAF"/>
    <w:rsid w:val="00800EF9"/>
    <w:rsid w:val="00801914"/>
    <w:rsid w:val="00802BBB"/>
    <w:rsid w:val="008036DE"/>
    <w:rsid w:val="00803F8F"/>
    <w:rsid w:val="00804959"/>
    <w:rsid w:val="008057E9"/>
    <w:rsid w:val="00805C43"/>
    <w:rsid w:val="00805CDF"/>
    <w:rsid w:val="008062FA"/>
    <w:rsid w:val="00807179"/>
    <w:rsid w:val="00807581"/>
    <w:rsid w:val="008102D4"/>
    <w:rsid w:val="0081175A"/>
    <w:rsid w:val="00811C0A"/>
    <w:rsid w:val="00813D12"/>
    <w:rsid w:val="00814546"/>
    <w:rsid w:val="0081473A"/>
    <w:rsid w:val="0081596C"/>
    <w:rsid w:val="0081665B"/>
    <w:rsid w:val="008166AB"/>
    <w:rsid w:val="0081685D"/>
    <w:rsid w:val="00817560"/>
    <w:rsid w:val="0082023D"/>
    <w:rsid w:val="008236B0"/>
    <w:rsid w:val="00823B2B"/>
    <w:rsid w:val="00824500"/>
    <w:rsid w:val="00825CF3"/>
    <w:rsid w:val="00826550"/>
    <w:rsid w:val="008265D3"/>
    <w:rsid w:val="00826BA9"/>
    <w:rsid w:val="008275BD"/>
    <w:rsid w:val="0082795E"/>
    <w:rsid w:val="00827EBA"/>
    <w:rsid w:val="00827FFC"/>
    <w:rsid w:val="0083031F"/>
    <w:rsid w:val="00830684"/>
    <w:rsid w:val="00830AB4"/>
    <w:rsid w:val="00831073"/>
    <w:rsid w:val="00831127"/>
    <w:rsid w:val="008317A3"/>
    <w:rsid w:val="00831A95"/>
    <w:rsid w:val="008330E6"/>
    <w:rsid w:val="008341C9"/>
    <w:rsid w:val="00834321"/>
    <w:rsid w:val="00835D15"/>
    <w:rsid w:val="00836748"/>
    <w:rsid w:val="00837701"/>
    <w:rsid w:val="00841F9E"/>
    <w:rsid w:val="008428F9"/>
    <w:rsid w:val="00842DD5"/>
    <w:rsid w:val="00844564"/>
    <w:rsid w:val="008446C4"/>
    <w:rsid w:val="00844A0B"/>
    <w:rsid w:val="00844DCC"/>
    <w:rsid w:val="00845AB3"/>
    <w:rsid w:val="00845E20"/>
    <w:rsid w:val="00846551"/>
    <w:rsid w:val="00846B38"/>
    <w:rsid w:val="0084702D"/>
    <w:rsid w:val="0084752F"/>
    <w:rsid w:val="008507E4"/>
    <w:rsid w:val="00850891"/>
    <w:rsid w:val="00850B57"/>
    <w:rsid w:val="00850C2C"/>
    <w:rsid w:val="00850E0F"/>
    <w:rsid w:val="00850F82"/>
    <w:rsid w:val="008520B7"/>
    <w:rsid w:val="00852B2B"/>
    <w:rsid w:val="008530F1"/>
    <w:rsid w:val="0085364E"/>
    <w:rsid w:val="00853AFE"/>
    <w:rsid w:val="0085480B"/>
    <w:rsid w:val="00854FB7"/>
    <w:rsid w:val="00856F66"/>
    <w:rsid w:val="008603F9"/>
    <w:rsid w:val="00863957"/>
    <w:rsid w:val="0086495C"/>
    <w:rsid w:val="00864D01"/>
    <w:rsid w:val="00865560"/>
    <w:rsid w:val="0086569F"/>
    <w:rsid w:val="008661A0"/>
    <w:rsid w:val="00866EF6"/>
    <w:rsid w:val="00867294"/>
    <w:rsid w:val="0087011A"/>
    <w:rsid w:val="00870161"/>
    <w:rsid w:val="008703A2"/>
    <w:rsid w:val="00870B51"/>
    <w:rsid w:val="00870F06"/>
    <w:rsid w:val="0087124B"/>
    <w:rsid w:val="0087159C"/>
    <w:rsid w:val="00871A0E"/>
    <w:rsid w:val="008723CA"/>
    <w:rsid w:val="00872D29"/>
    <w:rsid w:val="008735C9"/>
    <w:rsid w:val="0087407D"/>
    <w:rsid w:val="00874BC0"/>
    <w:rsid w:val="00876F66"/>
    <w:rsid w:val="00877CAE"/>
    <w:rsid w:val="008825A6"/>
    <w:rsid w:val="008834C9"/>
    <w:rsid w:val="00884310"/>
    <w:rsid w:val="00884B80"/>
    <w:rsid w:val="00885AD0"/>
    <w:rsid w:val="0088645D"/>
    <w:rsid w:val="00886C2C"/>
    <w:rsid w:val="00887364"/>
    <w:rsid w:val="0089003D"/>
    <w:rsid w:val="00890A5D"/>
    <w:rsid w:val="00890AA5"/>
    <w:rsid w:val="008910B8"/>
    <w:rsid w:val="00892DC2"/>
    <w:rsid w:val="0089316C"/>
    <w:rsid w:val="008935B7"/>
    <w:rsid w:val="00894C63"/>
    <w:rsid w:val="008961C8"/>
    <w:rsid w:val="00897F7E"/>
    <w:rsid w:val="008A19A1"/>
    <w:rsid w:val="008A1CD5"/>
    <w:rsid w:val="008A235B"/>
    <w:rsid w:val="008A335F"/>
    <w:rsid w:val="008A362F"/>
    <w:rsid w:val="008A4260"/>
    <w:rsid w:val="008A46DE"/>
    <w:rsid w:val="008A46E1"/>
    <w:rsid w:val="008A4F9D"/>
    <w:rsid w:val="008A5017"/>
    <w:rsid w:val="008A5E69"/>
    <w:rsid w:val="008A6525"/>
    <w:rsid w:val="008A676E"/>
    <w:rsid w:val="008B066F"/>
    <w:rsid w:val="008B06FE"/>
    <w:rsid w:val="008B07A1"/>
    <w:rsid w:val="008B0EBB"/>
    <w:rsid w:val="008B2D59"/>
    <w:rsid w:val="008B3494"/>
    <w:rsid w:val="008B4463"/>
    <w:rsid w:val="008B4648"/>
    <w:rsid w:val="008B480E"/>
    <w:rsid w:val="008B4FCD"/>
    <w:rsid w:val="008B558C"/>
    <w:rsid w:val="008B5C81"/>
    <w:rsid w:val="008B64FF"/>
    <w:rsid w:val="008B7329"/>
    <w:rsid w:val="008B7572"/>
    <w:rsid w:val="008C0620"/>
    <w:rsid w:val="008C0EAB"/>
    <w:rsid w:val="008C11D4"/>
    <w:rsid w:val="008C13DE"/>
    <w:rsid w:val="008C1CC3"/>
    <w:rsid w:val="008C2653"/>
    <w:rsid w:val="008C2754"/>
    <w:rsid w:val="008C45B6"/>
    <w:rsid w:val="008C4E56"/>
    <w:rsid w:val="008C5048"/>
    <w:rsid w:val="008C5965"/>
    <w:rsid w:val="008C6562"/>
    <w:rsid w:val="008C7343"/>
    <w:rsid w:val="008C7591"/>
    <w:rsid w:val="008C7FCD"/>
    <w:rsid w:val="008D0A8C"/>
    <w:rsid w:val="008D11D3"/>
    <w:rsid w:val="008D12ED"/>
    <w:rsid w:val="008D2333"/>
    <w:rsid w:val="008D3D86"/>
    <w:rsid w:val="008D5D0C"/>
    <w:rsid w:val="008D60DE"/>
    <w:rsid w:val="008D62E8"/>
    <w:rsid w:val="008D6571"/>
    <w:rsid w:val="008D6F95"/>
    <w:rsid w:val="008D777E"/>
    <w:rsid w:val="008E03CE"/>
    <w:rsid w:val="008E064A"/>
    <w:rsid w:val="008E1518"/>
    <w:rsid w:val="008E3BA1"/>
    <w:rsid w:val="008E3F81"/>
    <w:rsid w:val="008E404C"/>
    <w:rsid w:val="008E43F6"/>
    <w:rsid w:val="008E51AF"/>
    <w:rsid w:val="008E59B6"/>
    <w:rsid w:val="008F0C97"/>
    <w:rsid w:val="008F12CD"/>
    <w:rsid w:val="008F217B"/>
    <w:rsid w:val="008F231E"/>
    <w:rsid w:val="008F49B0"/>
    <w:rsid w:val="008F6E1C"/>
    <w:rsid w:val="008F7C09"/>
    <w:rsid w:val="008F7DAF"/>
    <w:rsid w:val="0090010A"/>
    <w:rsid w:val="00900195"/>
    <w:rsid w:val="00901A9A"/>
    <w:rsid w:val="00901F1D"/>
    <w:rsid w:val="00902A42"/>
    <w:rsid w:val="00902C07"/>
    <w:rsid w:val="00903705"/>
    <w:rsid w:val="00903746"/>
    <w:rsid w:val="0090461D"/>
    <w:rsid w:val="00904B65"/>
    <w:rsid w:val="00905052"/>
    <w:rsid w:val="009055F4"/>
    <w:rsid w:val="00905C29"/>
    <w:rsid w:val="00905FCE"/>
    <w:rsid w:val="0090670E"/>
    <w:rsid w:val="00910D8A"/>
    <w:rsid w:val="00912E70"/>
    <w:rsid w:val="00914F3E"/>
    <w:rsid w:val="009169C0"/>
    <w:rsid w:val="00916EF8"/>
    <w:rsid w:val="00917161"/>
    <w:rsid w:val="009172B8"/>
    <w:rsid w:val="009217CF"/>
    <w:rsid w:val="0092242A"/>
    <w:rsid w:val="00924570"/>
    <w:rsid w:val="009258BC"/>
    <w:rsid w:val="009264B3"/>
    <w:rsid w:val="0092674C"/>
    <w:rsid w:val="00930693"/>
    <w:rsid w:val="0093185E"/>
    <w:rsid w:val="009326B5"/>
    <w:rsid w:val="00932AF9"/>
    <w:rsid w:val="00932D98"/>
    <w:rsid w:val="00932F81"/>
    <w:rsid w:val="009330F7"/>
    <w:rsid w:val="009331F8"/>
    <w:rsid w:val="00933F2A"/>
    <w:rsid w:val="00934071"/>
    <w:rsid w:val="00934858"/>
    <w:rsid w:val="0093591A"/>
    <w:rsid w:val="00935B97"/>
    <w:rsid w:val="0093612A"/>
    <w:rsid w:val="00936621"/>
    <w:rsid w:val="009411D3"/>
    <w:rsid w:val="0094128C"/>
    <w:rsid w:val="0094186E"/>
    <w:rsid w:val="00941A10"/>
    <w:rsid w:val="00941CF4"/>
    <w:rsid w:val="00941D28"/>
    <w:rsid w:val="00942000"/>
    <w:rsid w:val="0094216F"/>
    <w:rsid w:val="009423B4"/>
    <w:rsid w:val="0094342D"/>
    <w:rsid w:val="009442BC"/>
    <w:rsid w:val="00944BE4"/>
    <w:rsid w:val="009457C0"/>
    <w:rsid w:val="00950406"/>
    <w:rsid w:val="009508DC"/>
    <w:rsid w:val="00950971"/>
    <w:rsid w:val="00951288"/>
    <w:rsid w:val="00953DD0"/>
    <w:rsid w:val="0095655D"/>
    <w:rsid w:val="0095655E"/>
    <w:rsid w:val="00957E49"/>
    <w:rsid w:val="009609FA"/>
    <w:rsid w:val="00960C25"/>
    <w:rsid w:val="00961721"/>
    <w:rsid w:val="00962150"/>
    <w:rsid w:val="0096332C"/>
    <w:rsid w:val="00963528"/>
    <w:rsid w:val="00963690"/>
    <w:rsid w:val="00964A80"/>
    <w:rsid w:val="00965156"/>
    <w:rsid w:val="00965B44"/>
    <w:rsid w:val="00966C2A"/>
    <w:rsid w:val="009709F0"/>
    <w:rsid w:val="00970EC0"/>
    <w:rsid w:val="009718A6"/>
    <w:rsid w:val="00971D32"/>
    <w:rsid w:val="00973B6D"/>
    <w:rsid w:val="009741C7"/>
    <w:rsid w:val="0097431A"/>
    <w:rsid w:val="00974F8E"/>
    <w:rsid w:val="009757DE"/>
    <w:rsid w:val="009765A3"/>
    <w:rsid w:val="0098258F"/>
    <w:rsid w:val="0098263B"/>
    <w:rsid w:val="00983B6F"/>
    <w:rsid w:val="00984E22"/>
    <w:rsid w:val="00985D81"/>
    <w:rsid w:val="009861F8"/>
    <w:rsid w:val="00986536"/>
    <w:rsid w:val="00986905"/>
    <w:rsid w:val="00986D4B"/>
    <w:rsid w:val="00987174"/>
    <w:rsid w:val="009878CA"/>
    <w:rsid w:val="00987BF0"/>
    <w:rsid w:val="00987F69"/>
    <w:rsid w:val="00990FAC"/>
    <w:rsid w:val="0099115A"/>
    <w:rsid w:val="00992794"/>
    <w:rsid w:val="00992D93"/>
    <w:rsid w:val="00994BF4"/>
    <w:rsid w:val="0099583A"/>
    <w:rsid w:val="00995AE1"/>
    <w:rsid w:val="00996107"/>
    <w:rsid w:val="009967F4"/>
    <w:rsid w:val="009968DE"/>
    <w:rsid w:val="00996AF9"/>
    <w:rsid w:val="00997611"/>
    <w:rsid w:val="009976D7"/>
    <w:rsid w:val="00997A98"/>
    <w:rsid w:val="00997FC9"/>
    <w:rsid w:val="009A02C1"/>
    <w:rsid w:val="009A1577"/>
    <w:rsid w:val="009A179D"/>
    <w:rsid w:val="009A1894"/>
    <w:rsid w:val="009A1A26"/>
    <w:rsid w:val="009A22AA"/>
    <w:rsid w:val="009A2450"/>
    <w:rsid w:val="009A30EF"/>
    <w:rsid w:val="009A4151"/>
    <w:rsid w:val="009A4706"/>
    <w:rsid w:val="009A4FBD"/>
    <w:rsid w:val="009A54AE"/>
    <w:rsid w:val="009A54B5"/>
    <w:rsid w:val="009A626F"/>
    <w:rsid w:val="009A6B62"/>
    <w:rsid w:val="009A75AA"/>
    <w:rsid w:val="009A7A6C"/>
    <w:rsid w:val="009B05D5"/>
    <w:rsid w:val="009B0F54"/>
    <w:rsid w:val="009B0F88"/>
    <w:rsid w:val="009B181C"/>
    <w:rsid w:val="009B2804"/>
    <w:rsid w:val="009B56DE"/>
    <w:rsid w:val="009B579A"/>
    <w:rsid w:val="009B6E55"/>
    <w:rsid w:val="009B74E9"/>
    <w:rsid w:val="009B79FF"/>
    <w:rsid w:val="009B7D2A"/>
    <w:rsid w:val="009C08B5"/>
    <w:rsid w:val="009C12E1"/>
    <w:rsid w:val="009C183B"/>
    <w:rsid w:val="009C1B54"/>
    <w:rsid w:val="009C38C3"/>
    <w:rsid w:val="009C3A0A"/>
    <w:rsid w:val="009C3ED3"/>
    <w:rsid w:val="009C4F8B"/>
    <w:rsid w:val="009C54FF"/>
    <w:rsid w:val="009C5797"/>
    <w:rsid w:val="009C5FB7"/>
    <w:rsid w:val="009C6272"/>
    <w:rsid w:val="009C67B3"/>
    <w:rsid w:val="009C7F1A"/>
    <w:rsid w:val="009D0837"/>
    <w:rsid w:val="009D1541"/>
    <w:rsid w:val="009D2413"/>
    <w:rsid w:val="009D3410"/>
    <w:rsid w:val="009D38F3"/>
    <w:rsid w:val="009D437D"/>
    <w:rsid w:val="009D44BA"/>
    <w:rsid w:val="009D4DC9"/>
    <w:rsid w:val="009D5C49"/>
    <w:rsid w:val="009D64A5"/>
    <w:rsid w:val="009D6559"/>
    <w:rsid w:val="009E026B"/>
    <w:rsid w:val="009E02D6"/>
    <w:rsid w:val="009E099E"/>
    <w:rsid w:val="009E09EA"/>
    <w:rsid w:val="009E1B2E"/>
    <w:rsid w:val="009E297F"/>
    <w:rsid w:val="009E2CF3"/>
    <w:rsid w:val="009E3079"/>
    <w:rsid w:val="009E5313"/>
    <w:rsid w:val="009E5904"/>
    <w:rsid w:val="009E6250"/>
    <w:rsid w:val="009E723E"/>
    <w:rsid w:val="009E7D02"/>
    <w:rsid w:val="009E7ED1"/>
    <w:rsid w:val="009F1055"/>
    <w:rsid w:val="009F28E6"/>
    <w:rsid w:val="009F2D04"/>
    <w:rsid w:val="009F399F"/>
    <w:rsid w:val="009F44D4"/>
    <w:rsid w:val="009F4B7A"/>
    <w:rsid w:val="009F4BFD"/>
    <w:rsid w:val="009F5080"/>
    <w:rsid w:val="009F5468"/>
    <w:rsid w:val="009F5BB4"/>
    <w:rsid w:val="009F6619"/>
    <w:rsid w:val="009F6974"/>
    <w:rsid w:val="009F70A9"/>
    <w:rsid w:val="009F72FD"/>
    <w:rsid w:val="009F7501"/>
    <w:rsid w:val="009F76F8"/>
    <w:rsid w:val="009F7FB0"/>
    <w:rsid w:val="00A00226"/>
    <w:rsid w:val="00A01100"/>
    <w:rsid w:val="00A01606"/>
    <w:rsid w:val="00A020FC"/>
    <w:rsid w:val="00A03542"/>
    <w:rsid w:val="00A03C80"/>
    <w:rsid w:val="00A03EA4"/>
    <w:rsid w:val="00A047DA"/>
    <w:rsid w:val="00A048AA"/>
    <w:rsid w:val="00A057BB"/>
    <w:rsid w:val="00A07303"/>
    <w:rsid w:val="00A1024A"/>
    <w:rsid w:val="00A1024E"/>
    <w:rsid w:val="00A10E51"/>
    <w:rsid w:val="00A1191F"/>
    <w:rsid w:val="00A11DD9"/>
    <w:rsid w:val="00A12B94"/>
    <w:rsid w:val="00A1317F"/>
    <w:rsid w:val="00A1330B"/>
    <w:rsid w:val="00A13912"/>
    <w:rsid w:val="00A13C19"/>
    <w:rsid w:val="00A1458D"/>
    <w:rsid w:val="00A14E17"/>
    <w:rsid w:val="00A15BA7"/>
    <w:rsid w:val="00A16A22"/>
    <w:rsid w:val="00A17C4B"/>
    <w:rsid w:val="00A20A7F"/>
    <w:rsid w:val="00A219BE"/>
    <w:rsid w:val="00A21CD8"/>
    <w:rsid w:val="00A21DD8"/>
    <w:rsid w:val="00A21DDA"/>
    <w:rsid w:val="00A2203F"/>
    <w:rsid w:val="00A22AB8"/>
    <w:rsid w:val="00A239E5"/>
    <w:rsid w:val="00A24493"/>
    <w:rsid w:val="00A260A5"/>
    <w:rsid w:val="00A27428"/>
    <w:rsid w:val="00A2756B"/>
    <w:rsid w:val="00A2772E"/>
    <w:rsid w:val="00A30AC1"/>
    <w:rsid w:val="00A30AC9"/>
    <w:rsid w:val="00A32253"/>
    <w:rsid w:val="00A328CC"/>
    <w:rsid w:val="00A33A8A"/>
    <w:rsid w:val="00A3405E"/>
    <w:rsid w:val="00A344CF"/>
    <w:rsid w:val="00A36123"/>
    <w:rsid w:val="00A36CBA"/>
    <w:rsid w:val="00A378C9"/>
    <w:rsid w:val="00A37C1D"/>
    <w:rsid w:val="00A402F8"/>
    <w:rsid w:val="00A404FF"/>
    <w:rsid w:val="00A41F04"/>
    <w:rsid w:val="00A42029"/>
    <w:rsid w:val="00A4452F"/>
    <w:rsid w:val="00A47E80"/>
    <w:rsid w:val="00A50A65"/>
    <w:rsid w:val="00A50C3E"/>
    <w:rsid w:val="00A50F23"/>
    <w:rsid w:val="00A5377A"/>
    <w:rsid w:val="00A543B8"/>
    <w:rsid w:val="00A54802"/>
    <w:rsid w:val="00A55A05"/>
    <w:rsid w:val="00A60255"/>
    <w:rsid w:val="00A604B3"/>
    <w:rsid w:val="00A625C8"/>
    <w:rsid w:val="00A65752"/>
    <w:rsid w:val="00A65D8C"/>
    <w:rsid w:val="00A66D56"/>
    <w:rsid w:val="00A67133"/>
    <w:rsid w:val="00A67DEF"/>
    <w:rsid w:val="00A71277"/>
    <w:rsid w:val="00A714E3"/>
    <w:rsid w:val="00A72DB4"/>
    <w:rsid w:val="00A732EA"/>
    <w:rsid w:val="00A7348F"/>
    <w:rsid w:val="00A737B9"/>
    <w:rsid w:val="00A738F0"/>
    <w:rsid w:val="00A75142"/>
    <w:rsid w:val="00A75802"/>
    <w:rsid w:val="00A75A10"/>
    <w:rsid w:val="00A75E39"/>
    <w:rsid w:val="00A76D1E"/>
    <w:rsid w:val="00A80611"/>
    <w:rsid w:val="00A81F7E"/>
    <w:rsid w:val="00A81FA0"/>
    <w:rsid w:val="00A8327E"/>
    <w:rsid w:val="00A8445A"/>
    <w:rsid w:val="00A8531B"/>
    <w:rsid w:val="00A8539C"/>
    <w:rsid w:val="00A86874"/>
    <w:rsid w:val="00A86EB4"/>
    <w:rsid w:val="00A8707A"/>
    <w:rsid w:val="00A8716C"/>
    <w:rsid w:val="00A873AF"/>
    <w:rsid w:val="00A87A5A"/>
    <w:rsid w:val="00A87CFC"/>
    <w:rsid w:val="00A9017D"/>
    <w:rsid w:val="00A91184"/>
    <w:rsid w:val="00A912C1"/>
    <w:rsid w:val="00A920B1"/>
    <w:rsid w:val="00A937C8"/>
    <w:rsid w:val="00A93959"/>
    <w:rsid w:val="00A94473"/>
    <w:rsid w:val="00A94B68"/>
    <w:rsid w:val="00A955C7"/>
    <w:rsid w:val="00A95EB5"/>
    <w:rsid w:val="00A964F5"/>
    <w:rsid w:val="00A96C53"/>
    <w:rsid w:val="00AA0DAD"/>
    <w:rsid w:val="00AA139A"/>
    <w:rsid w:val="00AA1F84"/>
    <w:rsid w:val="00AA206C"/>
    <w:rsid w:val="00AA2593"/>
    <w:rsid w:val="00AA4198"/>
    <w:rsid w:val="00AA42BC"/>
    <w:rsid w:val="00AA5017"/>
    <w:rsid w:val="00AA5F67"/>
    <w:rsid w:val="00AB0CE6"/>
    <w:rsid w:val="00AB106E"/>
    <w:rsid w:val="00AB133B"/>
    <w:rsid w:val="00AB18E1"/>
    <w:rsid w:val="00AB3203"/>
    <w:rsid w:val="00AB3B2C"/>
    <w:rsid w:val="00AB4001"/>
    <w:rsid w:val="00AB4253"/>
    <w:rsid w:val="00AB4371"/>
    <w:rsid w:val="00AB4FB1"/>
    <w:rsid w:val="00AB5CF2"/>
    <w:rsid w:val="00AB7940"/>
    <w:rsid w:val="00AC128A"/>
    <w:rsid w:val="00AC1A03"/>
    <w:rsid w:val="00AC1FC1"/>
    <w:rsid w:val="00AC3378"/>
    <w:rsid w:val="00AC40B6"/>
    <w:rsid w:val="00AC43B3"/>
    <w:rsid w:val="00AC443B"/>
    <w:rsid w:val="00AC4808"/>
    <w:rsid w:val="00AC707D"/>
    <w:rsid w:val="00AC7B19"/>
    <w:rsid w:val="00AD04F9"/>
    <w:rsid w:val="00AD082A"/>
    <w:rsid w:val="00AD1069"/>
    <w:rsid w:val="00AD31E9"/>
    <w:rsid w:val="00AD383D"/>
    <w:rsid w:val="00AD3A60"/>
    <w:rsid w:val="00AD3D4C"/>
    <w:rsid w:val="00AD3DB2"/>
    <w:rsid w:val="00AD46B0"/>
    <w:rsid w:val="00AD4BDC"/>
    <w:rsid w:val="00AD4E2D"/>
    <w:rsid w:val="00AD5C9D"/>
    <w:rsid w:val="00AD7852"/>
    <w:rsid w:val="00AD7D24"/>
    <w:rsid w:val="00AE0330"/>
    <w:rsid w:val="00AE1449"/>
    <w:rsid w:val="00AE1889"/>
    <w:rsid w:val="00AE1F81"/>
    <w:rsid w:val="00AE390A"/>
    <w:rsid w:val="00AE3DC8"/>
    <w:rsid w:val="00AE4168"/>
    <w:rsid w:val="00AE4D59"/>
    <w:rsid w:val="00AE5154"/>
    <w:rsid w:val="00AE56C8"/>
    <w:rsid w:val="00AE5749"/>
    <w:rsid w:val="00AE6384"/>
    <w:rsid w:val="00AE6E26"/>
    <w:rsid w:val="00AE7252"/>
    <w:rsid w:val="00AE7E5D"/>
    <w:rsid w:val="00AF0ACA"/>
    <w:rsid w:val="00AF1196"/>
    <w:rsid w:val="00AF2808"/>
    <w:rsid w:val="00AF377B"/>
    <w:rsid w:val="00AF4D9B"/>
    <w:rsid w:val="00AF51F0"/>
    <w:rsid w:val="00AF5D53"/>
    <w:rsid w:val="00B0287C"/>
    <w:rsid w:val="00B03651"/>
    <w:rsid w:val="00B03EF0"/>
    <w:rsid w:val="00B048BA"/>
    <w:rsid w:val="00B05CAE"/>
    <w:rsid w:val="00B06E12"/>
    <w:rsid w:val="00B07399"/>
    <w:rsid w:val="00B10A97"/>
    <w:rsid w:val="00B12675"/>
    <w:rsid w:val="00B13EC7"/>
    <w:rsid w:val="00B14F0D"/>
    <w:rsid w:val="00B1553C"/>
    <w:rsid w:val="00B15CFC"/>
    <w:rsid w:val="00B16240"/>
    <w:rsid w:val="00B17273"/>
    <w:rsid w:val="00B17629"/>
    <w:rsid w:val="00B178E2"/>
    <w:rsid w:val="00B227AA"/>
    <w:rsid w:val="00B23A52"/>
    <w:rsid w:val="00B23EA4"/>
    <w:rsid w:val="00B240E5"/>
    <w:rsid w:val="00B24BB1"/>
    <w:rsid w:val="00B250A7"/>
    <w:rsid w:val="00B2596E"/>
    <w:rsid w:val="00B25E2D"/>
    <w:rsid w:val="00B26303"/>
    <w:rsid w:val="00B265C8"/>
    <w:rsid w:val="00B265F5"/>
    <w:rsid w:val="00B27000"/>
    <w:rsid w:val="00B27201"/>
    <w:rsid w:val="00B27E1B"/>
    <w:rsid w:val="00B30EB1"/>
    <w:rsid w:val="00B30F49"/>
    <w:rsid w:val="00B32763"/>
    <w:rsid w:val="00B33876"/>
    <w:rsid w:val="00B33A23"/>
    <w:rsid w:val="00B3448B"/>
    <w:rsid w:val="00B34A34"/>
    <w:rsid w:val="00B34AB1"/>
    <w:rsid w:val="00B35B22"/>
    <w:rsid w:val="00B3642C"/>
    <w:rsid w:val="00B367A1"/>
    <w:rsid w:val="00B36A8D"/>
    <w:rsid w:val="00B36EB8"/>
    <w:rsid w:val="00B40E91"/>
    <w:rsid w:val="00B41180"/>
    <w:rsid w:val="00B41370"/>
    <w:rsid w:val="00B41989"/>
    <w:rsid w:val="00B437F0"/>
    <w:rsid w:val="00B46167"/>
    <w:rsid w:val="00B46F89"/>
    <w:rsid w:val="00B47019"/>
    <w:rsid w:val="00B50599"/>
    <w:rsid w:val="00B52246"/>
    <w:rsid w:val="00B539C9"/>
    <w:rsid w:val="00B5417E"/>
    <w:rsid w:val="00B55344"/>
    <w:rsid w:val="00B5731D"/>
    <w:rsid w:val="00B608EF"/>
    <w:rsid w:val="00B61C37"/>
    <w:rsid w:val="00B62411"/>
    <w:rsid w:val="00B62EE5"/>
    <w:rsid w:val="00B6348A"/>
    <w:rsid w:val="00B63BA7"/>
    <w:rsid w:val="00B64CAE"/>
    <w:rsid w:val="00B6578C"/>
    <w:rsid w:val="00B65B0B"/>
    <w:rsid w:val="00B66FA2"/>
    <w:rsid w:val="00B70861"/>
    <w:rsid w:val="00B72FA5"/>
    <w:rsid w:val="00B73747"/>
    <w:rsid w:val="00B73DAC"/>
    <w:rsid w:val="00B73E31"/>
    <w:rsid w:val="00B75416"/>
    <w:rsid w:val="00B75940"/>
    <w:rsid w:val="00B75E6F"/>
    <w:rsid w:val="00B762C9"/>
    <w:rsid w:val="00B7689F"/>
    <w:rsid w:val="00B769C4"/>
    <w:rsid w:val="00B77964"/>
    <w:rsid w:val="00B80213"/>
    <w:rsid w:val="00B80D46"/>
    <w:rsid w:val="00B82E1E"/>
    <w:rsid w:val="00B844BF"/>
    <w:rsid w:val="00B84760"/>
    <w:rsid w:val="00B84BBF"/>
    <w:rsid w:val="00B84C11"/>
    <w:rsid w:val="00B85A61"/>
    <w:rsid w:val="00B85DF9"/>
    <w:rsid w:val="00B85F95"/>
    <w:rsid w:val="00B8618F"/>
    <w:rsid w:val="00B8627A"/>
    <w:rsid w:val="00B863D7"/>
    <w:rsid w:val="00B87327"/>
    <w:rsid w:val="00B907C4"/>
    <w:rsid w:val="00B919FF"/>
    <w:rsid w:val="00B93D43"/>
    <w:rsid w:val="00B94DC5"/>
    <w:rsid w:val="00B9537F"/>
    <w:rsid w:val="00B954AF"/>
    <w:rsid w:val="00B95DED"/>
    <w:rsid w:val="00B95E6E"/>
    <w:rsid w:val="00B96263"/>
    <w:rsid w:val="00B9645E"/>
    <w:rsid w:val="00B966F3"/>
    <w:rsid w:val="00BA0959"/>
    <w:rsid w:val="00BA1054"/>
    <w:rsid w:val="00BA1067"/>
    <w:rsid w:val="00BA13CD"/>
    <w:rsid w:val="00BA1801"/>
    <w:rsid w:val="00BA1B78"/>
    <w:rsid w:val="00BA1D84"/>
    <w:rsid w:val="00BA1EFA"/>
    <w:rsid w:val="00BA1F8B"/>
    <w:rsid w:val="00BA288F"/>
    <w:rsid w:val="00BA3D26"/>
    <w:rsid w:val="00BA4181"/>
    <w:rsid w:val="00BA5937"/>
    <w:rsid w:val="00BA5977"/>
    <w:rsid w:val="00BA61A8"/>
    <w:rsid w:val="00BA692E"/>
    <w:rsid w:val="00BA6C83"/>
    <w:rsid w:val="00BA6F36"/>
    <w:rsid w:val="00BA78CC"/>
    <w:rsid w:val="00BA7FD5"/>
    <w:rsid w:val="00BA7FED"/>
    <w:rsid w:val="00BB051A"/>
    <w:rsid w:val="00BB057A"/>
    <w:rsid w:val="00BB07DF"/>
    <w:rsid w:val="00BB1690"/>
    <w:rsid w:val="00BB22E7"/>
    <w:rsid w:val="00BB4004"/>
    <w:rsid w:val="00BB4A20"/>
    <w:rsid w:val="00BB4AF3"/>
    <w:rsid w:val="00BB4B96"/>
    <w:rsid w:val="00BB4ED8"/>
    <w:rsid w:val="00BB4FB9"/>
    <w:rsid w:val="00BB582C"/>
    <w:rsid w:val="00BB58DE"/>
    <w:rsid w:val="00BB5D04"/>
    <w:rsid w:val="00BB6736"/>
    <w:rsid w:val="00BB6C65"/>
    <w:rsid w:val="00BB789C"/>
    <w:rsid w:val="00BB79B4"/>
    <w:rsid w:val="00BC001B"/>
    <w:rsid w:val="00BC0492"/>
    <w:rsid w:val="00BC2BE8"/>
    <w:rsid w:val="00BC303E"/>
    <w:rsid w:val="00BC31A8"/>
    <w:rsid w:val="00BC3226"/>
    <w:rsid w:val="00BC3666"/>
    <w:rsid w:val="00BC3B48"/>
    <w:rsid w:val="00BC3B6A"/>
    <w:rsid w:val="00BC49FB"/>
    <w:rsid w:val="00BC56ED"/>
    <w:rsid w:val="00BC5BEC"/>
    <w:rsid w:val="00BC5D14"/>
    <w:rsid w:val="00BC63B8"/>
    <w:rsid w:val="00BC7611"/>
    <w:rsid w:val="00BD2916"/>
    <w:rsid w:val="00BD2B45"/>
    <w:rsid w:val="00BD3FA8"/>
    <w:rsid w:val="00BD59F3"/>
    <w:rsid w:val="00BD69E7"/>
    <w:rsid w:val="00BD7A31"/>
    <w:rsid w:val="00BD7C9B"/>
    <w:rsid w:val="00BE095D"/>
    <w:rsid w:val="00BE0A57"/>
    <w:rsid w:val="00BE0DE2"/>
    <w:rsid w:val="00BE1D5F"/>
    <w:rsid w:val="00BE1F00"/>
    <w:rsid w:val="00BE3164"/>
    <w:rsid w:val="00BE3555"/>
    <w:rsid w:val="00BE357B"/>
    <w:rsid w:val="00BE3E91"/>
    <w:rsid w:val="00BE4908"/>
    <w:rsid w:val="00BE4CAD"/>
    <w:rsid w:val="00BE6831"/>
    <w:rsid w:val="00BE6A11"/>
    <w:rsid w:val="00BE77EC"/>
    <w:rsid w:val="00BF0AD9"/>
    <w:rsid w:val="00BF127B"/>
    <w:rsid w:val="00BF2854"/>
    <w:rsid w:val="00BF2927"/>
    <w:rsid w:val="00BF2E35"/>
    <w:rsid w:val="00BF391A"/>
    <w:rsid w:val="00BF3A52"/>
    <w:rsid w:val="00BF3D32"/>
    <w:rsid w:val="00BF3F97"/>
    <w:rsid w:val="00BF4F6B"/>
    <w:rsid w:val="00BF5C1B"/>
    <w:rsid w:val="00BF5D52"/>
    <w:rsid w:val="00BF5E9B"/>
    <w:rsid w:val="00BF75EE"/>
    <w:rsid w:val="00BF781A"/>
    <w:rsid w:val="00BF7890"/>
    <w:rsid w:val="00C00A6E"/>
    <w:rsid w:val="00C00D07"/>
    <w:rsid w:val="00C01582"/>
    <w:rsid w:val="00C017EB"/>
    <w:rsid w:val="00C01B8B"/>
    <w:rsid w:val="00C02036"/>
    <w:rsid w:val="00C02489"/>
    <w:rsid w:val="00C026E5"/>
    <w:rsid w:val="00C030F2"/>
    <w:rsid w:val="00C04087"/>
    <w:rsid w:val="00C042FC"/>
    <w:rsid w:val="00C0441D"/>
    <w:rsid w:val="00C04AA2"/>
    <w:rsid w:val="00C05E19"/>
    <w:rsid w:val="00C0682A"/>
    <w:rsid w:val="00C06FF8"/>
    <w:rsid w:val="00C07375"/>
    <w:rsid w:val="00C079FC"/>
    <w:rsid w:val="00C07C6E"/>
    <w:rsid w:val="00C1074E"/>
    <w:rsid w:val="00C10B04"/>
    <w:rsid w:val="00C1522A"/>
    <w:rsid w:val="00C207F7"/>
    <w:rsid w:val="00C2135B"/>
    <w:rsid w:val="00C216DC"/>
    <w:rsid w:val="00C220BF"/>
    <w:rsid w:val="00C226A6"/>
    <w:rsid w:val="00C236DF"/>
    <w:rsid w:val="00C24103"/>
    <w:rsid w:val="00C2569C"/>
    <w:rsid w:val="00C25C1F"/>
    <w:rsid w:val="00C26416"/>
    <w:rsid w:val="00C26E9C"/>
    <w:rsid w:val="00C27F2E"/>
    <w:rsid w:val="00C30DE5"/>
    <w:rsid w:val="00C30EBF"/>
    <w:rsid w:val="00C326F5"/>
    <w:rsid w:val="00C33076"/>
    <w:rsid w:val="00C330A8"/>
    <w:rsid w:val="00C330B7"/>
    <w:rsid w:val="00C34A2F"/>
    <w:rsid w:val="00C35534"/>
    <w:rsid w:val="00C35622"/>
    <w:rsid w:val="00C36248"/>
    <w:rsid w:val="00C40459"/>
    <w:rsid w:val="00C40E38"/>
    <w:rsid w:val="00C4259F"/>
    <w:rsid w:val="00C4397F"/>
    <w:rsid w:val="00C44A11"/>
    <w:rsid w:val="00C45B9F"/>
    <w:rsid w:val="00C45EE4"/>
    <w:rsid w:val="00C46DAA"/>
    <w:rsid w:val="00C5242A"/>
    <w:rsid w:val="00C52616"/>
    <w:rsid w:val="00C529FB"/>
    <w:rsid w:val="00C53239"/>
    <w:rsid w:val="00C53951"/>
    <w:rsid w:val="00C53FF7"/>
    <w:rsid w:val="00C54158"/>
    <w:rsid w:val="00C54201"/>
    <w:rsid w:val="00C54FB9"/>
    <w:rsid w:val="00C566FC"/>
    <w:rsid w:val="00C56758"/>
    <w:rsid w:val="00C56EE7"/>
    <w:rsid w:val="00C57D38"/>
    <w:rsid w:val="00C61F05"/>
    <w:rsid w:val="00C63166"/>
    <w:rsid w:val="00C63960"/>
    <w:rsid w:val="00C6408B"/>
    <w:rsid w:val="00C6455D"/>
    <w:rsid w:val="00C6492D"/>
    <w:rsid w:val="00C64D90"/>
    <w:rsid w:val="00C65EA0"/>
    <w:rsid w:val="00C666B6"/>
    <w:rsid w:val="00C66AE2"/>
    <w:rsid w:val="00C66FA3"/>
    <w:rsid w:val="00C67570"/>
    <w:rsid w:val="00C679F0"/>
    <w:rsid w:val="00C67D27"/>
    <w:rsid w:val="00C703B7"/>
    <w:rsid w:val="00C7082A"/>
    <w:rsid w:val="00C710D3"/>
    <w:rsid w:val="00C72106"/>
    <w:rsid w:val="00C72B72"/>
    <w:rsid w:val="00C73396"/>
    <w:rsid w:val="00C73C86"/>
    <w:rsid w:val="00C7479C"/>
    <w:rsid w:val="00C75DBA"/>
    <w:rsid w:val="00C7703B"/>
    <w:rsid w:val="00C800E1"/>
    <w:rsid w:val="00C80D3A"/>
    <w:rsid w:val="00C824DE"/>
    <w:rsid w:val="00C83C70"/>
    <w:rsid w:val="00C83ED7"/>
    <w:rsid w:val="00C8538B"/>
    <w:rsid w:val="00C85E68"/>
    <w:rsid w:val="00C86940"/>
    <w:rsid w:val="00C86CC9"/>
    <w:rsid w:val="00C86E89"/>
    <w:rsid w:val="00C87C58"/>
    <w:rsid w:val="00C90BBE"/>
    <w:rsid w:val="00C90C87"/>
    <w:rsid w:val="00C93254"/>
    <w:rsid w:val="00C93C05"/>
    <w:rsid w:val="00C942F0"/>
    <w:rsid w:val="00C94DDB"/>
    <w:rsid w:val="00C94E04"/>
    <w:rsid w:val="00C94E5E"/>
    <w:rsid w:val="00C954DD"/>
    <w:rsid w:val="00C95EB5"/>
    <w:rsid w:val="00C96AC9"/>
    <w:rsid w:val="00C9764B"/>
    <w:rsid w:val="00CA02FA"/>
    <w:rsid w:val="00CA0A62"/>
    <w:rsid w:val="00CA0CC2"/>
    <w:rsid w:val="00CA212E"/>
    <w:rsid w:val="00CA31E0"/>
    <w:rsid w:val="00CA35DF"/>
    <w:rsid w:val="00CA50C2"/>
    <w:rsid w:val="00CA543C"/>
    <w:rsid w:val="00CA64B3"/>
    <w:rsid w:val="00CA700D"/>
    <w:rsid w:val="00CA7155"/>
    <w:rsid w:val="00CB0FC9"/>
    <w:rsid w:val="00CB1293"/>
    <w:rsid w:val="00CB1558"/>
    <w:rsid w:val="00CB1B43"/>
    <w:rsid w:val="00CB2822"/>
    <w:rsid w:val="00CB374E"/>
    <w:rsid w:val="00CB522A"/>
    <w:rsid w:val="00CB5BD7"/>
    <w:rsid w:val="00CB6643"/>
    <w:rsid w:val="00CB7797"/>
    <w:rsid w:val="00CC0048"/>
    <w:rsid w:val="00CC0261"/>
    <w:rsid w:val="00CC0EF8"/>
    <w:rsid w:val="00CC0F0C"/>
    <w:rsid w:val="00CC146D"/>
    <w:rsid w:val="00CC211E"/>
    <w:rsid w:val="00CC2BC7"/>
    <w:rsid w:val="00CC378D"/>
    <w:rsid w:val="00CC3BBA"/>
    <w:rsid w:val="00CC455F"/>
    <w:rsid w:val="00CC573D"/>
    <w:rsid w:val="00CC6120"/>
    <w:rsid w:val="00CC65F5"/>
    <w:rsid w:val="00CC7D62"/>
    <w:rsid w:val="00CD0A76"/>
    <w:rsid w:val="00CD116D"/>
    <w:rsid w:val="00CD189F"/>
    <w:rsid w:val="00CD279D"/>
    <w:rsid w:val="00CD32C3"/>
    <w:rsid w:val="00CD4CDF"/>
    <w:rsid w:val="00CD534C"/>
    <w:rsid w:val="00CD7286"/>
    <w:rsid w:val="00CD7385"/>
    <w:rsid w:val="00CD73D4"/>
    <w:rsid w:val="00CD743F"/>
    <w:rsid w:val="00CE04D8"/>
    <w:rsid w:val="00CE055A"/>
    <w:rsid w:val="00CE0713"/>
    <w:rsid w:val="00CE0B10"/>
    <w:rsid w:val="00CE1131"/>
    <w:rsid w:val="00CE1A05"/>
    <w:rsid w:val="00CE2144"/>
    <w:rsid w:val="00CE255D"/>
    <w:rsid w:val="00CE33CB"/>
    <w:rsid w:val="00CE36EE"/>
    <w:rsid w:val="00CE41EC"/>
    <w:rsid w:val="00CE454B"/>
    <w:rsid w:val="00CE53B0"/>
    <w:rsid w:val="00CE6449"/>
    <w:rsid w:val="00CE6BF4"/>
    <w:rsid w:val="00CE6CE0"/>
    <w:rsid w:val="00CE6DE4"/>
    <w:rsid w:val="00CE79D5"/>
    <w:rsid w:val="00CE7E96"/>
    <w:rsid w:val="00CF0589"/>
    <w:rsid w:val="00CF05D9"/>
    <w:rsid w:val="00CF0983"/>
    <w:rsid w:val="00CF11BC"/>
    <w:rsid w:val="00CF17C8"/>
    <w:rsid w:val="00CF2785"/>
    <w:rsid w:val="00CF6364"/>
    <w:rsid w:val="00CF6FFC"/>
    <w:rsid w:val="00CF755D"/>
    <w:rsid w:val="00D003DD"/>
    <w:rsid w:val="00D01069"/>
    <w:rsid w:val="00D016F2"/>
    <w:rsid w:val="00D028EA"/>
    <w:rsid w:val="00D02D74"/>
    <w:rsid w:val="00D03A15"/>
    <w:rsid w:val="00D03F67"/>
    <w:rsid w:val="00D04339"/>
    <w:rsid w:val="00D052D9"/>
    <w:rsid w:val="00D07CA5"/>
    <w:rsid w:val="00D103B7"/>
    <w:rsid w:val="00D105FD"/>
    <w:rsid w:val="00D10674"/>
    <w:rsid w:val="00D10F3B"/>
    <w:rsid w:val="00D112C6"/>
    <w:rsid w:val="00D12352"/>
    <w:rsid w:val="00D12940"/>
    <w:rsid w:val="00D137D5"/>
    <w:rsid w:val="00D13F24"/>
    <w:rsid w:val="00D15391"/>
    <w:rsid w:val="00D155C5"/>
    <w:rsid w:val="00D15B4A"/>
    <w:rsid w:val="00D15E3C"/>
    <w:rsid w:val="00D16478"/>
    <w:rsid w:val="00D17090"/>
    <w:rsid w:val="00D20802"/>
    <w:rsid w:val="00D20DCD"/>
    <w:rsid w:val="00D225D2"/>
    <w:rsid w:val="00D22E00"/>
    <w:rsid w:val="00D23B0C"/>
    <w:rsid w:val="00D251E7"/>
    <w:rsid w:val="00D25694"/>
    <w:rsid w:val="00D25A30"/>
    <w:rsid w:val="00D25A9A"/>
    <w:rsid w:val="00D25BF2"/>
    <w:rsid w:val="00D261E2"/>
    <w:rsid w:val="00D262B1"/>
    <w:rsid w:val="00D26EE4"/>
    <w:rsid w:val="00D27FD8"/>
    <w:rsid w:val="00D30273"/>
    <w:rsid w:val="00D30416"/>
    <w:rsid w:val="00D31D6A"/>
    <w:rsid w:val="00D31E75"/>
    <w:rsid w:val="00D322A8"/>
    <w:rsid w:val="00D323F6"/>
    <w:rsid w:val="00D358F6"/>
    <w:rsid w:val="00D358FA"/>
    <w:rsid w:val="00D366F8"/>
    <w:rsid w:val="00D36A9A"/>
    <w:rsid w:val="00D36EF0"/>
    <w:rsid w:val="00D409FD"/>
    <w:rsid w:val="00D41235"/>
    <w:rsid w:val="00D412BE"/>
    <w:rsid w:val="00D42FC1"/>
    <w:rsid w:val="00D43AF3"/>
    <w:rsid w:val="00D43CC5"/>
    <w:rsid w:val="00D455E9"/>
    <w:rsid w:val="00D45827"/>
    <w:rsid w:val="00D469D9"/>
    <w:rsid w:val="00D46B24"/>
    <w:rsid w:val="00D46BA9"/>
    <w:rsid w:val="00D46C49"/>
    <w:rsid w:val="00D47507"/>
    <w:rsid w:val="00D47D65"/>
    <w:rsid w:val="00D50AE4"/>
    <w:rsid w:val="00D517A1"/>
    <w:rsid w:val="00D5207D"/>
    <w:rsid w:val="00D53BD6"/>
    <w:rsid w:val="00D53D8B"/>
    <w:rsid w:val="00D55E87"/>
    <w:rsid w:val="00D56523"/>
    <w:rsid w:val="00D567B2"/>
    <w:rsid w:val="00D569CF"/>
    <w:rsid w:val="00D569F0"/>
    <w:rsid w:val="00D60141"/>
    <w:rsid w:val="00D60AD9"/>
    <w:rsid w:val="00D60DFE"/>
    <w:rsid w:val="00D611E6"/>
    <w:rsid w:val="00D613A5"/>
    <w:rsid w:val="00D632FA"/>
    <w:rsid w:val="00D6590A"/>
    <w:rsid w:val="00D662B6"/>
    <w:rsid w:val="00D6747E"/>
    <w:rsid w:val="00D67BC8"/>
    <w:rsid w:val="00D711D8"/>
    <w:rsid w:val="00D7142D"/>
    <w:rsid w:val="00D72A6C"/>
    <w:rsid w:val="00D72D4F"/>
    <w:rsid w:val="00D737D8"/>
    <w:rsid w:val="00D73F4F"/>
    <w:rsid w:val="00D750F6"/>
    <w:rsid w:val="00D75838"/>
    <w:rsid w:val="00D76220"/>
    <w:rsid w:val="00D768B5"/>
    <w:rsid w:val="00D76918"/>
    <w:rsid w:val="00D76D60"/>
    <w:rsid w:val="00D77540"/>
    <w:rsid w:val="00D77E9D"/>
    <w:rsid w:val="00D8060C"/>
    <w:rsid w:val="00D806C2"/>
    <w:rsid w:val="00D8092B"/>
    <w:rsid w:val="00D80D1E"/>
    <w:rsid w:val="00D824C6"/>
    <w:rsid w:val="00D84EB0"/>
    <w:rsid w:val="00D86927"/>
    <w:rsid w:val="00D90B18"/>
    <w:rsid w:val="00D90E38"/>
    <w:rsid w:val="00D9189A"/>
    <w:rsid w:val="00D91F60"/>
    <w:rsid w:val="00D9241C"/>
    <w:rsid w:val="00D92704"/>
    <w:rsid w:val="00D9408D"/>
    <w:rsid w:val="00D94505"/>
    <w:rsid w:val="00D95F28"/>
    <w:rsid w:val="00D95FDC"/>
    <w:rsid w:val="00D970A5"/>
    <w:rsid w:val="00D977A5"/>
    <w:rsid w:val="00D97C5D"/>
    <w:rsid w:val="00DA06FE"/>
    <w:rsid w:val="00DA0FDF"/>
    <w:rsid w:val="00DA1107"/>
    <w:rsid w:val="00DA36DD"/>
    <w:rsid w:val="00DA41BE"/>
    <w:rsid w:val="00DA479A"/>
    <w:rsid w:val="00DB04B7"/>
    <w:rsid w:val="00DB08C8"/>
    <w:rsid w:val="00DB10B5"/>
    <w:rsid w:val="00DB12C7"/>
    <w:rsid w:val="00DB1601"/>
    <w:rsid w:val="00DB1723"/>
    <w:rsid w:val="00DB3CA9"/>
    <w:rsid w:val="00DB44F0"/>
    <w:rsid w:val="00DB48F6"/>
    <w:rsid w:val="00DB5500"/>
    <w:rsid w:val="00DB580A"/>
    <w:rsid w:val="00DB6366"/>
    <w:rsid w:val="00DB66D0"/>
    <w:rsid w:val="00DB66D4"/>
    <w:rsid w:val="00DB6850"/>
    <w:rsid w:val="00DB69D1"/>
    <w:rsid w:val="00DB6EC1"/>
    <w:rsid w:val="00DB729B"/>
    <w:rsid w:val="00DB7E11"/>
    <w:rsid w:val="00DC0FFF"/>
    <w:rsid w:val="00DC1854"/>
    <w:rsid w:val="00DC187D"/>
    <w:rsid w:val="00DC1EF5"/>
    <w:rsid w:val="00DC1FA6"/>
    <w:rsid w:val="00DC2E37"/>
    <w:rsid w:val="00DC2F0C"/>
    <w:rsid w:val="00DC3520"/>
    <w:rsid w:val="00DC5534"/>
    <w:rsid w:val="00DC60F8"/>
    <w:rsid w:val="00DC7E37"/>
    <w:rsid w:val="00DD04D6"/>
    <w:rsid w:val="00DD0BCA"/>
    <w:rsid w:val="00DD0D97"/>
    <w:rsid w:val="00DD2458"/>
    <w:rsid w:val="00DD37C4"/>
    <w:rsid w:val="00DD483F"/>
    <w:rsid w:val="00DD63D8"/>
    <w:rsid w:val="00DD7395"/>
    <w:rsid w:val="00DD7861"/>
    <w:rsid w:val="00DD7C23"/>
    <w:rsid w:val="00DE01F1"/>
    <w:rsid w:val="00DE203C"/>
    <w:rsid w:val="00DE20B8"/>
    <w:rsid w:val="00DE2995"/>
    <w:rsid w:val="00DE3FA2"/>
    <w:rsid w:val="00DE4267"/>
    <w:rsid w:val="00DE458B"/>
    <w:rsid w:val="00DE46E3"/>
    <w:rsid w:val="00DE4AC4"/>
    <w:rsid w:val="00DE5983"/>
    <w:rsid w:val="00DE6659"/>
    <w:rsid w:val="00DF09FE"/>
    <w:rsid w:val="00DF217C"/>
    <w:rsid w:val="00DF2CBD"/>
    <w:rsid w:val="00DF3A6D"/>
    <w:rsid w:val="00DF4C38"/>
    <w:rsid w:val="00DF4FF3"/>
    <w:rsid w:val="00E028FB"/>
    <w:rsid w:val="00E037D8"/>
    <w:rsid w:val="00E04564"/>
    <w:rsid w:val="00E05063"/>
    <w:rsid w:val="00E05084"/>
    <w:rsid w:val="00E05369"/>
    <w:rsid w:val="00E05AEC"/>
    <w:rsid w:val="00E0612A"/>
    <w:rsid w:val="00E062CA"/>
    <w:rsid w:val="00E06BEF"/>
    <w:rsid w:val="00E06BFB"/>
    <w:rsid w:val="00E073FD"/>
    <w:rsid w:val="00E07ABA"/>
    <w:rsid w:val="00E07B83"/>
    <w:rsid w:val="00E10074"/>
    <w:rsid w:val="00E10164"/>
    <w:rsid w:val="00E10861"/>
    <w:rsid w:val="00E112F5"/>
    <w:rsid w:val="00E12545"/>
    <w:rsid w:val="00E13592"/>
    <w:rsid w:val="00E14CA3"/>
    <w:rsid w:val="00E15B9B"/>
    <w:rsid w:val="00E16AAE"/>
    <w:rsid w:val="00E20212"/>
    <w:rsid w:val="00E20D77"/>
    <w:rsid w:val="00E20F9D"/>
    <w:rsid w:val="00E21902"/>
    <w:rsid w:val="00E2261D"/>
    <w:rsid w:val="00E23F9E"/>
    <w:rsid w:val="00E2435F"/>
    <w:rsid w:val="00E244D6"/>
    <w:rsid w:val="00E2452D"/>
    <w:rsid w:val="00E255F9"/>
    <w:rsid w:val="00E25854"/>
    <w:rsid w:val="00E26BB1"/>
    <w:rsid w:val="00E26CE4"/>
    <w:rsid w:val="00E26E7B"/>
    <w:rsid w:val="00E2705A"/>
    <w:rsid w:val="00E271AB"/>
    <w:rsid w:val="00E27C22"/>
    <w:rsid w:val="00E30016"/>
    <w:rsid w:val="00E31279"/>
    <w:rsid w:val="00E327F8"/>
    <w:rsid w:val="00E32871"/>
    <w:rsid w:val="00E32F32"/>
    <w:rsid w:val="00E332B1"/>
    <w:rsid w:val="00E33A1A"/>
    <w:rsid w:val="00E33F90"/>
    <w:rsid w:val="00E34747"/>
    <w:rsid w:val="00E34CAB"/>
    <w:rsid w:val="00E35F00"/>
    <w:rsid w:val="00E37093"/>
    <w:rsid w:val="00E408BD"/>
    <w:rsid w:val="00E423B0"/>
    <w:rsid w:val="00E42C4E"/>
    <w:rsid w:val="00E43C32"/>
    <w:rsid w:val="00E4423B"/>
    <w:rsid w:val="00E45147"/>
    <w:rsid w:val="00E453AB"/>
    <w:rsid w:val="00E453FE"/>
    <w:rsid w:val="00E45896"/>
    <w:rsid w:val="00E45DD9"/>
    <w:rsid w:val="00E4627E"/>
    <w:rsid w:val="00E46E7E"/>
    <w:rsid w:val="00E50293"/>
    <w:rsid w:val="00E511DE"/>
    <w:rsid w:val="00E51428"/>
    <w:rsid w:val="00E5202E"/>
    <w:rsid w:val="00E52B6C"/>
    <w:rsid w:val="00E5383C"/>
    <w:rsid w:val="00E55849"/>
    <w:rsid w:val="00E55B14"/>
    <w:rsid w:val="00E569A8"/>
    <w:rsid w:val="00E572A3"/>
    <w:rsid w:val="00E603E3"/>
    <w:rsid w:val="00E60630"/>
    <w:rsid w:val="00E61841"/>
    <w:rsid w:val="00E61EF5"/>
    <w:rsid w:val="00E63468"/>
    <w:rsid w:val="00E646A5"/>
    <w:rsid w:val="00E65789"/>
    <w:rsid w:val="00E66095"/>
    <w:rsid w:val="00E66441"/>
    <w:rsid w:val="00E66E5F"/>
    <w:rsid w:val="00E70547"/>
    <w:rsid w:val="00E70769"/>
    <w:rsid w:val="00E71AC9"/>
    <w:rsid w:val="00E71B99"/>
    <w:rsid w:val="00E726CB"/>
    <w:rsid w:val="00E72985"/>
    <w:rsid w:val="00E73558"/>
    <w:rsid w:val="00E7395E"/>
    <w:rsid w:val="00E74051"/>
    <w:rsid w:val="00E74378"/>
    <w:rsid w:val="00E74E3F"/>
    <w:rsid w:val="00E760BF"/>
    <w:rsid w:val="00E76510"/>
    <w:rsid w:val="00E76AD7"/>
    <w:rsid w:val="00E80F1A"/>
    <w:rsid w:val="00E820F7"/>
    <w:rsid w:val="00E82587"/>
    <w:rsid w:val="00E8271F"/>
    <w:rsid w:val="00E82B0A"/>
    <w:rsid w:val="00E82C78"/>
    <w:rsid w:val="00E83563"/>
    <w:rsid w:val="00E84686"/>
    <w:rsid w:val="00E85A85"/>
    <w:rsid w:val="00E867F4"/>
    <w:rsid w:val="00E86977"/>
    <w:rsid w:val="00E87D3B"/>
    <w:rsid w:val="00E900A5"/>
    <w:rsid w:val="00E907C1"/>
    <w:rsid w:val="00E90C34"/>
    <w:rsid w:val="00E91030"/>
    <w:rsid w:val="00E92A47"/>
    <w:rsid w:val="00E92A6E"/>
    <w:rsid w:val="00E92F74"/>
    <w:rsid w:val="00E9405A"/>
    <w:rsid w:val="00E9447F"/>
    <w:rsid w:val="00E9541A"/>
    <w:rsid w:val="00E956F2"/>
    <w:rsid w:val="00E96873"/>
    <w:rsid w:val="00E96DAF"/>
    <w:rsid w:val="00E96ED1"/>
    <w:rsid w:val="00EA27C9"/>
    <w:rsid w:val="00EA2940"/>
    <w:rsid w:val="00EA42C8"/>
    <w:rsid w:val="00EA4F01"/>
    <w:rsid w:val="00EA577E"/>
    <w:rsid w:val="00EA5BD0"/>
    <w:rsid w:val="00EA5EB1"/>
    <w:rsid w:val="00EA629B"/>
    <w:rsid w:val="00EA6668"/>
    <w:rsid w:val="00EA7484"/>
    <w:rsid w:val="00EA7942"/>
    <w:rsid w:val="00EB06A5"/>
    <w:rsid w:val="00EB084A"/>
    <w:rsid w:val="00EB088A"/>
    <w:rsid w:val="00EB08CE"/>
    <w:rsid w:val="00EB0D5D"/>
    <w:rsid w:val="00EB17F6"/>
    <w:rsid w:val="00EB2EE0"/>
    <w:rsid w:val="00EB3BAB"/>
    <w:rsid w:val="00EB426A"/>
    <w:rsid w:val="00EB4944"/>
    <w:rsid w:val="00EB5EAA"/>
    <w:rsid w:val="00EB5F69"/>
    <w:rsid w:val="00EB788D"/>
    <w:rsid w:val="00EB794D"/>
    <w:rsid w:val="00EB7D6E"/>
    <w:rsid w:val="00EC05AB"/>
    <w:rsid w:val="00EC092A"/>
    <w:rsid w:val="00EC142A"/>
    <w:rsid w:val="00EC1A71"/>
    <w:rsid w:val="00EC299F"/>
    <w:rsid w:val="00EC2AAF"/>
    <w:rsid w:val="00EC2D9C"/>
    <w:rsid w:val="00EC33A3"/>
    <w:rsid w:val="00EC4AA1"/>
    <w:rsid w:val="00EC6218"/>
    <w:rsid w:val="00EC6581"/>
    <w:rsid w:val="00EC6A5D"/>
    <w:rsid w:val="00ED06BF"/>
    <w:rsid w:val="00ED0914"/>
    <w:rsid w:val="00ED3378"/>
    <w:rsid w:val="00ED373B"/>
    <w:rsid w:val="00ED39C4"/>
    <w:rsid w:val="00ED3A01"/>
    <w:rsid w:val="00ED3FAE"/>
    <w:rsid w:val="00ED5AA8"/>
    <w:rsid w:val="00ED6198"/>
    <w:rsid w:val="00ED746D"/>
    <w:rsid w:val="00ED7799"/>
    <w:rsid w:val="00EE0366"/>
    <w:rsid w:val="00EE07A4"/>
    <w:rsid w:val="00EE0AED"/>
    <w:rsid w:val="00EE0E6C"/>
    <w:rsid w:val="00EE1297"/>
    <w:rsid w:val="00EE1E61"/>
    <w:rsid w:val="00EE291A"/>
    <w:rsid w:val="00EE419B"/>
    <w:rsid w:val="00EE61B0"/>
    <w:rsid w:val="00EE77C6"/>
    <w:rsid w:val="00EE7F96"/>
    <w:rsid w:val="00EF01AF"/>
    <w:rsid w:val="00EF0C44"/>
    <w:rsid w:val="00EF1029"/>
    <w:rsid w:val="00EF1C08"/>
    <w:rsid w:val="00EF22D3"/>
    <w:rsid w:val="00EF25A3"/>
    <w:rsid w:val="00EF2A7E"/>
    <w:rsid w:val="00EF2D13"/>
    <w:rsid w:val="00EF419B"/>
    <w:rsid w:val="00EF497F"/>
    <w:rsid w:val="00EF4CC0"/>
    <w:rsid w:val="00EF5062"/>
    <w:rsid w:val="00EF5078"/>
    <w:rsid w:val="00EF5E27"/>
    <w:rsid w:val="00F00773"/>
    <w:rsid w:val="00F021AC"/>
    <w:rsid w:val="00F02B70"/>
    <w:rsid w:val="00F0362E"/>
    <w:rsid w:val="00F0387C"/>
    <w:rsid w:val="00F04BA4"/>
    <w:rsid w:val="00F04C1D"/>
    <w:rsid w:val="00F053E6"/>
    <w:rsid w:val="00F055F8"/>
    <w:rsid w:val="00F0571E"/>
    <w:rsid w:val="00F05E7D"/>
    <w:rsid w:val="00F074A2"/>
    <w:rsid w:val="00F111A1"/>
    <w:rsid w:val="00F115C8"/>
    <w:rsid w:val="00F1163B"/>
    <w:rsid w:val="00F11B5F"/>
    <w:rsid w:val="00F12C57"/>
    <w:rsid w:val="00F12E56"/>
    <w:rsid w:val="00F13A32"/>
    <w:rsid w:val="00F1439D"/>
    <w:rsid w:val="00F14BCF"/>
    <w:rsid w:val="00F1531A"/>
    <w:rsid w:val="00F15CFB"/>
    <w:rsid w:val="00F16BDE"/>
    <w:rsid w:val="00F16D23"/>
    <w:rsid w:val="00F1779D"/>
    <w:rsid w:val="00F215C7"/>
    <w:rsid w:val="00F21B6E"/>
    <w:rsid w:val="00F22232"/>
    <w:rsid w:val="00F22B8C"/>
    <w:rsid w:val="00F2395F"/>
    <w:rsid w:val="00F249D6"/>
    <w:rsid w:val="00F258B2"/>
    <w:rsid w:val="00F258BB"/>
    <w:rsid w:val="00F25F5F"/>
    <w:rsid w:val="00F26403"/>
    <w:rsid w:val="00F26E7A"/>
    <w:rsid w:val="00F26EAC"/>
    <w:rsid w:val="00F307B2"/>
    <w:rsid w:val="00F31D9F"/>
    <w:rsid w:val="00F31F3E"/>
    <w:rsid w:val="00F3274D"/>
    <w:rsid w:val="00F33620"/>
    <w:rsid w:val="00F338BC"/>
    <w:rsid w:val="00F344B1"/>
    <w:rsid w:val="00F34AB2"/>
    <w:rsid w:val="00F34E10"/>
    <w:rsid w:val="00F35D4E"/>
    <w:rsid w:val="00F3624B"/>
    <w:rsid w:val="00F362CB"/>
    <w:rsid w:val="00F365D6"/>
    <w:rsid w:val="00F37F35"/>
    <w:rsid w:val="00F41809"/>
    <w:rsid w:val="00F41D88"/>
    <w:rsid w:val="00F42D40"/>
    <w:rsid w:val="00F44930"/>
    <w:rsid w:val="00F451A4"/>
    <w:rsid w:val="00F45471"/>
    <w:rsid w:val="00F4575B"/>
    <w:rsid w:val="00F46366"/>
    <w:rsid w:val="00F46879"/>
    <w:rsid w:val="00F469CB"/>
    <w:rsid w:val="00F47113"/>
    <w:rsid w:val="00F47D76"/>
    <w:rsid w:val="00F47EBA"/>
    <w:rsid w:val="00F50F1B"/>
    <w:rsid w:val="00F513B9"/>
    <w:rsid w:val="00F5155B"/>
    <w:rsid w:val="00F517F3"/>
    <w:rsid w:val="00F53170"/>
    <w:rsid w:val="00F53B73"/>
    <w:rsid w:val="00F53EC6"/>
    <w:rsid w:val="00F5414A"/>
    <w:rsid w:val="00F545E4"/>
    <w:rsid w:val="00F55CFA"/>
    <w:rsid w:val="00F57681"/>
    <w:rsid w:val="00F57B01"/>
    <w:rsid w:val="00F57CEC"/>
    <w:rsid w:val="00F610CF"/>
    <w:rsid w:val="00F61A40"/>
    <w:rsid w:val="00F62F6E"/>
    <w:rsid w:val="00F630C8"/>
    <w:rsid w:val="00F63398"/>
    <w:rsid w:val="00F65A6B"/>
    <w:rsid w:val="00F66879"/>
    <w:rsid w:val="00F6724F"/>
    <w:rsid w:val="00F672A0"/>
    <w:rsid w:val="00F6745B"/>
    <w:rsid w:val="00F702B4"/>
    <w:rsid w:val="00F705DE"/>
    <w:rsid w:val="00F71D86"/>
    <w:rsid w:val="00F72135"/>
    <w:rsid w:val="00F7370D"/>
    <w:rsid w:val="00F74454"/>
    <w:rsid w:val="00F753C4"/>
    <w:rsid w:val="00F753CA"/>
    <w:rsid w:val="00F7722E"/>
    <w:rsid w:val="00F7749A"/>
    <w:rsid w:val="00F77A00"/>
    <w:rsid w:val="00F80967"/>
    <w:rsid w:val="00F8098E"/>
    <w:rsid w:val="00F80E3A"/>
    <w:rsid w:val="00F81196"/>
    <w:rsid w:val="00F817D7"/>
    <w:rsid w:val="00F82A69"/>
    <w:rsid w:val="00F82E09"/>
    <w:rsid w:val="00F8362A"/>
    <w:rsid w:val="00F86719"/>
    <w:rsid w:val="00F86EE4"/>
    <w:rsid w:val="00F87EC4"/>
    <w:rsid w:val="00F90C40"/>
    <w:rsid w:val="00F91E2B"/>
    <w:rsid w:val="00F92EAB"/>
    <w:rsid w:val="00F95604"/>
    <w:rsid w:val="00F962FC"/>
    <w:rsid w:val="00F976F7"/>
    <w:rsid w:val="00F97707"/>
    <w:rsid w:val="00F97893"/>
    <w:rsid w:val="00F97B65"/>
    <w:rsid w:val="00FA02FB"/>
    <w:rsid w:val="00FA148C"/>
    <w:rsid w:val="00FA35A2"/>
    <w:rsid w:val="00FA4897"/>
    <w:rsid w:val="00FA618B"/>
    <w:rsid w:val="00FA62BA"/>
    <w:rsid w:val="00FA6AAF"/>
    <w:rsid w:val="00FA7652"/>
    <w:rsid w:val="00FA7F43"/>
    <w:rsid w:val="00FB03C2"/>
    <w:rsid w:val="00FB22DE"/>
    <w:rsid w:val="00FB2561"/>
    <w:rsid w:val="00FB383A"/>
    <w:rsid w:val="00FB3F03"/>
    <w:rsid w:val="00FB5E0A"/>
    <w:rsid w:val="00FB5ED7"/>
    <w:rsid w:val="00FB622F"/>
    <w:rsid w:val="00FB6906"/>
    <w:rsid w:val="00FB6BAC"/>
    <w:rsid w:val="00FB6BDD"/>
    <w:rsid w:val="00FB6C1A"/>
    <w:rsid w:val="00FB6E2F"/>
    <w:rsid w:val="00FB700E"/>
    <w:rsid w:val="00FB788B"/>
    <w:rsid w:val="00FC0E98"/>
    <w:rsid w:val="00FC1022"/>
    <w:rsid w:val="00FC1700"/>
    <w:rsid w:val="00FC2703"/>
    <w:rsid w:val="00FC29F0"/>
    <w:rsid w:val="00FC36BB"/>
    <w:rsid w:val="00FC3718"/>
    <w:rsid w:val="00FC3826"/>
    <w:rsid w:val="00FC5FF3"/>
    <w:rsid w:val="00FC6A8F"/>
    <w:rsid w:val="00FC72EA"/>
    <w:rsid w:val="00FD06DD"/>
    <w:rsid w:val="00FD0BFE"/>
    <w:rsid w:val="00FD0EE3"/>
    <w:rsid w:val="00FD1612"/>
    <w:rsid w:val="00FD2747"/>
    <w:rsid w:val="00FD2A0C"/>
    <w:rsid w:val="00FD2CD3"/>
    <w:rsid w:val="00FD3AFD"/>
    <w:rsid w:val="00FD3E8C"/>
    <w:rsid w:val="00FD59A0"/>
    <w:rsid w:val="00FD6023"/>
    <w:rsid w:val="00FD7AB6"/>
    <w:rsid w:val="00FD7BBC"/>
    <w:rsid w:val="00FE07F0"/>
    <w:rsid w:val="00FE1227"/>
    <w:rsid w:val="00FE12E9"/>
    <w:rsid w:val="00FE1DDC"/>
    <w:rsid w:val="00FE2136"/>
    <w:rsid w:val="00FE27D3"/>
    <w:rsid w:val="00FE2A59"/>
    <w:rsid w:val="00FE2D3A"/>
    <w:rsid w:val="00FE3C44"/>
    <w:rsid w:val="00FE3FCC"/>
    <w:rsid w:val="00FE70DE"/>
    <w:rsid w:val="00FE7CCD"/>
    <w:rsid w:val="00FE7E52"/>
    <w:rsid w:val="00FF01EA"/>
    <w:rsid w:val="00FF13AB"/>
    <w:rsid w:val="00FF1904"/>
    <w:rsid w:val="00FF19F4"/>
    <w:rsid w:val="00FF2C55"/>
    <w:rsid w:val="00FF3068"/>
    <w:rsid w:val="00FF3C1D"/>
    <w:rsid w:val="00FF4AE8"/>
    <w:rsid w:val="00FF4D57"/>
    <w:rsid w:val="00FF5194"/>
    <w:rsid w:val="00FF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none [3205]">
      <v:stroke color="none [3205]" weight="1.5pt"/>
      <o:colormru v:ext="edit" colors="#b64340,#ecf1f8"/>
    </o:shapedefaults>
    <o:shapelayout v:ext="edit">
      <o:idmap v:ext="edit" data="1"/>
    </o:shapelayout>
  </w:shapeDefaults>
  <w:decimalSymbol w:val=","/>
  <w:listSeparator w:val=";"/>
  <w15:docId w15:val="{C07DB085-BA33-41F4-BDA9-699FF8778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o"/>
    <w:qFormat/>
    <w:rsid w:val="002B2C55"/>
    <w:pPr>
      <w:spacing w:after="0"/>
    </w:pPr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AE1F81"/>
    <w:pPr>
      <w:keepNext/>
      <w:keepLines/>
      <w:pBdr>
        <w:bottom w:val="single" w:sz="18" w:space="1" w:color="A6A6A6" w:themeColor="background1" w:themeShade="A6"/>
      </w:pBdr>
      <w:spacing w:after="240"/>
      <w:outlineLvl w:val="0"/>
    </w:pPr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B0F54"/>
    <w:pPr>
      <w:keepNext/>
      <w:keepLines/>
      <w:numPr>
        <w:numId w:val="8"/>
      </w:numPr>
      <w:pBdr>
        <w:bottom w:val="single" w:sz="12" w:space="1" w:color="A6A6A6" w:themeColor="background1" w:themeShade="A6"/>
      </w:pBdr>
      <w:spacing w:after="120"/>
      <w:outlineLvl w:val="1"/>
    </w:pPr>
    <w:rPr>
      <w:rFonts w:asciiTheme="majorHAnsi" w:eastAsiaTheme="majorEastAsia" w:hAnsiTheme="majorHAnsi" w:cstheme="majorBidi"/>
      <w:b/>
      <w:bCs/>
      <w:color w:val="1F497D" w:themeColor="text2"/>
      <w:sz w:val="28"/>
      <w:szCs w:val="28"/>
    </w:rPr>
  </w:style>
  <w:style w:type="paragraph" w:styleId="Ttulo3">
    <w:name w:val="heading 3"/>
    <w:basedOn w:val="PargrafodaLista"/>
    <w:next w:val="Normal"/>
    <w:link w:val="Ttulo3Char"/>
    <w:uiPriority w:val="9"/>
    <w:unhideWhenUsed/>
    <w:qFormat/>
    <w:rsid w:val="009B0F54"/>
    <w:pPr>
      <w:numPr>
        <w:ilvl w:val="1"/>
        <w:numId w:val="8"/>
      </w:numPr>
      <w:spacing w:after="120"/>
      <w:jc w:val="both"/>
      <w:outlineLvl w:val="2"/>
    </w:pPr>
    <w:rPr>
      <w:rFonts w:asciiTheme="majorHAnsi" w:hAnsiTheme="majorHAnsi"/>
      <w:b/>
      <w:i/>
      <w:color w:val="1F497D" w:themeColor="text2"/>
    </w:rPr>
  </w:style>
  <w:style w:type="paragraph" w:styleId="Ttulo4">
    <w:name w:val="heading 4"/>
    <w:basedOn w:val="PargrafodaLista"/>
    <w:next w:val="Normal"/>
    <w:link w:val="Ttulo4Char"/>
    <w:uiPriority w:val="9"/>
    <w:unhideWhenUsed/>
    <w:qFormat/>
    <w:rsid w:val="009B79FF"/>
    <w:pPr>
      <w:numPr>
        <w:ilvl w:val="2"/>
        <w:numId w:val="8"/>
      </w:numPr>
      <w:outlineLvl w:val="3"/>
    </w:pPr>
    <w:rPr>
      <w:rFonts w:asciiTheme="majorHAnsi" w:hAnsiTheme="majorHAnsi"/>
      <w:b/>
      <w:i/>
      <w:color w:val="1F497D" w:themeColor="text2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835D15"/>
    <w:pPr>
      <w:keepNext/>
      <w:keepLines/>
      <w:outlineLvl w:val="4"/>
    </w:pPr>
    <w:rPr>
      <w:rFonts w:asciiTheme="majorHAnsi" w:eastAsiaTheme="majorEastAsia" w:hAnsiTheme="majorHAnsi" w:cstheme="majorBidi"/>
      <w:color w:val="246AA1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835D15"/>
    <w:pPr>
      <w:keepNext/>
      <w:keepLines/>
      <w:outlineLvl w:val="5"/>
    </w:pPr>
    <w:rPr>
      <w:rFonts w:asciiTheme="majorHAnsi" w:eastAsiaTheme="majorEastAsia" w:hAnsiTheme="majorHAnsi" w:cstheme="majorBidi"/>
      <w:i/>
      <w:iCs/>
      <w:color w:val="246AA1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DB550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DB550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DB550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encabezado,Cabeçalho superior,foote,Portada,h,En-tête SQ,ho,header odd"/>
    <w:basedOn w:val="Normal"/>
    <w:link w:val="CabealhoChar"/>
    <w:uiPriority w:val="99"/>
    <w:unhideWhenUsed/>
    <w:rsid w:val="00DA0FD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encabezado Char,Cabeçalho superior Char,foote Char,Portada Char,h Char,En-tête SQ Char,ho Char,header odd Char"/>
    <w:basedOn w:val="Fontepargpadro"/>
    <w:link w:val="Cabealho"/>
    <w:uiPriority w:val="99"/>
    <w:rsid w:val="00DA0FDF"/>
  </w:style>
  <w:style w:type="paragraph" w:styleId="Rodap">
    <w:name w:val="footer"/>
    <w:basedOn w:val="Normal"/>
    <w:link w:val="RodapChar"/>
    <w:uiPriority w:val="99"/>
    <w:unhideWhenUsed/>
    <w:rsid w:val="00DA0FD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A0FDF"/>
  </w:style>
  <w:style w:type="paragraph" w:styleId="Textodebalo">
    <w:name w:val="Balloon Text"/>
    <w:basedOn w:val="Normal"/>
    <w:link w:val="TextodebaloChar"/>
    <w:uiPriority w:val="99"/>
    <w:semiHidden/>
    <w:unhideWhenUsed/>
    <w:rsid w:val="00DA0FD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0FD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A0FD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link w:val="SemEspaamentoChar"/>
    <w:uiPriority w:val="1"/>
    <w:qFormat/>
    <w:rsid w:val="00DB5500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9B0F54"/>
    <w:rPr>
      <w:rFonts w:asciiTheme="majorHAnsi" w:eastAsiaTheme="majorEastAsia" w:hAnsiTheme="majorHAnsi" w:cstheme="majorBidi"/>
      <w:b/>
      <w:bCs/>
      <w:color w:val="1F497D" w:themeColor="text2"/>
      <w:sz w:val="28"/>
      <w:szCs w:val="28"/>
      <w:lang w:val="pt-BR"/>
    </w:rPr>
  </w:style>
  <w:style w:type="character" w:customStyle="1" w:styleId="Ttulo3Char">
    <w:name w:val="Título 3 Char"/>
    <w:basedOn w:val="Fontepargpadro"/>
    <w:link w:val="Ttulo3"/>
    <w:uiPriority w:val="9"/>
    <w:rsid w:val="009B0F54"/>
    <w:rPr>
      <w:rFonts w:asciiTheme="majorHAnsi" w:hAnsiTheme="majorHAnsi"/>
      <w:b/>
      <w:i/>
      <w:color w:val="1F497D" w:themeColor="text2"/>
      <w:lang w:val="pt-BR"/>
    </w:rPr>
  </w:style>
  <w:style w:type="character" w:customStyle="1" w:styleId="Ttulo4Char">
    <w:name w:val="Título 4 Char"/>
    <w:basedOn w:val="Fontepargpadro"/>
    <w:link w:val="Ttulo4"/>
    <w:uiPriority w:val="9"/>
    <w:rsid w:val="009B79FF"/>
    <w:rPr>
      <w:rFonts w:asciiTheme="majorHAnsi" w:hAnsiTheme="majorHAnsi"/>
      <w:b/>
      <w:i/>
      <w:color w:val="1F497D" w:themeColor="text2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AE1F81"/>
    <w:rPr>
      <w:rFonts w:asciiTheme="majorHAnsi" w:eastAsiaTheme="majorEastAsia" w:hAnsiTheme="majorHAnsi" w:cstheme="majorBidi"/>
      <w:b/>
      <w:bCs/>
      <w:color w:val="1F497D" w:themeColor="text2"/>
      <w:sz w:val="28"/>
      <w:szCs w:val="28"/>
      <w:lang w:val="pt-BR"/>
    </w:rPr>
  </w:style>
  <w:style w:type="paragraph" w:styleId="PargrafodaLista">
    <w:name w:val="List Paragraph"/>
    <w:basedOn w:val="Normal"/>
    <w:link w:val="PargrafodaListaChar"/>
    <w:uiPriority w:val="34"/>
    <w:qFormat/>
    <w:rsid w:val="00DB5500"/>
    <w:pPr>
      <w:ind w:left="720"/>
      <w:contextualSpacing/>
    </w:pPr>
  </w:style>
  <w:style w:type="character" w:customStyle="1" w:styleId="SemEspaamentoChar">
    <w:name w:val="Sem Espaçamento Char"/>
    <w:basedOn w:val="Fontepargpadro"/>
    <w:link w:val="SemEspaamento"/>
    <w:uiPriority w:val="1"/>
    <w:rsid w:val="00CA0CC2"/>
  </w:style>
  <w:style w:type="paragraph" w:styleId="Corpodetexto">
    <w:name w:val="Body Text"/>
    <w:basedOn w:val="Normal"/>
    <w:link w:val="CorpodetextoChar1"/>
    <w:semiHidden/>
    <w:rsid w:val="00FD2CD3"/>
    <w:pPr>
      <w:spacing w:line="360" w:lineRule="auto"/>
      <w:ind w:left="709"/>
    </w:pPr>
    <w:rPr>
      <w:rFonts w:eastAsia="Times New Roman" w:cs="Times New Roman"/>
      <w:sz w:val="20"/>
      <w:szCs w:val="24"/>
      <w:lang w:eastAsia="pt-BR"/>
    </w:rPr>
  </w:style>
  <w:style w:type="character" w:customStyle="1" w:styleId="CorpodetextoChar">
    <w:name w:val="Corpo de texto Char"/>
    <w:basedOn w:val="Fontepargpadro"/>
    <w:uiPriority w:val="99"/>
    <w:semiHidden/>
    <w:rsid w:val="00FD2CD3"/>
  </w:style>
  <w:style w:type="character" w:customStyle="1" w:styleId="CorpodetextoChar1">
    <w:name w:val="Corpo de texto Char1"/>
    <w:basedOn w:val="Fontepargpadro"/>
    <w:link w:val="Corpodetexto"/>
    <w:semiHidden/>
    <w:rsid w:val="00FD2CD3"/>
    <w:rPr>
      <w:rFonts w:ascii="Arial" w:eastAsia="Times New Roman" w:hAnsi="Arial" w:cs="Times New Roman"/>
      <w:sz w:val="20"/>
      <w:szCs w:val="24"/>
      <w:lang w:eastAsia="pt-BR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2703C8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2703C8"/>
    <w:rPr>
      <w:rFonts w:ascii="Tahoma" w:hAnsi="Tahoma" w:cs="Tahoma"/>
      <w:sz w:val="16"/>
      <w:szCs w:val="16"/>
    </w:rPr>
  </w:style>
  <w:style w:type="table" w:customStyle="1" w:styleId="ListaMdia21">
    <w:name w:val="Lista Média 21"/>
    <w:basedOn w:val="Tabelanormal"/>
    <w:uiPriority w:val="66"/>
    <w:rsid w:val="00A328CC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yperlink">
    <w:name w:val="Hyperlink"/>
    <w:basedOn w:val="Fontepargpadro"/>
    <w:uiPriority w:val="99"/>
    <w:unhideWhenUsed/>
    <w:rsid w:val="001F44C3"/>
    <w:rPr>
      <w:color w:val="3F51D5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70C8C"/>
    <w:rPr>
      <w:color w:val="800080" w:themeColor="followedHyperlink"/>
      <w:u w:val="single"/>
    </w:rPr>
  </w:style>
  <w:style w:type="character" w:customStyle="1" w:styleId="Ttulo5Char">
    <w:name w:val="Título 5 Char"/>
    <w:basedOn w:val="Fontepargpadro"/>
    <w:link w:val="Ttulo5"/>
    <w:uiPriority w:val="9"/>
    <w:rsid w:val="00835D15"/>
    <w:rPr>
      <w:rFonts w:asciiTheme="majorHAnsi" w:eastAsiaTheme="majorEastAsia" w:hAnsiTheme="majorHAnsi" w:cstheme="majorBidi"/>
      <w:color w:val="246AA1"/>
      <w:lang w:val="pt-BR"/>
    </w:rPr>
  </w:style>
  <w:style w:type="character" w:styleId="nfaseSutil">
    <w:name w:val="Subtle Emphasis"/>
    <w:basedOn w:val="Fontepargpadro"/>
    <w:uiPriority w:val="19"/>
    <w:qFormat/>
    <w:rsid w:val="00DB5500"/>
    <w:rPr>
      <w:i/>
      <w:iCs/>
      <w:color w:val="808080" w:themeColor="text1" w:themeTint="7F"/>
    </w:rPr>
  </w:style>
  <w:style w:type="character" w:styleId="nfase">
    <w:name w:val="Emphasis"/>
    <w:basedOn w:val="Fontepargpadro"/>
    <w:uiPriority w:val="20"/>
    <w:qFormat/>
    <w:rsid w:val="00DB5500"/>
    <w:rPr>
      <w:i/>
      <w:iCs/>
    </w:rPr>
  </w:style>
  <w:style w:type="paragraph" w:customStyle="1" w:styleId="Referencia">
    <w:name w:val="Referencia"/>
    <w:basedOn w:val="Normal"/>
    <w:link w:val="ReferenciaChar"/>
    <w:rsid w:val="005E5B76"/>
    <w:rPr>
      <w:i/>
    </w:rPr>
  </w:style>
  <w:style w:type="paragraph" w:customStyle="1" w:styleId="Descrio">
    <w:name w:val="Descrição"/>
    <w:basedOn w:val="PargrafodaLista"/>
    <w:link w:val="DescrioChar"/>
    <w:qFormat/>
    <w:rsid w:val="000F5E8C"/>
    <w:pPr>
      <w:spacing w:after="120"/>
      <w:ind w:left="360" w:hanging="360"/>
    </w:pPr>
  </w:style>
  <w:style w:type="character" w:customStyle="1" w:styleId="ReferenciaChar">
    <w:name w:val="Referencia Char"/>
    <w:basedOn w:val="Fontepargpadro"/>
    <w:link w:val="Referencia"/>
    <w:rsid w:val="005E5B76"/>
    <w:rPr>
      <w:i/>
      <w:sz w:val="24"/>
    </w:rPr>
  </w:style>
  <w:style w:type="paragraph" w:customStyle="1" w:styleId="Funcionalidade">
    <w:name w:val="Funcionalidade"/>
    <w:basedOn w:val="Ttulo1"/>
    <w:link w:val="FuncionalidadeChar"/>
    <w:rsid w:val="006F4518"/>
    <w:pPr>
      <w:framePr w:wrap="around" w:vAnchor="text" w:hAnchor="text" w:y="1"/>
      <w:numPr>
        <w:numId w:val="1"/>
      </w:numPr>
      <w:ind w:left="584" w:hanging="357"/>
    </w:pPr>
    <w:rPr>
      <w:sz w:val="36"/>
    </w:rPr>
  </w:style>
  <w:style w:type="character" w:customStyle="1" w:styleId="DescrioChar">
    <w:name w:val="Descrição Char"/>
    <w:basedOn w:val="Fontepargpadro"/>
    <w:link w:val="Descrio"/>
    <w:rsid w:val="000F5E8C"/>
    <w:rPr>
      <w:lang w:val="pt-BR"/>
    </w:rPr>
  </w:style>
  <w:style w:type="paragraph" w:styleId="CabealhodoSumrio">
    <w:name w:val="TOC Heading"/>
    <w:basedOn w:val="Ttulo1"/>
    <w:next w:val="Normal"/>
    <w:uiPriority w:val="39"/>
    <w:unhideWhenUsed/>
    <w:rsid w:val="00DB5500"/>
    <w:pPr>
      <w:outlineLvl w:val="9"/>
    </w:pPr>
  </w:style>
  <w:style w:type="character" w:customStyle="1" w:styleId="FuncionalidadeChar">
    <w:name w:val="Funcionalidade Char"/>
    <w:basedOn w:val="Fontepargpadro"/>
    <w:link w:val="Funcionalidade"/>
    <w:rsid w:val="006F4518"/>
    <w:rPr>
      <w:rFonts w:asciiTheme="majorHAnsi" w:eastAsiaTheme="majorEastAsia" w:hAnsiTheme="majorHAnsi" w:cstheme="majorBidi"/>
      <w:b/>
      <w:bCs/>
      <w:color w:val="1F497D" w:themeColor="text2"/>
      <w:sz w:val="36"/>
      <w:szCs w:val="28"/>
      <w:lang w:val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210E38"/>
    <w:pPr>
      <w:tabs>
        <w:tab w:val="left" w:leader="dot" w:pos="6379"/>
      </w:tabs>
      <w:spacing w:before="120" w:after="120"/>
      <w:ind w:left="284"/>
    </w:pPr>
    <w:rPr>
      <w:rFonts w:cstheme="minorHAnsi"/>
      <w:b/>
      <w:bCs/>
      <w:caps/>
      <w:sz w:val="20"/>
      <w:szCs w:val="20"/>
    </w:rPr>
  </w:style>
  <w:style w:type="paragraph" w:styleId="Sumrio2">
    <w:name w:val="toc 2"/>
    <w:basedOn w:val="Sumrio1"/>
    <w:next w:val="Normal"/>
    <w:autoRedefine/>
    <w:uiPriority w:val="39"/>
    <w:unhideWhenUsed/>
    <w:qFormat/>
    <w:rsid w:val="00210E38"/>
    <w:pPr>
      <w:tabs>
        <w:tab w:val="right" w:leader="dot" w:pos="9923"/>
      </w:tabs>
      <w:spacing w:before="0" w:after="0"/>
      <w:ind w:left="240"/>
    </w:pPr>
    <w:rPr>
      <w:bCs w:val="0"/>
      <w:caps w:val="0"/>
      <w:smallCaps/>
    </w:rPr>
  </w:style>
  <w:style w:type="paragraph" w:styleId="Sumrio3">
    <w:name w:val="toc 3"/>
    <w:basedOn w:val="Sumrio2"/>
    <w:next w:val="Normal"/>
    <w:autoRedefine/>
    <w:uiPriority w:val="39"/>
    <w:unhideWhenUsed/>
    <w:qFormat/>
    <w:rsid w:val="00210E38"/>
    <w:pPr>
      <w:ind w:left="284"/>
    </w:pPr>
    <w:rPr>
      <w:b w:val="0"/>
      <w:iCs/>
      <w:smallCaps w:val="0"/>
    </w:rPr>
  </w:style>
  <w:style w:type="table" w:customStyle="1" w:styleId="SombreamentoClaro-nfase11">
    <w:name w:val="Sombreamento Claro - Ênfase 11"/>
    <w:basedOn w:val="Tabelanormal"/>
    <w:uiPriority w:val="60"/>
    <w:rsid w:val="00890A5D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SombreamentoMdio2-nfase11">
    <w:name w:val="Sombreamento Médio 2 - Ênfase 11"/>
    <w:basedOn w:val="Tabelanormal"/>
    <w:uiPriority w:val="64"/>
    <w:rsid w:val="00890A5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175F8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5F8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5F8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5F8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5F82"/>
    <w:rPr>
      <w:b/>
      <w:bCs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9F76F8"/>
    <w:pPr>
      <w:tabs>
        <w:tab w:val="right" w:leader="dot" w:pos="9923"/>
      </w:tabs>
      <w:ind w:left="567"/>
    </w:pPr>
    <w:rPr>
      <w:rFonts w:cstheme="minorHAns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9F76F8"/>
    <w:pPr>
      <w:tabs>
        <w:tab w:val="left" w:pos="993"/>
        <w:tab w:val="right" w:leader="dot" w:pos="9923"/>
      </w:tabs>
      <w:ind w:left="709"/>
    </w:pPr>
    <w:rPr>
      <w:rFonts w:cs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200664"/>
    <w:pPr>
      <w:ind w:left="1200"/>
    </w:pPr>
    <w:rPr>
      <w:rFonts w:cs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200664"/>
    <w:pPr>
      <w:ind w:left="1440"/>
    </w:pPr>
    <w:rPr>
      <w:rFonts w:cs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200664"/>
    <w:pPr>
      <w:ind w:left="1680"/>
    </w:pPr>
    <w:rPr>
      <w:rFonts w:cs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200664"/>
    <w:pPr>
      <w:ind w:left="1920"/>
    </w:pPr>
    <w:rPr>
      <w:rFonts w:cstheme="minorHAnsi"/>
      <w:sz w:val="18"/>
      <w:szCs w:val="18"/>
    </w:rPr>
  </w:style>
  <w:style w:type="character" w:customStyle="1" w:styleId="Ttulo6Char">
    <w:name w:val="Título 6 Char"/>
    <w:basedOn w:val="Fontepargpadro"/>
    <w:link w:val="Ttulo6"/>
    <w:uiPriority w:val="9"/>
    <w:rsid w:val="00835D15"/>
    <w:rPr>
      <w:rFonts w:asciiTheme="majorHAnsi" w:eastAsiaTheme="majorEastAsia" w:hAnsiTheme="majorHAnsi" w:cstheme="majorBidi"/>
      <w:i/>
      <w:iCs/>
      <w:color w:val="246AA1"/>
      <w:lang w:val="pt-BR"/>
    </w:rPr>
  </w:style>
  <w:style w:type="character" w:customStyle="1" w:styleId="Ttulo7Char">
    <w:name w:val="Título 7 Char"/>
    <w:basedOn w:val="Fontepargpadro"/>
    <w:link w:val="Ttulo7"/>
    <w:uiPriority w:val="9"/>
    <w:rsid w:val="00DB550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86495C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86495C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86495C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6495C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6495C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86495C"/>
    <w:rPr>
      <w:vertAlign w:val="superscript"/>
    </w:rPr>
  </w:style>
  <w:style w:type="table" w:customStyle="1" w:styleId="ListaClara1">
    <w:name w:val="Lista Clara1"/>
    <w:basedOn w:val="Tabelanormal"/>
    <w:uiPriority w:val="61"/>
    <w:rsid w:val="00C25C1F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oEspaoReservado">
    <w:name w:val="Placeholder Text"/>
    <w:basedOn w:val="Fontepargpadro"/>
    <w:uiPriority w:val="99"/>
    <w:semiHidden/>
    <w:rsid w:val="00E255F9"/>
    <w:rPr>
      <w:color w:val="808080"/>
    </w:rPr>
  </w:style>
  <w:style w:type="paragraph" w:customStyle="1" w:styleId="Subtitulo">
    <w:name w:val="Subtitulo"/>
    <w:next w:val="Normal"/>
    <w:link w:val="SubtituloChar"/>
    <w:qFormat/>
    <w:rsid w:val="00835D15"/>
    <w:rPr>
      <w:rFonts w:asciiTheme="majorHAnsi" w:eastAsiaTheme="majorEastAsia" w:hAnsiTheme="majorHAnsi" w:cs="Arial"/>
      <w:bCs/>
      <w:i/>
      <w:color w:val="246AA1"/>
      <w:lang w:val="pt-BR"/>
    </w:rPr>
  </w:style>
  <w:style w:type="character" w:customStyle="1" w:styleId="msgerro1">
    <w:name w:val="msg_erro1"/>
    <w:basedOn w:val="Fontepargpadro"/>
    <w:rsid w:val="00B41989"/>
    <w:rPr>
      <w:rFonts w:ascii="Verdana" w:hAnsi="Verdana" w:hint="default"/>
      <w:b/>
      <w:bCs/>
      <w:i w:val="0"/>
      <w:iCs w:val="0"/>
      <w:smallCaps w:val="0"/>
      <w:strike w:val="0"/>
      <w:dstrike w:val="0"/>
      <w:color w:val="FF0000"/>
      <w:sz w:val="15"/>
      <w:szCs w:val="15"/>
      <w:u w:val="none"/>
      <w:effect w:val="none"/>
      <w:bdr w:val="none" w:sz="0" w:space="0" w:color="auto" w:frame="1"/>
    </w:rPr>
  </w:style>
  <w:style w:type="character" w:customStyle="1" w:styleId="SubtituloChar">
    <w:name w:val="Subtitulo Char"/>
    <w:basedOn w:val="Fontepargpadro"/>
    <w:link w:val="Subtitulo"/>
    <w:rsid w:val="00835D15"/>
    <w:rPr>
      <w:rFonts w:asciiTheme="majorHAnsi" w:eastAsiaTheme="majorEastAsia" w:hAnsiTheme="majorHAnsi" w:cs="Arial"/>
      <w:bCs/>
      <w:i/>
      <w:color w:val="246AA1"/>
      <w:lang w:val="pt-BR"/>
    </w:rPr>
  </w:style>
  <w:style w:type="table" w:customStyle="1" w:styleId="SombreamentoMdio11">
    <w:name w:val="Sombreamento Médio 11"/>
    <w:basedOn w:val="Tabelanormal"/>
    <w:uiPriority w:val="63"/>
    <w:rsid w:val="009B05D5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mentoMdio1-nfase11">
    <w:name w:val="Sombreamento Médio 1 - Ênfase 11"/>
    <w:basedOn w:val="Tabelanormal"/>
    <w:uiPriority w:val="63"/>
    <w:rsid w:val="009B05D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adeMdia11">
    <w:name w:val="Grade Média 11"/>
    <w:basedOn w:val="Tabelanormal"/>
    <w:uiPriority w:val="67"/>
    <w:rsid w:val="009B05D5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9B05D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Passos">
    <w:name w:val="Passos"/>
    <w:basedOn w:val="PargrafodaLista"/>
    <w:link w:val="PassosChar"/>
    <w:qFormat/>
    <w:rsid w:val="002B2C55"/>
    <w:pPr>
      <w:numPr>
        <w:numId w:val="9"/>
      </w:numPr>
    </w:pPr>
  </w:style>
  <w:style w:type="character" w:customStyle="1" w:styleId="PargrafodaListaChar">
    <w:name w:val="Parágrafo da Lista Char"/>
    <w:basedOn w:val="Fontepargpadro"/>
    <w:link w:val="PargrafodaLista"/>
    <w:uiPriority w:val="34"/>
    <w:rsid w:val="00504DFE"/>
  </w:style>
  <w:style w:type="character" w:customStyle="1" w:styleId="PassosChar">
    <w:name w:val="Passos Char"/>
    <w:basedOn w:val="PargrafodaListaChar"/>
    <w:link w:val="Passos"/>
    <w:rsid w:val="002B2C55"/>
    <w:rPr>
      <w:lang w:val="pt-BR"/>
    </w:rPr>
  </w:style>
  <w:style w:type="table" w:styleId="GradeMdia2-nfase1">
    <w:name w:val="Medium Grid 2 Accent 1"/>
    <w:basedOn w:val="Tabelanormal"/>
    <w:uiPriority w:val="68"/>
    <w:rsid w:val="00A17C4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GradeClara-nfase11">
    <w:name w:val="Grade Clara - Ênfase 11"/>
    <w:basedOn w:val="Tabelanormal"/>
    <w:uiPriority w:val="62"/>
    <w:rsid w:val="005355BA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staMdia2-nfase1">
    <w:name w:val="Medium List 2 Accent 1"/>
    <w:basedOn w:val="Tabelanormal"/>
    <w:uiPriority w:val="66"/>
    <w:rsid w:val="00573F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staClara-nfase11">
    <w:name w:val="Lista Clara - Ênfase 11"/>
    <w:basedOn w:val="Tabelanormal"/>
    <w:uiPriority w:val="61"/>
    <w:rsid w:val="00AC40B6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ombreamentoClaro-nfase12">
    <w:name w:val="Sombreamento Claro - Ênfase 12"/>
    <w:basedOn w:val="Tabelanormal"/>
    <w:uiPriority w:val="60"/>
    <w:rsid w:val="00AC40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Nota">
    <w:name w:val="Nota"/>
    <w:basedOn w:val="Normal"/>
    <w:link w:val="NotaChar"/>
    <w:rsid w:val="00EA4F01"/>
  </w:style>
  <w:style w:type="character" w:customStyle="1" w:styleId="NotaChar">
    <w:name w:val="Nota Char"/>
    <w:basedOn w:val="Fontepargpadro"/>
    <w:link w:val="Nota"/>
    <w:rsid w:val="00EA4F01"/>
    <w:rPr>
      <w:rFonts w:ascii="Arial" w:hAnsi="Arial"/>
      <w:color w:val="404040" w:themeColor="text1" w:themeTint="BF"/>
    </w:rPr>
  </w:style>
  <w:style w:type="paragraph" w:customStyle="1" w:styleId="Caminho">
    <w:name w:val="Caminho"/>
    <w:basedOn w:val="Normal"/>
    <w:link w:val="CaminhoChar"/>
    <w:qFormat/>
    <w:rsid w:val="002B2C55"/>
    <w:pPr>
      <w:spacing w:after="240"/>
    </w:pPr>
    <w:rPr>
      <w:b/>
      <w:i/>
      <w:sz w:val="18"/>
      <w:szCs w:val="18"/>
    </w:rPr>
  </w:style>
  <w:style w:type="character" w:customStyle="1" w:styleId="CaminhoChar">
    <w:name w:val="Caminho Char"/>
    <w:basedOn w:val="Fontepargpadro"/>
    <w:link w:val="Caminho"/>
    <w:rsid w:val="002B2C55"/>
    <w:rPr>
      <w:b/>
      <w:i/>
      <w:sz w:val="18"/>
      <w:szCs w:val="18"/>
      <w:lang w:val="pt-BR"/>
    </w:rPr>
  </w:style>
  <w:style w:type="character" w:customStyle="1" w:styleId="Ttulo8Char">
    <w:name w:val="Título 8 Char"/>
    <w:basedOn w:val="Fontepargpadro"/>
    <w:link w:val="Ttulo8"/>
    <w:uiPriority w:val="9"/>
    <w:rsid w:val="00DB550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DB550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unhideWhenUsed/>
    <w:qFormat/>
    <w:rsid w:val="00DB550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rsid w:val="00DB55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B55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rsid w:val="00DB550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B550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DB5500"/>
    <w:rPr>
      <w:b/>
      <w:bCs/>
    </w:rPr>
  </w:style>
  <w:style w:type="paragraph" w:styleId="Citao">
    <w:name w:val="Quote"/>
    <w:basedOn w:val="Normal"/>
    <w:next w:val="Normal"/>
    <w:link w:val="CitaoChar"/>
    <w:uiPriority w:val="29"/>
    <w:qFormat/>
    <w:rsid w:val="00DB5500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DB5500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B550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B5500"/>
    <w:rPr>
      <w:b/>
      <w:bCs/>
      <w:i/>
      <w:iCs/>
      <w:color w:val="4F81BD" w:themeColor="accent1"/>
    </w:rPr>
  </w:style>
  <w:style w:type="character" w:styleId="nfaseIntensa">
    <w:name w:val="Intense Emphasis"/>
    <w:basedOn w:val="Fontepargpadro"/>
    <w:uiPriority w:val="21"/>
    <w:qFormat/>
    <w:rsid w:val="00DB5500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DB5500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DB5500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DB5500"/>
    <w:rPr>
      <w:b/>
      <w:bCs/>
      <w:smallCaps/>
      <w:spacing w:val="5"/>
    </w:rPr>
  </w:style>
  <w:style w:type="character" w:customStyle="1" w:styleId="readonlyattribute1">
    <w:name w:val="readonlyattribute1"/>
    <w:basedOn w:val="Fontepargpadro"/>
    <w:rsid w:val="0094128C"/>
    <w:rPr>
      <w:rFonts w:ascii="Verdana" w:hAnsi="Verdana" w:hint="default"/>
      <w:b w:val="0"/>
      <w:bCs w:val="0"/>
      <w:i w:val="0"/>
      <w:iCs w:val="0"/>
      <w:smallCaps w:val="0"/>
      <w:strike w:val="0"/>
      <w:dstrike w:val="0"/>
      <w:color w:val="000000"/>
      <w:sz w:val="14"/>
      <w:szCs w:val="14"/>
      <w:u w:val="none"/>
      <w:effect w:val="none"/>
      <w:bdr w:val="none" w:sz="0" w:space="0" w:color="auto" w:frame="1"/>
      <w:shd w:val="clear" w:color="auto" w:fill="auto"/>
    </w:rPr>
  </w:style>
  <w:style w:type="paragraph" w:styleId="NormalWeb">
    <w:name w:val="Normal (Web)"/>
    <w:basedOn w:val="Normal"/>
    <w:uiPriority w:val="99"/>
    <w:semiHidden/>
    <w:unhideWhenUsed/>
    <w:rsid w:val="00E33F9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7256">
          <w:marLeft w:val="0"/>
          <w:marRight w:val="0"/>
          <w:marTop w:val="0"/>
          <w:marBottom w:val="0"/>
          <w:divBdr>
            <w:top w:val="single" w:sz="2" w:space="0" w:color="AEC7DB"/>
            <w:left w:val="single" w:sz="2" w:space="0" w:color="AEC7DB"/>
            <w:bottom w:val="single" w:sz="2" w:space="0" w:color="AEC7DB"/>
            <w:right w:val="single" w:sz="2" w:space="0" w:color="AEC7DB"/>
          </w:divBdr>
          <w:divsChild>
            <w:div w:id="95598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1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AEC7DB"/>
                    <w:bottom w:val="single" w:sz="6" w:space="0" w:color="AEC7DB"/>
                    <w:right w:val="single" w:sz="6" w:space="0" w:color="AEC7DB"/>
                  </w:divBdr>
                  <w:divsChild>
                    <w:div w:id="143316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03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5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1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3.xml"/><Relationship Id="rId8" Type="http://schemas.openxmlformats.org/officeDocument/2006/relationships/styles" Target="styl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image" Target="media/image26.png"/><Relationship Id="rId1" Type="http://schemas.openxmlformats.org/officeDocument/2006/relationships/image" Target="media/image25.png"/><Relationship Id="rId4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image" Target="media/image26.png"/><Relationship Id="rId1" Type="http://schemas.openxmlformats.org/officeDocument/2006/relationships/image" Target="media/image25.png"/><Relationship Id="rId4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yara.silva\Desktop\BETIM\31082015%20-%20MANUAIS%20MERC&#218;RIO,%20GAIA%20E%20ZEUS\MANUAIS%20MERCURIO\Manual%20Usu&#225;rio%20-%20MERCURIO%20-%20MODELO%20v1.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CF6341EB5815447A45BE3AE60868EB1" ma:contentTypeVersion="1" ma:contentTypeDescription="Crie um novo documento." ma:contentTypeScope="" ma:versionID="68e8bfac0314bd922f1591e20653fe16">
  <xsd:schema xmlns:xsd="http://www.w3.org/2001/XMLSchema" xmlns:xs="http://www.w3.org/2001/XMLSchema" xmlns:p="http://schemas.microsoft.com/office/2006/metadata/properties" xmlns:ns2="4557c0ac-2997-4fe6-8298-b5fc888d8515" targetNamespace="http://schemas.microsoft.com/office/2006/metadata/properties" ma:root="true" ma:fieldsID="a0941c5597510788216851a32befa394" ns2:_="">
    <xsd:import namespace="4557c0ac-2997-4fe6-8298-b5fc888d85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57c0ac-2997-4fe6-8298-b5fc888d85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9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57c0ac-2997-4fe6-8298-b5fc888d8515">H2V7UDR2FUC7-154-19</_dlc_DocId>
    <_dlc_DocIdUrl xmlns="4557c0ac-2997-4fe6-8298-b5fc888d8515">
      <Url>https://intranet.abaco.com.br/abacotech/manuais/_layouts/DocIdRedir.aspx?ID=H2V7UDR2FUC7-154-19</Url>
      <Description>H2V7UDR2FUC7-154-19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69CD00-2AC5-436C-8FB1-CC4E010B2D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57c0ac-2997-4fe6-8298-b5fc888d85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50BD5A-34A1-480C-9B4B-F64636160F18}">
  <ds:schemaRefs>
    <ds:schemaRef ds:uri="4557c0ac-2997-4fe6-8298-b5fc888d8515"/>
    <ds:schemaRef ds:uri="http://schemas.microsoft.com/office/2006/documentManagement/types"/>
    <ds:schemaRef ds:uri="http://purl.org/dc/elements/1.1/"/>
    <ds:schemaRef ds:uri="http://purl.org/dc/terms/"/>
    <ds:schemaRef ds:uri="http://www.w3.org/XML/1998/namespace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F9328DAB-8169-4ED1-A432-86D67114907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0946413-5DEB-4D34-89AF-3F35E32699B5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3DB7B6E8-1CD5-4487-A9AE-371005B80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Manual Usuário - MERCURIO - MODELO v1.0</Template>
  <TotalTime>17</TotalTime>
  <Pages>10</Pages>
  <Words>515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do Usuário</vt:lpstr>
    </vt:vector>
  </TitlesOfParts>
  <Company/>
  <LinksUpToDate>false</LinksUpToDate>
  <CharactersWithSpaces>3293</CharactersWithSpaces>
  <SharedDoc>false</SharedDoc>
  <HLinks>
    <vt:vector size="660" baseType="variant">
      <vt:variant>
        <vt:i4>7536738</vt:i4>
      </vt:variant>
      <vt:variant>
        <vt:i4>693</vt:i4>
      </vt:variant>
      <vt:variant>
        <vt:i4>0</vt:i4>
      </vt:variant>
      <vt:variant>
        <vt:i4>5</vt:i4>
      </vt:variant>
      <vt:variant>
        <vt:lpwstr/>
      </vt:variant>
      <vt:variant>
        <vt:lpwstr>_Cadastrar_Servidor</vt:lpwstr>
      </vt:variant>
      <vt:variant>
        <vt:i4>4587630</vt:i4>
      </vt:variant>
      <vt:variant>
        <vt:i4>690</vt:i4>
      </vt:variant>
      <vt:variant>
        <vt:i4>0</vt:i4>
      </vt:variant>
      <vt:variant>
        <vt:i4>5</vt:i4>
      </vt:variant>
      <vt:variant>
        <vt:lpwstr/>
      </vt:variant>
      <vt:variant>
        <vt:lpwstr>_Dados_Pessoais_do</vt:lpwstr>
      </vt:variant>
      <vt:variant>
        <vt:i4>10158242</vt:i4>
      </vt:variant>
      <vt:variant>
        <vt:i4>687</vt:i4>
      </vt:variant>
      <vt:variant>
        <vt:i4>0</vt:i4>
      </vt:variant>
      <vt:variant>
        <vt:i4>5</vt:i4>
      </vt:variant>
      <vt:variant>
        <vt:lpwstr/>
      </vt:variant>
      <vt:variant>
        <vt:lpwstr>_Substituição</vt:lpwstr>
      </vt:variant>
      <vt:variant>
        <vt:i4>1179789</vt:i4>
      </vt:variant>
      <vt:variant>
        <vt:i4>684</vt:i4>
      </vt:variant>
      <vt:variant>
        <vt:i4>0</vt:i4>
      </vt:variant>
      <vt:variant>
        <vt:i4>5</vt:i4>
      </vt:variant>
      <vt:variant>
        <vt:lpwstr/>
      </vt:variant>
      <vt:variant>
        <vt:lpwstr>_À_Disposição</vt:lpwstr>
      </vt:variant>
      <vt:variant>
        <vt:i4>5242996</vt:i4>
      </vt:variant>
      <vt:variant>
        <vt:i4>678</vt:i4>
      </vt:variant>
      <vt:variant>
        <vt:i4>0</vt:i4>
      </vt:variant>
      <vt:variant>
        <vt:i4>5</vt:i4>
      </vt:variant>
      <vt:variant>
        <vt:lpwstr/>
      </vt:variant>
      <vt:variant>
        <vt:lpwstr>_Nomeação_de_Função</vt:lpwstr>
      </vt:variant>
      <vt:variant>
        <vt:i4>4391010</vt:i4>
      </vt:variant>
      <vt:variant>
        <vt:i4>675</vt:i4>
      </vt:variant>
      <vt:variant>
        <vt:i4>0</vt:i4>
      </vt:variant>
      <vt:variant>
        <vt:i4>5</vt:i4>
      </vt:variant>
      <vt:variant>
        <vt:lpwstr/>
      </vt:variant>
      <vt:variant>
        <vt:lpwstr>_Retorno_de_Cedidos</vt:lpwstr>
      </vt:variant>
      <vt:variant>
        <vt:i4>2293786</vt:i4>
      </vt:variant>
      <vt:variant>
        <vt:i4>672</vt:i4>
      </vt:variant>
      <vt:variant>
        <vt:i4>0</vt:i4>
      </vt:variant>
      <vt:variant>
        <vt:i4>5</vt:i4>
      </vt:variant>
      <vt:variant>
        <vt:lpwstr/>
      </vt:variant>
      <vt:variant>
        <vt:lpwstr>_Retorno_ao_Cargo</vt:lpwstr>
      </vt:variant>
      <vt:variant>
        <vt:i4>1507511</vt:i4>
      </vt:variant>
      <vt:variant>
        <vt:i4>654</vt:i4>
      </vt:variant>
      <vt:variant>
        <vt:i4>0</vt:i4>
      </vt:variant>
      <vt:variant>
        <vt:i4>5</vt:i4>
      </vt:variant>
      <vt:variant>
        <vt:lpwstr/>
      </vt:variant>
      <vt:variant>
        <vt:lpwstr>_Contrato_À_Nossa</vt:lpwstr>
      </vt:variant>
      <vt:variant>
        <vt:i4>1507511</vt:i4>
      </vt:variant>
      <vt:variant>
        <vt:i4>651</vt:i4>
      </vt:variant>
      <vt:variant>
        <vt:i4>0</vt:i4>
      </vt:variant>
      <vt:variant>
        <vt:i4>5</vt:i4>
      </vt:variant>
      <vt:variant>
        <vt:lpwstr/>
      </vt:variant>
      <vt:variant>
        <vt:lpwstr>_Contrato_À_Nossa</vt:lpwstr>
      </vt:variant>
      <vt:variant>
        <vt:i4>1376260</vt:i4>
      </vt:variant>
      <vt:variant>
        <vt:i4>642</vt:i4>
      </vt:variant>
      <vt:variant>
        <vt:i4>0</vt:i4>
      </vt:variant>
      <vt:variant>
        <vt:i4>5</vt:i4>
      </vt:variant>
      <vt:variant>
        <vt:lpwstr/>
      </vt:variant>
      <vt:variant>
        <vt:lpwstr>_Incluir_Dependentes</vt:lpwstr>
      </vt:variant>
      <vt:variant>
        <vt:i4>160</vt:i4>
      </vt:variant>
      <vt:variant>
        <vt:i4>594</vt:i4>
      </vt:variant>
      <vt:variant>
        <vt:i4>0</vt:i4>
      </vt:variant>
      <vt:variant>
        <vt:i4>5</vt:i4>
      </vt:variant>
      <vt:variant>
        <vt:lpwstr/>
      </vt:variant>
      <vt:variant>
        <vt:lpwstr>_Ocorrência_Funcional_em</vt:lpwstr>
      </vt:variant>
      <vt:variant>
        <vt:i4>13172855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_Dados_do_Autônomo</vt:lpwstr>
      </vt:variant>
      <vt:variant>
        <vt:i4>10682368</vt:i4>
      </vt:variant>
      <vt:variant>
        <vt:i4>588</vt:i4>
      </vt:variant>
      <vt:variant>
        <vt:i4>0</vt:i4>
      </vt:variant>
      <vt:variant>
        <vt:i4>5</vt:i4>
      </vt:variant>
      <vt:variant>
        <vt:lpwstr/>
      </vt:variant>
      <vt:variant>
        <vt:lpwstr>_Coordenadores_de_Estágio</vt:lpwstr>
      </vt:variant>
      <vt:variant>
        <vt:i4>2424833</vt:i4>
      </vt:variant>
      <vt:variant>
        <vt:i4>585</vt:i4>
      </vt:variant>
      <vt:variant>
        <vt:i4>0</vt:i4>
      </vt:variant>
      <vt:variant>
        <vt:i4>5</vt:i4>
      </vt:variant>
      <vt:variant>
        <vt:lpwstr/>
      </vt:variant>
      <vt:variant>
        <vt:lpwstr>_Dados_funcionais_do</vt:lpwstr>
      </vt:variant>
      <vt:variant>
        <vt:i4>4587630</vt:i4>
      </vt:variant>
      <vt:variant>
        <vt:i4>582</vt:i4>
      </vt:variant>
      <vt:variant>
        <vt:i4>0</vt:i4>
      </vt:variant>
      <vt:variant>
        <vt:i4>5</vt:i4>
      </vt:variant>
      <vt:variant>
        <vt:lpwstr/>
      </vt:variant>
      <vt:variant>
        <vt:lpwstr>_Dados_Pessoais_do</vt:lpwstr>
      </vt:variant>
      <vt:variant>
        <vt:i4>1310782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_Toc349054131</vt:lpwstr>
      </vt:variant>
      <vt:variant>
        <vt:i4>1310782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_Toc349054130</vt:lpwstr>
      </vt:variant>
      <vt:variant>
        <vt:i4>1376318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_Toc349054129</vt:lpwstr>
      </vt:variant>
      <vt:variant>
        <vt:i4>1376318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_Toc349054128</vt:lpwstr>
      </vt:variant>
      <vt:variant>
        <vt:i4>1376318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_Toc349054127</vt:lpwstr>
      </vt:variant>
      <vt:variant>
        <vt:i4>1376318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_Toc349054126</vt:lpwstr>
      </vt:variant>
      <vt:variant>
        <vt:i4>1376318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_Toc349054125</vt:lpwstr>
      </vt:variant>
      <vt:variant>
        <vt:i4>1376318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_Toc349054124</vt:lpwstr>
      </vt:variant>
      <vt:variant>
        <vt:i4>1376318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_Toc349054123</vt:lpwstr>
      </vt:variant>
      <vt:variant>
        <vt:i4>1376318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_Toc349054122</vt:lpwstr>
      </vt:variant>
      <vt:variant>
        <vt:i4>1376318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_Toc349054121</vt:lpwstr>
      </vt:variant>
      <vt:variant>
        <vt:i4>1376318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_Toc349054120</vt:lpwstr>
      </vt:variant>
      <vt:variant>
        <vt:i4>1441854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_Toc349054119</vt:lpwstr>
      </vt:variant>
      <vt:variant>
        <vt:i4>1441854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_Toc349054118</vt:lpwstr>
      </vt:variant>
      <vt:variant>
        <vt:i4>1441854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_Toc349054117</vt:lpwstr>
      </vt:variant>
      <vt:variant>
        <vt:i4>1441854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_Toc349054116</vt:lpwstr>
      </vt:variant>
      <vt:variant>
        <vt:i4>1441854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_Toc349054115</vt:lpwstr>
      </vt:variant>
      <vt:variant>
        <vt:i4>1441854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_Toc349054114</vt:lpwstr>
      </vt:variant>
      <vt:variant>
        <vt:i4>1441854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_Toc349054113</vt:lpwstr>
      </vt:variant>
      <vt:variant>
        <vt:i4>1441854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_Toc349054112</vt:lpwstr>
      </vt:variant>
      <vt:variant>
        <vt:i4>1441854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_Toc349054111</vt:lpwstr>
      </vt:variant>
      <vt:variant>
        <vt:i4>1441854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_Toc349054110</vt:lpwstr>
      </vt:variant>
      <vt:variant>
        <vt:i4>1507390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_Toc349054109</vt:lpwstr>
      </vt:variant>
      <vt:variant>
        <vt:i4>1507390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_Toc349054108</vt:lpwstr>
      </vt:variant>
      <vt:variant>
        <vt:i4>1507390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_Toc349054107</vt:lpwstr>
      </vt:variant>
      <vt:variant>
        <vt:i4>1507390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_Toc349054106</vt:lpwstr>
      </vt:variant>
      <vt:variant>
        <vt:i4>1507390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_Toc349054105</vt:lpwstr>
      </vt:variant>
      <vt:variant>
        <vt:i4>1507390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_Toc349054104</vt:lpwstr>
      </vt:variant>
      <vt:variant>
        <vt:i4>1507390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_Toc349054103</vt:lpwstr>
      </vt:variant>
      <vt:variant>
        <vt:i4>1507390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_Toc349054102</vt:lpwstr>
      </vt:variant>
      <vt:variant>
        <vt:i4>1507390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_Toc349054101</vt:lpwstr>
      </vt:variant>
      <vt:variant>
        <vt:i4>1507390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_Toc349054100</vt:lpwstr>
      </vt:variant>
      <vt:variant>
        <vt:i4>1966143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_Toc349054099</vt:lpwstr>
      </vt:variant>
      <vt:variant>
        <vt:i4>1966143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_Toc349054098</vt:lpwstr>
      </vt:variant>
      <vt:variant>
        <vt:i4>1966143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_Toc349054097</vt:lpwstr>
      </vt:variant>
      <vt:variant>
        <vt:i4>1966143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_Toc349054096</vt:lpwstr>
      </vt:variant>
      <vt:variant>
        <vt:i4>1966143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_Toc349054095</vt:lpwstr>
      </vt:variant>
      <vt:variant>
        <vt:i4>1966143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_Toc349054094</vt:lpwstr>
      </vt:variant>
      <vt:variant>
        <vt:i4>1966143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_Toc349054093</vt:lpwstr>
      </vt:variant>
      <vt:variant>
        <vt:i4>1966143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_Toc349054092</vt:lpwstr>
      </vt:variant>
      <vt:variant>
        <vt:i4>1966143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_Toc349054091</vt:lpwstr>
      </vt:variant>
      <vt:variant>
        <vt:i4>1966143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_Toc349054090</vt:lpwstr>
      </vt:variant>
      <vt:variant>
        <vt:i4>2031679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_Toc349054089</vt:lpwstr>
      </vt:variant>
      <vt:variant>
        <vt:i4>2031679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_Toc349054088</vt:lpwstr>
      </vt:variant>
      <vt:variant>
        <vt:i4>2031679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_Toc349054087</vt:lpwstr>
      </vt:variant>
      <vt:variant>
        <vt:i4>2031679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_Toc349054086</vt:lpwstr>
      </vt:variant>
      <vt:variant>
        <vt:i4>2031679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_Toc349054085</vt:lpwstr>
      </vt:variant>
      <vt:variant>
        <vt:i4>2031679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_Toc349054084</vt:lpwstr>
      </vt:variant>
      <vt:variant>
        <vt:i4>2031679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_Toc349054083</vt:lpwstr>
      </vt:variant>
      <vt:variant>
        <vt:i4>2031679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_Toc349054082</vt:lpwstr>
      </vt:variant>
      <vt:variant>
        <vt:i4>2031679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_Toc349054081</vt:lpwstr>
      </vt:variant>
      <vt:variant>
        <vt:i4>2031679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_Toc349054080</vt:lpwstr>
      </vt:variant>
      <vt:variant>
        <vt:i4>1048639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_Toc349054079</vt:lpwstr>
      </vt:variant>
      <vt:variant>
        <vt:i4>1048639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_Toc349054078</vt:lpwstr>
      </vt:variant>
      <vt:variant>
        <vt:i4>1048639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_Toc349054077</vt:lpwstr>
      </vt:variant>
      <vt:variant>
        <vt:i4>1048639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_Toc349054076</vt:lpwstr>
      </vt:variant>
      <vt:variant>
        <vt:i4>1048639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_Toc349054075</vt:lpwstr>
      </vt:variant>
      <vt:variant>
        <vt:i4>1048639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_Toc349054074</vt:lpwstr>
      </vt:variant>
      <vt:variant>
        <vt:i4>1048639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_Toc349054073</vt:lpwstr>
      </vt:variant>
      <vt:variant>
        <vt:i4>1048639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_Toc349054072</vt:lpwstr>
      </vt:variant>
      <vt:variant>
        <vt:i4>1048639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_Toc349054071</vt:lpwstr>
      </vt:variant>
      <vt:variant>
        <vt:i4>1048639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_Toc349054070</vt:lpwstr>
      </vt:variant>
      <vt:variant>
        <vt:i4>1114175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_Toc349054069</vt:lpwstr>
      </vt:variant>
      <vt:variant>
        <vt:i4>1114175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_Toc349054068</vt:lpwstr>
      </vt:variant>
      <vt:variant>
        <vt:i4>1114175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_Toc349054067</vt:lpwstr>
      </vt:variant>
      <vt:variant>
        <vt:i4>1114175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_Toc349054066</vt:lpwstr>
      </vt:variant>
      <vt:variant>
        <vt:i4>1114175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_Toc349054065</vt:lpwstr>
      </vt:variant>
      <vt:variant>
        <vt:i4>1114175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_Toc349054064</vt:lpwstr>
      </vt:variant>
      <vt:variant>
        <vt:i4>1114175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_Toc349054063</vt:lpwstr>
      </vt:variant>
      <vt:variant>
        <vt:i4>1114175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_Toc349054062</vt:lpwstr>
      </vt:variant>
      <vt:variant>
        <vt:i4>1114175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_Toc349054061</vt:lpwstr>
      </vt:variant>
      <vt:variant>
        <vt:i4>1114175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_Toc349054060</vt:lpwstr>
      </vt:variant>
      <vt:variant>
        <vt:i4>1179711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_Toc349054059</vt:lpwstr>
      </vt:variant>
      <vt:variant>
        <vt:i4>1179711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_Toc349054058</vt:lpwstr>
      </vt:variant>
      <vt:variant>
        <vt:i4>1179711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_Toc349054057</vt:lpwstr>
      </vt:variant>
      <vt:variant>
        <vt:i4>1179711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_Toc349054056</vt:lpwstr>
      </vt:variant>
      <vt:variant>
        <vt:i4>1179711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_Toc349054055</vt:lpwstr>
      </vt:variant>
      <vt:variant>
        <vt:i4>1179711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_Toc349054054</vt:lpwstr>
      </vt:variant>
      <vt:variant>
        <vt:i4>1179711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_Toc349054053</vt:lpwstr>
      </vt:variant>
      <vt:variant>
        <vt:i4>1179711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_Toc349054052</vt:lpwstr>
      </vt:variant>
      <vt:variant>
        <vt:i4>1179711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_Toc349054051</vt:lpwstr>
      </vt:variant>
      <vt:variant>
        <vt:i4>1179711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_Toc349054050</vt:lpwstr>
      </vt:variant>
      <vt:variant>
        <vt:i4>1245247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_Toc349054049</vt:lpwstr>
      </vt:variant>
      <vt:variant>
        <vt:i4>1245247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_Toc349054048</vt:lpwstr>
      </vt:variant>
      <vt:variant>
        <vt:i4>1245247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_Toc349054047</vt:lpwstr>
      </vt:variant>
      <vt:variant>
        <vt:i4>1245247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_Toc349054046</vt:lpwstr>
      </vt:variant>
      <vt:variant>
        <vt:i4>1245247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_Toc349054045</vt:lpwstr>
      </vt:variant>
      <vt:variant>
        <vt:i4>1245247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_Toc349054044</vt:lpwstr>
      </vt:variant>
      <vt:variant>
        <vt:i4>1245247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_Toc349054043</vt:lpwstr>
      </vt:variant>
      <vt:variant>
        <vt:i4>1245247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_Toc349054042</vt:lpwstr>
      </vt:variant>
      <vt:variant>
        <vt:i4>1245247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_Toc349054041</vt:lpwstr>
      </vt:variant>
      <vt:variant>
        <vt:i4>1245247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_Toc349054040</vt:lpwstr>
      </vt:variant>
      <vt:variant>
        <vt:i4>1310783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_Toc349054039</vt:lpwstr>
      </vt:variant>
      <vt:variant>
        <vt:i4>1310783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_Toc349054038</vt:lpwstr>
      </vt:variant>
      <vt:variant>
        <vt:i4>1310783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_Toc349054037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do Usuário</dc:title>
  <dc:subject>Recursos Humanos</dc:subject>
  <dc:creator>Mayara Conceição Teixeira da Silva</dc:creator>
  <cp:lastModifiedBy>Marcio Marques Goncalves</cp:lastModifiedBy>
  <cp:revision>6</cp:revision>
  <cp:lastPrinted>2018-01-18T18:21:00Z</cp:lastPrinted>
  <dcterms:created xsi:type="dcterms:W3CDTF">2018-01-18T18:43:00Z</dcterms:created>
  <dcterms:modified xsi:type="dcterms:W3CDTF">2018-01-18T19:00:00Z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ificado por">
    <vt:lpwstr>Maria Elisa Pattaro</vt:lpwstr>
  </property>
  <property fmtid="{D5CDD505-2E9C-101B-9397-08002B2CF9AE}" pid="3" name="ContentTypeId">
    <vt:lpwstr>0x0101007CF6341EB5815447A45BE3AE60868EB1</vt:lpwstr>
  </property>
  <property fmtid="{D5CDD505-2E9C-101B-9397-08002B2CF9AE}" pid="4" name="_dlc_DocIdItemGuid">
    <vt:lpwstr>2ecccf37-2a92-454d-9cba-d8b0249204f3</vt:lpwstr>
  </property>
</Properties>
</file>