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42E" w:rsidRDefault="0006442E" w:rsidP="00AC43B3">
      <w:pPr>
        <w:jc w:val="both"/>
      </w:pPr>
      <w:r w:rsidRPr="0099517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87936" behindDoc="1" locked="0" layoutInCell="1" allowOverlap="1" wp14:anchorId="6BF97058" wp14:editId="5B57DC20">
            <wp:simplePos x="0" y="0"/>
            <wp:positionH relativeFrom="column">
              <wp:posOffset>-375185</wp:posOffset>
            </wp:positionH>
            <wp:positionV relativeFrom="paragraph">
              <wp:posOffset>-687705</wp:posOffset>
            </wp:positionV>
            <wp:extent cx="6881395" cy="9721850"/>
            <wp:effectExtent l="0" t="0" r="0" b="0"/>
            <wp:wrapNone/>
            <wp:docPr id="44" name="Picture 2" descr="C:\Prefeitura\[2017]\Manual de Sistemas\Arquivos\CAPA MANUAL DE SISTE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efeitura\[2017]\Manual de Sistemas\Arquivos\CAPA MANUAL DE SISTEM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966" cy="97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6777617"/>
          <w:docPartObj>
            <w:docPartGallery w:val="Cover Pages"/>
            <w:docPartUnique/>
          </w:docPartObj>
        </w:sdtPr>
        <w:sdtContent>
          <w:sdt>
            <w:sdtPr>
              <w:id w:val="22302362"/>
              <w:docPartObj>
                <w:docPartGallery w:val="Cover Pages"/>
                <w:docPartUnique/>
              </w:docPartObj>
            </w:sdtPr>
            <w:sdtContent>
              <w:r>
                <w:rPr>
                  <w:noProof/>
                  <w:color w:val="595959" w:themeColor="text1" w:themeTint="A6"/>
                  <w:lang w:eastAsia="pt-BR" w:bidi="ar-SA"/>
                </w:rPr>
                <mc:AlternateContent>
                  <mc:Choice Requires="wps">
                    <w:drawing>
                      <wp:anchor distT="0" distB="0" distL="114300" distR="114300" simplePos="0" relativeHeight="251624448" behindDoc="0" locked="0" layoutInCell="1" allowOverlap="1" wp14:anchorId="54A490B7" wp14:editId="48509532">
                        <wp:simplePos x="0" y="0"/>
                        <wp:positionH relativeFrom="margin">
                          <wp:posOffset>1941830</wp:posOffset>
                        </wp:positionH>
                        <wp:positionV relativeFrom="margin">
                          <wp:posOffset>7249160</wp:posOffset>
                        </wp:positionV>
                        <wp:extent cx="264795" cy="287655"/>
                        <wp:effectExtent l="0" t="635" r="0" b="4445"/>
                        <wp:wrapNone/>
                        <wp:docPr id="3078" name="Text Box 28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4795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9645E" w:rsidRDefault="00B9645E" w:rsidP="0006442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54A490B7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801" o:spid="_x0000_s1026" type="#_x0000_t202" style="position:absolute;left:0;text-align:left;margin-left:152.9pt;margin-top:570.8pt;width:20.85pt;height:22.65pt;z-index:2516244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" filled="f" stroked="f">
                        <v:textbox style="mso-fit-shape-to-text:t">
                          <w:txbxContent>
                            <w:p w:rsidR="00B9645E" w:rsidRDefault="00B9645E" w:rsidP="0006442E">
                              <w:pPr>
                                <w:jc w:val="center"/>
                              </w:pPr>
                            </w:p>
                          </w:txbxContent>
                        </v:textbox>
                        <w10:wrap anchorx="margin" anchory="margin"/>
                      </v:shape>
                    </w:pict>
                  </mc:Fallback>
                </mc:AlternateContent>
              </w:r>
            </w:sdtContent>
          </w:sdt>
        </w:sdtContent>
      </w:sdt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2810E4" w:rsidP="00AC43B3">
      <w:pPr>
        <w:jc w:val="both"/>
      </w:pPr>
      <w:r>
        <w:rPr>
          <w:noProof/>
          <w:lang w:eastAsia="pt-BR" w:bidi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E40FEDA" wp14:editId="7E7DD3B9">
                <wp:simplePos x="0" y="0"/>
                <wp:positionH relativeFrom="column">
                  <wp:posOffset>353060</wp:posOffset>
                </wp:positionH>
                <wp:positionV relativeFrom="paragraph">
                  <wp:posOffset>10795</wp:posOffset>
                </wp:positionV>
                <wp:extent cx="2390775" cy="981075"/>
                <wp:effectExtent l="0" t="0" r="0" b="0"/>
                <wp:wrapNone/>
                <wp:docPr id="489" name="Grupo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981075"/>
                          <a:chOff x="0" y="0"/>
                          <a:chExt cx="2390775" cy="981075"/>
                        </a:xfrm>
                      </wpg:grpSpPr>
                      <wps:wsp>
                        <wps:cNvPr id="487" name="Caixa de texto 487"/>
                        <wps:cNvSpPr txBox="1"/>
                        <wps:spPr>
                          <a:xfrm>
                            <a:off x="0" y="0"/>
                            <a:ext cx="23907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645E" w:rsidRPr="00102A15" w:rsidRDefault="00B9645E" w:rsidP="002810E4">
                              <w:pPr>
                                <w:spacing w:line="240" w:lineRule="auto"/>
                                <w:rPr>
                                  <w:b/>
                                  <w:color w:val="1F497D" w:themeColor="text2"/>
                                  <w:sz w:val="28"/>
                                </w:rPr>
                              </w:pPr>
                              <w:r w:rsidRPr="00102A15">
                                <w:rPr>
                                  <w:b/>
                                  <w:color w:val="1F497D" w:themeColor="text2"/>
                                  <w:sz w:val="96"/>
                                </w:rPr>
                                <w:t>SICONV</w:t>
                              </w:r>
                              <w:r>
                                <w:rPr>
                                  <w:b/>
                                  <w:color w:val="1F497D" w:themeColor="text2"/>
                                  <w:sz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Caixa de texto 488"/>
                        <wps:cNvSpPr txBox="1"/>
                        <wps:spPr>
                          <a:xfrm>
                            <a:off x="19050" y="581025"/>
                            <a:ext cx="182880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645E" w:rsidRPr="00102A15" w:rsidRDefault="00B9645E" w:rsidP="002810E4">
                              <w:pPr>
                                <w:rPr>
                                  <w:b/>
                                  <w:color w:val="1F497D" w:themeColor="text2"/>
                                  <w:sz w:val="40"/>
                                </w:rPr>
                              </w:pPr>
                              <w:r w:rsidRPr="00102A15">
                                <w:rPr>
                                  <w:b/>
                                  <w:color w:val="1F497D" w:themeColor="text2"/>
                                  <w:sz w:val="40"/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0FEDA" id="Grupo 489" o:spid="_x0000_s1027" style="position:absolute;left:0;text-align:left;margin-left:27.8pt;margin-top:.85pt;width:188.25pt;height:77.25pt;z-index:251689984" coordsize="23907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">
                <v:shape id="Caixa de texto 487" o:spid="_x0000_s1028" type="#_x0000_t202" style="position:absolute;width:23907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:rsidR="00B9645E" w:rsidRPr="00102A15" w:rsidRDefault="00B9645E" w:rsidP="002810E4">
                        <w:pPr>
                          <w:spacing w:line="240" w:lineRule="auto"/>
                          <w:rPr>
                            <w:b/>
                            <w:color w:val="1F497D" w:themeColor="text2"/>
                            <w:sz w:val="28"/>
                          </w:rPr>
                        </w:pPr>
                        <w:r w:rsidRPr="00102A15">
                          <w:rPr>
                            <w:b/>
                            <w:color w:val="1F497D" w:themeColor="text2"/>
                            <w:sz w:val="96"/>
                          </w:rPr>
                          <w:t>SICONV</w:t>
                        </w:r>
                        <w:r>
                          <w:rPr>
                            <w:b/>
                            <w:color w:val="1F497D" w:themeColor="text2"/>
                            <w:sz w:val="28"/>
                          </w:rPr>
                          <w:br/>
                        </w:r>
                      </w:p>
                    </w:txbxContent>
                  </v:textbox>
                </v:shape>
                <v:shape id="Caixa de texto 488" o:spid="_x0000_s1029" type="#_x0000_t202" style="position:absolute;left:190;top:5810;width:1828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m2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tvEAAAA3AAAAA8AAAAAAAAAAAAAAAAAmAIAAGRycy9k&#10;b3ducmV2LnhtbFBLBQYAAAAABAAEAPUAAACJAwAAAAA=&#10;" filled="f" stroked="f" strokeweight=".5pt">
                  <v:textbox>
                    <w:txbxContent>
                      <w:p w:rsidR="00B9645E" w:rsidRPr="00102A15" w:rsidRDefault="00B9645E" w:rsidP="002810E4">
                        <w:pPr>
                          <w:rPr>
                            <w:b/>
                            <w:color w:val="1F497D" w:themeColor="text2"/>
                            <w:sz w:val="40"/>
                          </w:rPr>
                        </w:pPr>
                        <w:r w:rsidRPr="00102A15">
                          <w:rPr>
                            <w:b/>
                            <w:color w:val="1F497D" w:themeColor="text2"/>
                            <w:sz w:val="40"/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  <w:bookmarkStart w:id="0" w:name="_top"/>
      <w:bookmarkEnd w:id="0"/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Pr="00903705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2810E4" w:rsidP="00AC43B3">
      <w:p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094079" wp14:editId="7FFB54AB">
                <wp:simplePos x="0" y="0"/>
                <wp:positionH relativeFrom="column">
                  <wp:posOffset>419735</wp:posOffset>
                </wp:positionH>
                <wp:positionV relativeFrom="paragraph">
                  <wp:posOffset>3175</wp:posOffset>
                </wp:positionV>
                <wp:extent cx="2447925" cy="333375"/>
                <wp:effectExtent l="0" t="0" r="0" b="0"/>
                <wp:wrapNone/>
                <wp:docPr id="486" name="Caixa de texto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102A15" w:rsidRDefault="00B9645E" w:rsidP="002810E4">
                            <w:pPr>
                              <w:pBdr>
                                <w:top w:val="single" w:sz="12" w:space="1" w:color="auto"/>
                              </w:pBdr>
                              <w:rPr>
                                <w:b/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2.2</w:t>
                            </w:r>
                            <w:r w:rsidRPr="00102A15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Execução Concedente</w:t>
                            </w:r>
                            <w:r w:rsidRPr="00102A15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4079" id="Caixa de texto 486" o:spid="_x0000_s1030" type="#_x0000_t202" style="position:absolute;left:0;text-align:left;margin-left:33.05pt;margin-top:.25pt;width:192.7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" filled="f" stroked="f" strokeweight=".5pt">
                <v:textbox>
                  <w:txbxContent>
                    <w:p w:rsidR="00B9645E" w:rsidRPr="00102A15" w:rsidRDefault="00B9645E" w:rsidP="002810E4">
                      <w:pPr>
                        <w:pBdr>
                          <w:top w:val="single" w:sz="12" w:space="1" w:color="auto"/>
                        </w:pBdr>
                        <w:rPr>
                          <w:b/>
                          <w:color w:val="1F497D" w:themeColor="text2"/>
                          <w:sz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</w:rPr>
                        <w:t>2.2</w:t>
                      </w:r>
                      <w:r w:rsidRPr="00102A15">
                        <w:rPr>
                          <w:b/>
                          <w:color w:val="1F497D" w:themeColor="text2"/>
                          <w:sz w:val="28"/>
                        </w:rPr>
                        <w:t xml:space="preserve"> – </w:t>
                      </w:r>
                      <w:r>
                        <w:rPr>
                          <w:b/>
                          <w:color w:val="1F497D" w:themeColor="text2"/>
                          <w:sz w:val="28"/>
                        </w:rPr>
                        <w:t>Execução Concedente</w:t>
                      </w:r>
                      <w:r w:rsidRPr="00102A15">
                        <w:rPr>
                          <w:b/>
                          <w:color w:val="1F497D" w:themeColor="text2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  <w:r>
        <w:tab/>
      </w:r>
    </w:p>
    <w:p w:rsidR="0006442E" w:rsidRDefault="0006442E" w:rsidP="00AC43B3">
      <w:pPr>
        <w:jc w:val="both"/>
      </w:pPr>
      <w:r>
        <w:tab/>
      </w: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Pr="00450E2A" w:rsidRDefault="00DE01F1" w:rsidP="00AC43B3">
      <w:pPr>
        <w:jc w:val="both"/>
        <w:rPr>
          <w:sz w:val="20"/>
          <w:szCs w:val="20"/>
        </w:rPr>
      </w:pPr>
      <w:r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88960" behindDoc="1" locked="0" layoutInCell="1" allowOverlap="1" wp14:anchorId="60FDDD7A" wp14:editId="06267341">
            <wp:simplePos x="0" y="0"/>
            <wp:positionH relativeFrom="column">
              <wp:posOffset>22225</wp:posOffset>
            </wp:positionH>
            <wp:positionV relativeFrom="paragraph">
              <wp:posOffset>2188845</wp:posOffset>
            </wp:positionV>
            <wp:extent cx="2207895" cy="588645"/>
            <wp:effectExtent l="0" t="0" r="1905" b="1905"/>
            <wp:wrapThrough wrapText="bothSides">
              <wp:wrapPolygon edited="0">
                <wp:start x="0" y="0"/>
                <wp:lineTo x="0" y="20971"/>
                <wp:lineTo x="21432" y="20971"/>
                <wp:lineTo x="21432" y="0"/>
                <wp:lineTo x="0" y="0"/>
              </wp:wrapPolygon>
            </wp:wrapThrough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42E">
        <w:br w:type="page"/>
      </w:r>
    </w:p>
    <w:p w:rsidR="0006442E" w:rsidRPr="004124CE" w:rsidRDefault="0006442E" w:rsidP="00AC43B3">
      <w:pPr>
        <w:jc w:val="both"/>
        <w:rPr>
          <w:b/>
          <w:bCs/>
          <w:caps/>
          <w:color w:val="1F497D" w:themeColor="text2"/>
          <w:sz w:val="28"/>
          <w:szCs w:val="28"/>
        </w:rPr>
      </w:pPr>
      <w:r w:rsidRPr="004124CE">
        <w:rPr>
          <w:b/>
          <w:color w:val="1F497D" w:themeColor="text2"/>
          <w:sz w:val="28"/>
          <w:szCs w:val="28"/>
        </w:rPr>
        <w:lastRenderedPageBreak/>
        <w:t>Índice</w:t>
      </w:r>
    </w:p>
    <w:p w:rsidR="0006442E" w:rsidRDefault="0006442E" w:rsidP="00AC43B3">
      <w:pPr>
        <w:pStyle w:val="Sumrio1"/>
        <w:tabs>
          <w:tab w:val="clear" w:pos="9911"/>
          <w:tab w:val="left" w:leader="dot" w:pos="6379"/>
        </w:tabs>
        <w:ind w:left="0"/>
        <w:jc w:val="both"/>
        <w:rPr>
          <w:rFonts w:cstheme="minorBidi"/>
          <w:b w:val="0"/>
          <w:bCs w:val="0"/>
          <w:caps w:val="0"/>
          <w:noProof/>
          <w:sz w:val="22"/>
          <w:szCs w:val="22"/>
          <w:lang w:eastAsia="pt-BR" w:bidi="ar-SA"/>
        </w:rPr>
      </w:pPr>
      <w:r>
        <w:fldChar w:fldCharType="begin"/>
      </w:r>
      <w:r>
        <w:instrText xml:space="preserve"> TOC \o "2-2" \h \z \u \t "Título 1;1;Título 3;3;Título 4;4;Título 5;5" </w:instrText>
      </w:r>
      <w:r>
        <w:fldChar w:fldCharType="separate"/>
      </w:r>
      <w:hyperlink w:anchor="_Toc480202651" w:history="1">
        <w:r w:rsidRPr="008943B1">
          <w:rPr>
            <w:rStyle w:val="Hyperlink"/>
            <w:noProof/>
          </w:rPr>
          <w:t>Primeiros Passos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_Toc480202651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1"/>
        <w:tabs>
          <w:tab w:val="clear" w:pos="9911"/>
          <w:tab w:val="left" w:leader="dot" w:pos="6379"/>
        </w:tabs>
        <w:ind w:left="0"/>
        <w:jc w:val="both"/>
        <w:rPr>
          <w:rFonts w:cstheme="minorBidi"/>
          <w:b w:val="0"/>
          <w:bCs w:val="0"/>
          <w:caps w:val="0"/>
          <w:noProof/>
          <w:sz w:val="22"/>
          <w:szCs w:val="22"/>
          <w:lang w:eastAsia="pt-BR" w:bidi="ar-SA"/>
        </w:rPr>
      </w:pPr>
      <w:hyperlink w:anchor="_Toc480202652" w:history="1">
        <w:r w:rsidR="0006442E" w:rsidRPr="008943B1">
          <w:rPr>
            <w:rStyle w:val="Hyperlink"/>
            <w:noProof/>
          </w:rPr>
          <w:t>Visão geral do sistema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_Toc480202652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7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2"/>
        <w:tabs>
          <w:tab w:val="clear" w:pos="567"/>
          <w:tab w:val="clear" w:pos="9923"/>
          <w:tab w:val="left" w:leader="dot" w:pos="6379"/>
        </w:tabs>
        <w:ind w:left="0"/>
        <w:jc w:val="both"/>
        <w:rPr>
          <w:rFonts w:cstheme="minorBidi"/>
          <w:b w:val="0"/>
          <w:smallCaps w:val="0"/>
          <w:noProof/>
          <w:sz w:val="22"/>
          <w:szCs w:val="22"/>
          <w:lang w:eastAsia="pt-BR" w:bidi="ar-SA"/>
        </w:rPr>
      </w:pPr>
      <w:hyperlink w:anchor="_Toc480202653" w:history="1">
        <w:r w:rsidR="0006442E" w:rsidRPr="008943B1">
          <w:rPr>
            <w:rStyle w:val="Hyperlink"/>
            <w:noProof/>
          </w:rPr>
          <w:t>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Entendendo a tela de manutenção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_Toc480202653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2"/>
        <w:tabs>
          <w:tab w:val="clear" w:pos="567"/>
          <w:tab w:val="clear" w:pos="9923"/>
          <w:tab w:val="left" w:leader="dot" w:pos="6379"/>
        </w:tabs>
        <w:ind w:left="0"/>
        <w:jc w:val="both"/>
        <w:rPr>
          <w:rFonts w:cstheme="minorBidi"/>
          <w:b w:val="0"/>
          <w:smallCaps w:val="0"/>
          <w:noProof/>
          <w:sz w:val="22"/>
          <w:szCs w:val="22"/>
          <w:lang w:eastAsia="pt-BR" w:bidi="ar-SA"/>
        </w:rPr>
      </w:pPr>
      <w:hyperlink w:anchor="_Toc480202654" w:history="1">
        <w:r w:rsidR="0006442E" w:rsidRPr="008943B1">
          <w:rPr>
            <w:rStyle w:val="Hyperlink"/>
            <w:noProof/>
          </w:rPr>
          <w:t>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Execução do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_Toc480202654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10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55" w:history="1">
        <w:r w:rsidR="0006442E" w:rsidRPr="008943B1">
          <w:rPr>
            <w:rStyle w:val="Hyperlink"/>
            <w:noProof/>
          </w:rPr>
          <w:t>2.1.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_Toc480202655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10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56" w:history="1">
        <w:r w:rsidR="0006442E" w:rsidRPr="008943B1">
          <w:rPr>
            <w:rStyle w:val="Hyperlink"/>
            <w:noProof/>
          </w:rPr>
          <w:t>2.2.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_Toc480202656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11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57" w:history="1">
        <w:r w:rsidR="0006442E" w:rsidRPr="008943B1">
          <w:rPr>
            <w:rStyle w:val="Hyperlink"/>
            <w:noProof/>
          </w:rPr>
          <w:t>2.3.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Gerar Documento do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_Toc480202657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14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58" w:history="1">
        <w:r w:rsidR="0006442E" w:rsidRPr="008943B1">
          <w:rPr>
            <w:rStyle w:val="Hyperlink"/>
            <w:noProof/>
          </w:rPr>
          <w:t>2.4.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Certidão do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_Toc480202658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18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59" w:history="1">
        <w:r w:rsidR="0006442E" w:rsidRPr="008943B1">
          <w:rPr>
            <w:rStyle w:val="Hyperlink"/>
            <w:noProof/>
          </w:rPr>
          <w:t>2.4.1.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Certidão do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_Toc480202659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18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60" w:history="1">
        <w:r w:rsidR="0006442E" w:rsidRPr="008943B1">
          <w:rPr>
            <w:rStyle w:val="Hyperlink"/>
            <w:noProof/>
          </w:rPr>
          <w:t>2.4.2.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Cadastro de Certidão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_Toc480202660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19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61" w:history="1">
        <w:r w:rsidR="0006442E" w:rsidRPr="008943B1">
          <w:rPr>
            <w:rStyle w:val="Hyperlink"/>
            <w:noProof/>
          </w:rPr>
          <w:t>2.4.3.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Cadastro de Certidão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_Toc480202661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20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62" w:history="1">
        <w:r w:rsidR="0006442E" w:rsidRPr="008943B1">
          <w:rPr>
            <w:rStyle w:val="Hyperlink"/>
            <w:noProof/>
          </w:rPr>
          <w:t>2.4.4.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Alterar Cadastro de Certidão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_Toc480202662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20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63" w:history="1">
        <w:r w:rsidR="0006442E" w:rsidRPr="008943B1">
          <w:rPr>
            <w:rStyle w:val="Hyperlink"/>
            <w:noProof/>
          </w:rPr>
          <w:t>2.4.5.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Cadastro de Certidão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_Toc480202663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21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64" w:history="1">
        <w:r w:rsidR="0006442E" w:rsidRPr="008943B1">
          <w:rPr>
            <w:rStyle w:val="Hyperlink"/>
            <w:noProof/>
          </w:rPr>
          <w:t>2.5.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Plano de Trabalho do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_Toc480202664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22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65" w:history="1">
        <w:r w:rsidR="0006442E" w:rsidRPr="008943B1">
          <w:rPr>
            <w:rStyle w:val="Hyperlink"/>
            <w:noProof/>
          </w:rPr>
          <w:t>2.5.1.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Plano de Trabalho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_Toc480202665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22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66" w:history="1">
        <w:r w:rsidR="0006442E" w:rsidRPr="008943B1">
          <w:rPr>
            <w:rStyle w:val="Hyperlink"/>
            <w:noProof/>
          </w:rPr>
          <w:t>2.5.2.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Plano de Trabalho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_Toc480202666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23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67" w:history="1">
        <w:r w:rsidR="0006442E" w:rsidRPr="008943B1">
          <w:rPr>
            <w:rStyle w:val="Hyperlink"/>
            <w:noProof/>
          </w:rPr>
          <w:t>2.5.3.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Cronograma de Execução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_Toc480202667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26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68" w:history="1">
        <w:r w:rsidR="0006442E" w:rsidRPr="008943B1">
          <w:rPr>
            <w:rStyle w:val="Hyperlink"/>
            <w:noProof/>
          </w:rPr>
          <w:t>2.5.3.1.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Metas do Plano de Trabalho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_Toc480202668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26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69" w:history="1">
        <w:r w:rsidR="0006442E" w:rsidRPr="008943B1">
          <w:rPr>
            <w:rStyle w:val="Hyperlink"/>
            <w:noProof/>
          </w:rPr>
          <w:t>2.5.3.2.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Meta do Plano de Trabalho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_Toc480202669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28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70" w:history="1">
        <w:r w:rsidR="0006442E" w:rsidRPr="008943B1">
          <w:rPr>
            <w:rStyle w:val="Hyperlink"/>
            <w:noProof/>
          </w:rPr>
          <w:t>2.5.3.3.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Meta do Plano de Trabalho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_Toc480202670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30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71" w:history="1">
        <w:r w:rsidR="0006442E" w:rsidRPr="008943B1">
          <w:rPr>
            <w:rStyle w:val="Hyperlink"/>
            <w:noProof/>
          </w:rPr>
          <w:t>2.5.3.4.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Alterar Meta do Plano de Trabalho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_Toc480202671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31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72" w:history="1">
        <w:r w:rsidR="0006442E" w:rsidRPr="008943B1">
          <w:rPr>
            <w:rStyle w:val="Hyperlink"/>
            <w:noProof/>
          </w:rPr>
          <w:t>2.5.3.5.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Meta do Plano de Trabalho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_Toc480202672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33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73" w:history="1">
        <w:r w:rsidR="0006442E" w:rsidRPr="008943B1">
          <w:rPr>
            <w:rStyle w:val="Hyperlink"/>
            <w:noProof/>
          </w:rPr>
          <w:t>2.5.4.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Plano de Trabalho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_Toc480202673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35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74" w:history="1">
        <w:r w:rsidR="0006442E" w:rsidRPr="008943B1">
          <w:rPr>
            <w:rStyle w:val="Hyperlink"/>
            <w:noProof/>
          </w:rPr>
          <w:t>2.5.5.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Alterar Plano de Trabalho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_Toc480202674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36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75" w:history="1">
        <w:r w:rsidR="0006442E" w:rsidRPr="008943B1">
          <w:rPr>
            <w:rStyle w:val="Hyperlink"/>
            <w:noProof/>
          </w:rPr>
          <w:t>2.5.6.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Plano de Trabalho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_Toc480202675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38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76" w:history="1">
        <w:r w:rsidR="0006442E" w:rsidRPr="008943B1">
          <w:rPr>
            <w:rStyle w:val="Hyperlink"/>
            <w:noProof/>
          </w:rPr>
          <w:t>2.6.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Tomada de Conta Especial do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_Toc480202676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40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77" w:history="1">
        <w:r w:rsidR="0006442E" w:rsidRPr="008943B1">
          <w:rPr>
            <w:rStyle w:val="Hyperlink"/>
            <w:noProof/>
          </w:rPr>
          <w:t>2.6.1.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Tomada de Conta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_Toc480202677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40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78" w:history="1">
        <w:r w:rsidR="0006442E" w:rsidRPr="008943B1">
          <w:rPr>
            <w:rStyle w:val="Hyperlink"/>
            <w:noProof/>
          </w:rPr>
          <w:t>2.6.2.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Tomada de Conta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_Toc480202678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42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79" w:history="1">
        <w:r w:rsidR="0006442E" w:rsidRPr="008943B1">
          <w:rPr>
            <w:rStyle w:val="Hyperlink"/>
            <w:noProof/>
          </w:rPr>
          <w:t>2.6.3.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Imprimir Relatório de Tomada de Contas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_Toc480202679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43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80" w:history="1">
        <w:r w:rsidR="0006442E" w:rsidRPr="008943B1">
          <w:rPr>
            <w:rStyle w:val="Hyperlink"/>
            <w:noProof/>
          </w:rPr>
          <w:t>2.6.4.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Comissão / Membros da Tomada de Contas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_Toc480202680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43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81" w:history="1">
        <w:r w:rsidR="0006442E" w:rsidRPr="008943B1">
          <w:rPr>
            <w:rStyle w:val="Hyperlink"/>
            <w:noProof/>
          </w:rPr>
          <w:t>2.6.4.1.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Membros da Tomada de Conta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_Toc480202681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44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82" w:history="1">
        <w:r w:rsidR="0006442E" w:rsidRPr="008943B1">
          <w:rPr>
            <w:rStyle w:val="Hyperlink"/>
            <w:noProof/>
          </w:rPr>
          <w:t>2.6.4.2.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Membro da Tomada de Conta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_Toc480202682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45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83" w:history="1">
        <w:r w:rsidR="0006442E" w:rsidRPr="008943B1">
          <w:rPr>
            <w:rStyle w:val="Hyperlink"/>
            <w:noProof/>
          </w:rPr>
          <w:t>2.6.4.3.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Membro da Tomada de Conta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_Toc480202683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46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84" w:history="1">
        <w:r w:rsidR="0006442E" w:rsidRPr="008943B1">
          <w:rPr>
            <w:rStyle w:val="Hyperlink"/>
            <w:noProof/>
          </w:rPr>
          <w:t>2.6.4.4.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Alterar Membro da Tomada de Conta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_Toc480202684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46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85" w:history="1">
        <w:r w:rsidR="0006442E" w:rsidRPr="008943B1">
          <w:rPr>
            <w:rStyle w:val="Hyperlink"/>
            <w:noProof/>
          </w:rPr>
          <w:t>2.6.4.5.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Membro da Tomada de Conta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_Toc480202685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48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86" w:history="1">
        <w:r w:rsidR="0006442E" w:rsidRPr="008943B1">
          <w:rPr>
            <w:rStyle w:val="Hyperlink"/>
            <w:noProof/>
          </w:rPr>
          <w:t>2.6.5.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Cadastro de Tomada de Conta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_Toc480202686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48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87" w:history="1">
        <w:r w:rsidR="0006442E" w:rsidRPr="008943B1">
          <w:rPr>
            <w:rStyle w:val="Hyperlink"/>
            <w:noProof/>
          </w:rPr>
          <w:t>2.6.6.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Alterar Cadastro de Tomada de Conta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_Toc480202687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49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88" w:history="1">
        <w:r w:rsidR="0006442E" w:rsidRPr="008943B1">
          <w:rPr>
            <w:rStyle w:val="Hyperlink"/>
            <w:noProof/>
          </w:rPr>
          <w:t>2.6.7.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Cadastro de Tomada de Conta Especial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_Toc480202688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51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89" w:history="1">
        <w:r w:rsidR="0006442E" w:rsidRPr="008943B1">
          <w:rPr>
            <w:rStyle w:val="Hyperlink"/>
            <w:noProof/>
          </w:rPr>
          <w:t>2.7.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Prestação de Contas do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_Toc480202689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52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90" w:history="1">
        <w:r w:rsidR="0006442E" w:rsidRPr="008943B1">
          <w:rPr>
            <w:rStyle w:val="Hyperlink"/>
            <w:noProof/>
          </w:rPr>
          <w:t>2.7.1.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Prestação de Contas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_Toc480202690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53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91" w:history="1">
        <w:r w:rsidR="0006442E" w:rsidRPr="008943B1">
          <w:rPr>
            <w:rStyle w:val="Hyperlink"/>
            <w:noProof/>
          </w:rPr>
          <w:t>2.7.2.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Prestação de Conta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_Toc480202691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54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92" w:history="1">
        <w:r w:rsidR="0006442E" w:rsidRPr="008943B1">
          <w:rPr>
            <w:rStyle w:val="Hyperlink"/>
            <w:noProof/>
          </w:rPr>
          <w:t>2.7.3.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Parecer da Prestação de Contas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_Toc480202692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55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93" w:history="1">
        <w:r w:rsidR="0006442E" w:rsidRPr="008943B1">
          <w:rPr>
            <w:rStyle w:val="Hyperlink"/>
            <w:noProof/>
          </w:rPr>
          <w:t>2.7.3.1.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Parecer da Prestação de Contas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_Toc480202693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56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94" w:history="1">
        <w:r w:rsidR="0006442E" w:rsidRPr="008943B1">
          <w:rPr>
            <w:rStyle w:val="Hyperlink"/>
            <w:noProof/>
          </w:rPr>
          <w:t>2.7.3.2.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Parecer da Prestação de Contas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_Toc480202694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57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95" w:history="1">
        <w:r w:rsidR="0006442E" w:rsidRPr="008943B1">
          <w:rPr>
            <w:rStyle w:val="Hyperlink"/>
            <w:noProof/>
          </w:rPr>
          <w:t>2.7.3.3.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Parecer da Prestação de Contas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_Toc480202695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58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96" w:history="1">
        <w:r w:rsidR="0006442E" w:rsidRPr="008943B1">
          <w:rPr>
            <w:rStyle w:val="Hyperlink"/>
            <w:noProof/>
          </w:rPr>
          <w:t>2.7.3.4.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Editar Parecer da Prestação de Contas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_Toc480202696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59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5"/>
        <w:tabs>
          <w:tab w:val="clear" w:pos="993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97" w:history="1">
        <w:r w:rsidR="0006442E" w:rsidRPr="008943B1">
          <w:rPr>
            <w:rStyle w:val="Hyperlink"/>
            <w:noProof/>
          </w:rPr>
          <w:t>2.7.3.5.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Parecer da Prestação de Contas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_Toc480202697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61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98" w:history="1">
        <w:r w:rsidR="0006442E" w:rsidRPr="008943B1">
          <w:rPr>
            <w:rStyle w:val="Hyperlink"/>
            <w:noProof/>
          </w:rPr>
          <w:t>2.7.4.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Prestação de Contas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_Toc480202698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62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699" w:history="1">
        <w:r w:rsidR="0006442E" w:rsidRPr="008943B1">
          <w:rPr>
            <w:rStyle w:val="Hyperlink"/>
            <w:noProof/>
          </w:rPr>
          <w:t>2.7.5.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Editar Prestação de Contas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_Toc480202699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63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00" w:history="1">
        <w:r w:rsidR="0006442E" w:rsidRPr="008943B1">
          <w:rPr>
            <w:rStyle w:val="Hyperlink"/>
            <w:noProof/>
          </w:rPr>
          <w:t>2.7.6.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Prestação de Contas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_Toc480202700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65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01" w:history="1">
        <w:r w:rsidR="0006442E" w:rsidRPr="008943B1">
          <w:rPr>
            <w:rStyle w:val="Hyperlink"/>
            <w:noProof/>
          </w:rPr>
          <w:t>2.8.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Notificações do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_Toc480202701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66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02" w:history="1">
        <w:r w:rsidR="0006442E" w:rsidRPr="008943B1">
          <w:rPr>
            <w:rStyle w:val="Hyperlink"/>
            <w:noProof/>
          </w:rPr>
          <w:t>2.8.1.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Notificações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_Toc480202702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67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03" w:history="1">
        <w:r w:rsidR="0006442E" w:rsidRPr="008943B1">
          <w:rPr>
            <w:rStyle w:val="Hyperlink"/>
            <w:noProof/>
          </w:rPr>
          <w:t>2.8.2.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Notificação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_Toc480202703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68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04" w:history="1">
        <w:r w:rsidR="0006442E" w:rsidRPr="008943B1">
          <w:rPr>
            <w:rStyle w:val="Hyperlink"/>
            <w:noProof/>
          </w:rPr>
          <w:t>2.8.3.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Imprimir Documento da Notificação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_Toc480202704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69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05" w:history="1">
        <w:r w:rsidR="0006442E" w:rsidRPr="008943B1">
          <w:rPr>
            <w:rStyle w:val="Hyperlink"/>
            <w:noProof/>
          </w:rPr>
          <w:t>2.8.4.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Anexos da Notificação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_Toc480202705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70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06" w:history="1">
        <w:r w:rsidR="0006442E" w:rsidRPr="008943B1">
          <w:rPr>
            <w:rStyle w:val="Hyperlink"/>
            <w:noProof/>
          </w:rPr>
          <w:t>2.8.4.1.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Anexos da Notificação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_Toc480202706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70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07" w:history="1">
        <w:r w:rsidR="0006442E" w:rsidRPr="008943B1">
          <w:rPr>
            <w:rStyle w:val="Hyperlink"/>
            <w:noProof/>
          </w:rPr>
          <w:t>2.8.4.2.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Anexos da Notificação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_Toc480202707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71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08" w:history="1">
        <w:r w:rsidR="0006442E" w:rsidRPr="008943B1">
          <w:rPr>
            <w:rStyle w:val="Hyperlink"/>
            <w:noProof/>
          </w:rPr>
          <w:t>2.8.4.3.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Anexo da Notificação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_Toc480202708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72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09" w:history="1">
        <w:r w:rsidR="0006442E" w:rsidRPr="008943B1">
          <w:rPr>
            <w:rStyle w:val="Hyperlink"/>
            <w:noProof/>
          </w:rPr>
          <w:t>2.8.4.4.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Editar Anexo da Notificação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_Toc480202709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73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10" w:history="1">
        <w:r w:rsidR="0006442E" w:rsidRPr="008943B1">
          <w:rPr>
            <w:rStyle w:val="Hyperlink"/>
            <w:noProof/>
          </w:rPr>
          <w:t>2.8.4.5.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Anexo da Notificação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_Toc480202710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75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11" w:history="1">
        <w:r w:rsidR="0006442E" w:rsidRPr="008943B1">
          <w:rPr>
            <w:rStyle w:val="Hyperlink"/>
            <w:noProof/>
          </w:rPr>
          <w:t>2.8.5.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Notificação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_Toc480202711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75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12" w:history="1">
        <w:r w:rsidR="0006442E" w:rsidRPr="008943B1">
          <w:rPr>
            <w:rStyle w:val="Hyperlink"/>
            <w:noProof/>
          </w:rPr>
          <w:t>2.8.6.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Editar Notificação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_Toc480202712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77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13" w:history="1">
        <w:r w:rsidR="0006442E" w:rsidRPr="008943B1">
          <w:rPr>
            <w:rStyle w:val="Hyperlink"/>
            <w:noProof/>
          </w:rPr>
          <w:t>2.8.7.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Notificação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_Toc480202713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79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14" w:history="1">
        <w:r w:rsidR="0006442E" w:rsidRPr="008943B1">
          <w:rPr>
            <w:rStyle w:val="Hyperlink"/>
            <w:noProof/>
          </w:rPr>
          <w:t>2.9.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Aditivos do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_Toc480202714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81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15" w:history="1">
        <w:r w:rsidR="0006442E" w:rsidRPr="008943B1">
          <w:rPr>
            <w:rStyle w:val="Hyperlink"/>
            <w:noProof/>
          </w:rPr>
          <w:t>2.9.1.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Aditivos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_Toc480202715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81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16" w:history="1">
        <w:r w:rsidR="0006442E" w:rsidRPr="008943B1">
          <w:rPr>
            <w:rStyle w:val="Hyperlink"/>
            <w:noProof/>
          </w:rPr>
          <w:t>2.9.2.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Aditivo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_Toc480202716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83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17" w:history="1">
        <w:r w:rsidR="0006442E" w:rsidRPr="008943B1">
          <w:rPr>
            <w:rStyle w:val="Hyperlink"/>
            <w:noProof/>
          </w:rPr>
          <w:t>2.9.3.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Anexos do Aditivo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_Toc480202717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84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18" w:history="1">
        <w:r w:rsidR="0006442E" w:rsidRPr="008943B1">
          <w:rPr>
            <w:rStyle w:val="Hyperlink"/>
            <w:noProof/>
          </w:rPr>
          <w:t>2.9.3.1.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Anexos do Aditivo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_Toc480202718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85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19" w:history="1">
        <w:r w:rsidR="0006442E" w:rsidRPr="008943B1">
          <w:rPr>
            <w:rStyle w:val="Hyperlink"/>
            <w:noProof/>
          </w:rPr>
          <w:t>2.9.3.2.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Anexos do Aditivo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_Toc480202719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86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20" w:history="1">
        <w:r w:rsidR="0006442E" w:rsidRPr="008943B1">
          <w:rPr>
            <w:rStyle w:val="Hyperlink"/>
            <w:noProof/>
          </w:rPr>
          <w:t>2.9.3.3.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Anexos do Aditivo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_Toc480202720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87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21" w:history="1">
        <w:r w:rsidR="0006442E" w:rsidRPr="008943B1">
          <w:rPr>
            <w:rStyle w:val="Hyperlink"/>
            <w:noProof/>
          </w:rPr>
          <w:t>2.9.3.4.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Editar Anexos do Aditivo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_Toc480202721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87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22" w:history="1">
        <w:r w:rsidR="0006442E" w:rsidRPr="008943B1">
          <w:rPr>
            <w:rStyle w:val="Hyperlink"/>
            <w:noProof/>
          </w:rPr>
          <w:t>2.9.3.5.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Anexos do Aditivo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_Toc480202722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89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23" w:history="1">
        <w:r w:rsidR="0006442E" w:rsidRPr="008943B1">
          <w:rPr>
            <w:rStyle w:val="Hyperlink"/>
            <w:noProof/>
          </w:rPr>
          <w:t>2.9.4.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Aditivo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_Toc480202723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89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24" w:history="1">
        <w:r w:rsidR="0006442E" w:rsidRPr="008943B1">
          <w:rPr>
            <w:rStyle w:val="Hyperlink"/>
            <w:noProof/>
          </w:rPr>
          <w:t>2.9.5.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Editar Aditivo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_Toc480202724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90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25" w:history="1">
        <w:r w:rsidR="0006442E" w:rsidRPr="008943B1">
          <w:rPr>
            <w:rStyle w:val="Hyperlink"/>
            <w:noProof/>
          </w:rPr>
          <w:t>2.9.6.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Aditivo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_Toc480202725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92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26" w:history="1">
        <w:r w:rsidR="0006442E" w:rsidRPr="008943B1">
          <w:rPr>
            <w:rStyle w:val="Hyperlink"/>
            <w:noProof/>
          </w:rPr>
          <w:t>2.10.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Anexos do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_Toc480202726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93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27" w:history="1">
        <w:r w:rsidR="0006442E" w:rsidRPr="008943B1">
          <w:rPr>
            <w:rStyle w:val="Hyperlink"/>
            <w:noProof/>
          </w:rPr>
          <w:t>2.10.1.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Consultar Anexos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_Toc480202727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93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28" w:history="1">
        <w:r w:rsidR="0006442E" w:rsidRPr="008943B1">
          <w:rPr>
            <w:rStyle w:val="Hyperlink"/>
            <w:noProof/>
          </w:rPr>
          <w:t>2.10.2.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Incluir Anexo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_Toc480202728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94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29" w:history="1">
        <w:r w:rsidR="0006442E" w:rsidRPr="008943B1">
          <w:rPr>
            <w:rStyle w:val="Hyperlink"/>
            <w:noProof/>
          </w:rPr>
          <w:t>2.10.3.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Anexo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_Toc480202729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95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30" w:history="1">
        <w:r w:rsidR="0006442E" w:rsidRPr="008943B1">
          <w:rPr>
            <w:rStyle w:val="Hyperlink"/>
            <w:noProof/>
          </w:rPr>
          <w:t>2.10.4.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Editar Anexo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_Toc480202730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96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31" w:history="1">
        <w:r w:rsidR="0006442E" w:rsidRPr="008943B1">
          <w:rPr>
            <w:rStyle w:val="Hyperlink"/>
            <w:noProof/>
          </w:rPr>
          <w:t>2.10.5.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Anexo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_Toc480202731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97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32" w:history="1">
        <w:r w:rsidR="0006442E" w:rsidRPr="008943B1">
          <w:rPr>
            <w:rStyle w:val="Hyperlink"/>
            <w:noProof/>
          </w:rPr>
          <w:t>2.11.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Valores do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_Toc480202732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98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33" w:history="1">
        <w:r w:rsidR="0006442E" w:rsidRPr="008943B1">
          <w:rPr>
            <w:rStyle w:val="Hyperlink"/>
            <w:noProof/>
          </w:rPr>
          <w:t>2.12.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Encerar/Reabrir 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_Toc480202733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98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34" w:history="1">
        <w:r w:rsidR="0006442E" w:rsidRPr="008943B1">
          <w:rPr>
            <w:rStyle w:val="Hyperlink"/>
            <w:noProof/>
          </w:rPr>
          <w:t>2.12.1.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Encerar 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_Toc480202734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98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4"/>
        <w:tabs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35" w:history="1">
        <w:r w:rsidR="0006442E" w:rsidRPr="008943B1">
          <w:rPr>
            <w:rStyle w:val="Hyperlink"/>
            <w:noProof/>
          </w:rPr>
          <w:t>2.12.2.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Reabrir o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_Toc480202735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100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36" w:history="1">
        <w:r w:rsidR="0006442E" w:rsidRPr="008943B1">
          <w:rPr>
            <w:rStyle w:val="Hyperlink"/>
            <w:noProof/>
          </w:rPr>
          <w:t>2.13.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Visualizar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_Toc480202736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101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37" w:history="1">
        <w:r w:rsidR="0006442E" w:rsidRPr="008943B1">
          <w:rPr>
            <w:rStyle w:val="Hyperlink"/>
            <w:noProof/>
          </w:rPr>
          <w:t>2.14.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Editar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_Toc480202737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103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B9645E" w:rsidP="00AC43B3">
      <w:pPr>
        <w:pStyle w:val="Sumrio3"/>
        <w:tabs>
          <w:tab w:val="clear" w:pos="567"/>
          <w:tab w:val="clear" w:pos="1200"/>
          <w:tab w:val="clear" w:pos="9923"/>
          <w:tab w:val="left" w:leader="dot" w:pos="6379"/>
        </w:tabs>
        <w:ind w:left="0"/>
        <w:jc w:val="both"/>
        <w:rPr>
          <w:rFonts w:cstheme="minorBidi"/>
          <w:noProof/>
          <w:sz w:val="22"/>
          <w:szCs w:val="22"/>
          <w:lang w:eastAsia="pt-BR" w:bidi="ar-SA"/>
        </w:rPr>
      </w:pPr>
      <w:hyperlink w:anchor="_Toc480202738" w:history="1">
        <w:r w:rsidR="0006442E" w:rsidRPr="008943B1">
          <w:rPr>
            <w:rStyle w:val="Hyperlink"/>
            <w:noProof/>
          </w:rPr>
          <w:t>2.15.</w:t>
        </w:r>
        <w:r w:rsidR="00A93959">
          <w:rPr>
            <w:rStyle w:val="Hyperlink"/>
            <w:noProof/>
          </w:rPr>
          <w:t xml:space="preserve"> </w:t>
        </w:r>
        <w:r w:rsidR="0006442E" w:rsidRPr="008943B1">
          <w:rPr>
            <w:rStyle w:val="Hyperlink"/>
            <w:noProof/>
          </w:rPr>
          <w:t>Excluir Convênio Concedente</w:t>
        </w:r>
        <w:r w:rsidR="0006442E">
          <w:rPr>
            <w:noProof/>
            <w:webHidden/>
          </w:rPr>
          <w:tab/>
        </w:r>
        <w:r w:rsidR="0006442E">
          <w:rPr>
            <w:noProof/>
            <w:webHidden/>
          </w:rPr>
          <w:fldChar w:fldCharType="begin"/>
        </w:r>
        <w:r w:rsidR="0006442E">
          <w:rPr>
            <w:noProof/>
            <w:webHidden/>
          </w:rPr>
          <w:instrText xml:space="preserve"> PAGEREF _Toc480202738 \h </w:instrText>
        </w:r>
        <w:r w:rsidR="0006442E">
          <w:rPr>
            <w:noProof/>
            <w:webHidden/>
          </w:rPr>
        </w:r>
        <w:r w:rsidR="0006442E">
          <w:rPr>
            <w:noProof/>
            <w:webHidden/>
          </w:rPr>
          <w:fldChar w:fldCharType="separate"/>
        </w:r>
        <w:r w:rsidR="00BA6C83">
          <w:rPr>
            <w:noProof/>
            <w:webHidden/>
          </w:rPr>
          <w:t>105</w:t>
        </w:r>
        <w:r w:rsidR="0006442E">
          <w:rPr>
            <w:noProof/>
            <w:webHidden/>
          </w:rPr>
          <w:fldChar w:fldCharType="end"/>
        </w:r>
      </w:hyperlink>
    </w:p>
    <w:p w:rsidR="0006442E" w:rsidRDefault="0006442E" w:rsidP="00AC43B3">
      <w:pPr>
        <w:tabs>
          <w:tab w:val="left" w:leader="dot" w:pos="6379"/>
        </w:tabs>
        <w:jc w:val="both"/>
        <w:rPr>
          <w:rFonts w:cstheme="minorHAnsi"/>
          <w:b/>
          <w:bCs/>
          <w:caps/>
          <w:sz w:val="20"/>
          <w:szCs w:val="20"/>
        </w:rPr>
      </w:pPr>
      <w:r>
        <w:rPr>
          <w:rFonts w:cstheme="minorHAnsi"/>
          <w:b/>
          <w:bCs/>
          <w:caps/>
          <w:sz w:val="20"/>
          <w:szCs w:val="20"/>
        </w:rPr>
        <w:fldChar w:fldCharType="end"/>
      </w:r>
    </w:p>
    <w:p w:rsidR="0006442E" w:rsidRPr="009B0F54" w:rsidRDefault="0006442E" w:rsidP="00AC43B3">
      <w:pPr>
        <w:pStyle w:val="Ttulo1"/>
        <w:jc w:val="both"/>
      </w:pPr>
      <w:bookmarkStart w:id="1" w:name="_GoBack"/>
      <w:bookmarkEnd w:id="1"/>
      <w:r>
        <w:rPr>
          <w:rFonts w:cstheme="minorHAnsi"/>
          <w:caps/>
          <w:sz w:val="20"/>
          <w:szCs w:val="20"/>
        </w:rPr>
        <w:br w:type="page"/>
      </w:r>
      <w:bookmarkStart w:id="2" w:name="_Toc431893698"/>
      <w:bookmarkStart w:id="3" w:name="_Toc480202651"/>
      <w:bookmarkStart w:id="4" w:name="_Toc351998275"/>
      <w:bookmarkStart w:id="5" w:name="_Toc342466211"/>
      <w:r w:rsidRPr="009B0F54">
        <w:lastRenderedPageBreak/>
        <w:t>Primeiros Passos</w:t>
      </w:r>
      <w:bookmarkEnd w:id="2"/>
      <w:bookmarkEnd w:id="3"/>
    </w:p>
    <w:bookmarkEnd w:id="4"/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eastAsiaTheme="majorEastAsia"/>
        </w:rPr>
      </w:pPr>
    </w:p>
    <w:p w:rsidR="0006442E" w:rsidRDefault="0006442E" w:rsidP="00AC43B3">
      <w:pPr>
        <w:jc w:val="both"/>
      </w:pPr>
      <w:r>
        <w:t>Para auxiliá-lo, este manual possui indicadores visuais com notas relevantes do sistema. Estes indicadores são representados pelos ícones abaixo:</w:t>
      </w:r>
    </w:p>
    <w:p w:rsidR="0006442E" w:rsidRDefault="0006442E" w:rsidP="00AC43B3">
      <w:pPr>
        <w:jc w:val="both"/>
      </w:pPr>
      <w:r>
        <w:rPr>
          <w:noProof/>
          <w:lang w:eastAsia="pt-BR" w:bidi="ar-SA"/>
        </w:rPr>
        <mc:AlternateContent>
          <mc:Choice Requires="wpc">
            <w:drawing>
              <wp:inline distT="0" distB="0" distL="0" distR="0" wp14:anchorId="7B003EE4" wp14:editId="5379A232">
                <wp:extent cx="4191000" cy="894080"/>
                <wp:effectExtent l="0" t="0" r="0" b="0"/>
                <wp:docPr id="3788" name="Tela 3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55" name="Picture 3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90" y="161925"/>
                            <a:ext cx="392430" cy="392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6" name="Picture 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490" y="161925"/>
                            <a:ext cx="317500" cy="396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7" name="Picture 3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330" y="132715"/>
                            <a:ext cx="320675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8" name="Text Box 379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51752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645E" w:rsidRPr="00BD2BE4" w:rsidRDefault="00B9645E" w:rsidP="0006442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Atenção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Text Box 3794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52006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645E" w:rsidRPr="00BD2BE4" w:rsidRDefault="00B9645E" w:rsidP="0006442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Nota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Text Box 3795"/>
                        <wps:cNvSpPr txBox="1">
                          <a:spLocks noChangeArrowheads="1"/>
                        </wps:cNvSpPr>
                        <wps:spPr bwMode="auto">
                          <a:xfrm>
                            <a:off x="3227070" y="52006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645E" w:rsidRPr="00BD2BE4" w:rsidRDefault="00B9645E" w:rsidP="0006442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B003EE4" id="Tela 3788" o:spid="_x0000_s1031" editas="canvas" style="width:330pt;height:70.4pt;mso-position-horizontal-relative:char;mso-position-vertical-relative:line" coordsize="41910,8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">
                <v:shape id="_x0000_s1032" type="#_x0000_t75" style="position:absolute;width:41910;height:8940;visibility:visible;mso-wrap-style:square">
                  <v:fill o:detectmouseclick="t"/>
                  <v:path o:connecttype="none"/>
                </v:shape>
                <v:shape id="Picture 3790" o:spid="_x0000_s1033" type="#_x0000_t75" style="position:absolute;left:3517;top:1619;width:3925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rEfFAAAA3QAAAA8AAABkcnMvZG93bnJldi54bWxEj0+LwjAUxO+C3yE8YS+iyXZpkWoUXRDE&#10;ZQ/+OXh8NM+22LyUJmr325uFhT0OM/MbZrHqbSMe1PnasYb3qQJBXDhTc6nhfNpOZiB8QDbYOCYN&#10;P+RhtRwOFpgb9+QDPY6hFBHCPkcNVQhtLqUvKrLop64ljt7VdRZDlF0pTYfPCLeNTJTKpMWa40KF&#10;LX1WVNyOd6thHC5Ofd1wb43fbb5VmiWHJNP6bdSv5yAC9eE//NfeGQ0fKk3h9018An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KxHxQAAAN0AAAAPAAAAAAAAAAAAAAAA&#10;AJ8CAABkcnMvZG93bnJldi54bWxQSwUGAAAAAAQABAD3AAAAkQMAAAAA&#10;">
                  <v:imagedata r:id="rId18" o:title=""/>
                </v:shape>
                <v:shape id="Picture 3791" o:spid="_x0000_s1034" type="#_x0000_t75" style="position:absolute;left:20154;top:1619;width:3175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dFg/HAAAA3QAAAA8AAABkcnMvZG93bnJldi54bWxEj91qwkAUhO8LvsNyhN4U3bTVINFVRKgU&#10;EcWfBzhmj0k0ezbNbmN8e1co9HKYmW+Yyaw1pWiodoVlBe/9CARxanXBmYLj4as3AuE8ssbSMim4&#10;k4PZtPMywUTbG++o2ftMBAi7BBXk3leJlC7NyaDr24o4eGdbG/RB1pnUNd4C3JTyI4piabDgsJBj&#10;RYuc0uv+1ygYuOV6sVy18c/9MjrJ5u183Qy2Sr122/kYhKfW/4f/2t9awWc0jOH5JjwBOX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dFg/HAAAA3QAAAA8AAAAAAAAAAAAA&#10;AAAAnwIAAGRycy9kb3ducmV2LnhtbFBLBQYAAAAABAAEAPcAAACTAwAAAAA=&#10;">
                  <v:imagedata r:id="rId19" o:title=""/>
                </v:shape>
                <v:shape id="Picture 3792" o:spid="_x0000_s1035" type="#_x0000_t75" style="position:absolute;left:35293;top:1327;width:3207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YI9THAAAA3QAAAA8AAABkcnMvZG93bnJldi54bWxEj0tvwjAQhO9I/Q/WVuIGTkvLI2BQBOrj&#10;CAHuq3hJUuJ1GrtJ2l9fV6rEcTQz32hWm95UoqXGlZYVPIwjEMSZ1SXnCk7Hl9EchPPIGivLpOCb&#10;HGzWd4MVxtp2fKA29bkIEHYxKii8r2MpXVaQQTe2NXHwLrYx6INscqkb7ALcVPIxiqbSYMlhocCa&#10;tgVl1/TLKNgv0uvlY/d5brvt69P+zSXZzyRRanjfJ0sQnnp/C/+337WCSfQ8g7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YI9THAAAA3QAAAA8AAAAAAAAAAAAA&#10;AAAAnwIAAGRycy9kb3ducmV2LnhtbFBLBQYAAAAABAAEAPcAAACTAwAAAAA=&#10;">
                  <v:imagedata r:id="rId20" o:title=""/>
                </v:shape>
                <v:shape id="_x0000_s1036" type="#_x0000_t202" style="position:absolute;left:952;top:5175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KfcEA&#10;AADdAAAADwAAAGRycy9kb3ducmV2LnhtbERPz2vCMBS+D/wfwhN2m4mVjVGNYgWd05NO74/m2RSb&#10;l9JErf/9chjs+PH9ni1614g7daH2rGE8UiCIS29qrjScftZvnyBCRDbYeCYNTwqwmA9eZpgb/+AD&#10;3Y+xEimEQ44abIxtLmUoLTkMI98SJ+7iO4cxwa6SpsNHCneNzJT6kA5rTg0WW1pZKq/Hm9Mg1dd3&#10;ltk1Xm7FfvMstrvidN5p/Trsl1MQkfr4L/5zb42GiXpPc9Ob9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ayn3BAAAA3QAAAA8AAAAAAAAAAAAAAAAAmAIAAGRycy9kb3du&#10;cmV2LnhtbFBLBQYAAAAABAAEAPUAAACGAwAAAAA=&#10;" filled="f" stroked="f" strokecolor="#c0504d [3205]" strokeweight="1.5pt">
                  <v:textbox>
                    <w:txbxContent>
                      <w:p w:rsidR="00B9645E" w:rsidRPr="00BD2BE4" w:rsidRDefault="00B9645E" w:rsidP="0006442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Atenção</w:t>
                        </w:r>
                      </w:p>
                    </w:txbxContent>
                  </v:textbox>
                </v:shape>
                <v:shape id="Text Box 3794" o:spid="_x0000_s1037" type="#_x0000_t202" style="position:absolute;left:17145;top:5200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v5sYA&#10;AADdAAAADwAAAGRycy9kb3ducmV2LnhtbESPT2sCMRTE70K/Q3iF3jTpFktdjdIt2Ko91T/3x+a5&#10;Wbp5WTZR129vhEKPw8z8hpkteteIM3Wh9qzheaRAEJfe1Fxp2O+WwzcQISIbbDyThisFWMwfBjPM&#10;jb/wD523sRIJwiFHDTbGNpcylJYchpFviZN39J3DmGRXSdPhJcFdIzOlXqXDmtOCxZY+LJW/25PT&#10;INXXOsvsEo+n4vvzWqw2xf6w0frpsX+fgojUx//wX3tlNLyo8QT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Zv5sYAAADdAAAADwAAAAAAAAAAAAAAAACYAgAAZHJz&#10;L2Rvd25yZXYueG1sUEsFBgAAAAAEAAQA9QAAAIsDAAAAAA==&#10;" filled="f" stroked="f" strokecolor="#c0504d [3205]" strokeweight="1.5pt">
                  <v:textbox>
                    <w:txbxContent>
                      <w:p w:rsidR="00B9645E" w:rsidRPr="00BD2BE4" w:rsidRDefault="00B9645E" w:rsidP="0006442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Nota</w:t>
                        </w:r>
                      </w:p>
                    </w:txbxContent>
                  </v:textbox>
                </v:shape>
                <v:shape id="Text Box 3795" o:spid="_x0000_s1038" type="#_x0000_t202" style="position:absolute;left:32270;top:5200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MxsEA&#10;AADdAAAADwAAAGRycy9kb3ducmV2LnhtbERPz2vCMBS+D/wfwhO8zcQKMqpRrOCm7jSn90fzbIrN&#10;S2mi1v/eHAY7fny/F6veNeJOXag9a5iMFQji0puaKw2n3+37B4gQkQ02nknDkwKsloO3BebGP/iH&#10;7sdYiRTCIUcNNsY2lzKUlhyGsW+JE3fxncOYYFdJ0+EjhbtGZkrNpMOaU4PFljaWyuvx5jRI9bXP&#10;MrvFy634/nwWu0NxOh+0Hg379RxEpD7+i//cO6NhqmZpf3qTn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DMbBAAAA3QAAAA8AAAAAAAAAAAAAAAAAmAIAAGRycy9kb3du&#10;cmV2LnhtbFBLBQYAAAAABAAEAPUAAACGAwAAAAA=&#10;" filled="f" stroked="f" strokecolor="#c0504d [3205]" strokeweight="1.5pt">
                  <v:textbox>
                    <w:txbxContent>
                      <w:p w:rsidR="00B9645E" w:rsidRPr="00BD2BE4" w:rsidRDefault="00B9645E" w:rsidP="0006442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6442E" w:rsidRDefault="0006442E" w:rsidP="00AC43B3">
      <w:pPr>
        <w:jc w:val="both"/>
      </w:pPr>
    </w:p>
    <w:p w:rsidR="0006442E" w:rsidRDefault="00A93959" w:rsidP="00AC43B3">
      <w:pPr>
        <w:tabs>
          <w:tab w:val="left" w:pos="2780"/>
          <w:tab w:val="center" w:pos="4252"/>
        </w:tabs>
        <w:jc w:val="both"/>
        <w:rPr>
          <w:rFonts w:ascii="Arial" w:hAnsi="Arial" w:cs="Arial"/>
          <w:b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502B42" wp14:editId="2A986DAD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4229100" cy="3257550"/>
                <wp:effectExtent l="0" t="0" r="19050" b="19050"/>
                <wp:wrapNone/>
                <wp:docPr id="37" name="Retângulo de cantos arredondado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257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84C5F" id="Retângulo de cantos arredondados 37" o:spid="_x0000_s1026" style="position:absolute;margin-left:0;margin-top:.5pt;width:333pt;height:256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" filled="f" strokecolor="#f79646 [3209]" strokeweight="2pt"/>
            </w:pict>
          </mc:Fallback>
        </mc:AlternateContent>
      </w:r>
    </w:p>
    <w:p w:rsidR="0006442E" w:rsidRDefault="0006442E" w:rsidP="00AC43B3">
      <w:pPr>
        <w:tabs>
          <w:tab w:val="left" w:pos="2780"/>
          <w:tab w:val="center" w:pos="425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IMPORTANTE!</w:t>
      </w:r>
    </w:p>
    <w:p w:rsidR="0006442E" w:rsidRDefault="0006442E" w:rsidP="00AC43B3">
      <w:pPr>
        <w:ind w:right="423"/>
        <w:jc w:val="both"/>
        <w:rPr>
          <w:rFonts w:ascii="Arial" w:hAnsi="Arial" w:cs="Arial"/>
        </w:rPr>
      </w:pPr>
    </w:p>
    <w:p w:rsidR="0006442E" w:rsidRPr="00E92A6E" w:rsidRDefault="0006442E" w:rsidP="00AC43B3">
      <w:pPr>
        <w:ind w:left="284" w:right="423"/>
        <w:jc w:val="both"/>
        <w:rPr>
          <w:rFonts w:ascii="Arial" w:hAnsi="Arial" w:cs="Arial"/>
        </w:rPr>
      </w:pPr>
      <w:r w:rsidRPr="00E92A6E">
        <w:rPr>
          <w:rFonts w:ascii="Arial" w:hAnsi="Arial" w:cs="Arial"/>
        </w:rPr>
        <w:t xml:space="preserve">As telas do sistema por padrão são abertas sempre em modo de consulta, caso seja necessário incluir um novo registro o usuário deverá clicar no </w:t>
      </w:r>
      <w:proofErr w:type="gramStart"/>
      <w:r w:rsidRPr="00E92A6E">
        <w:rPr>
          <w:rFonts w:ascii="Arial" w:hAnsi="Arial" w:cs="Arial"/>
        </w:rPr>
        <w:t xml:space="preserve">botão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34B45280" wp14:editId="04CDCB60">
            <wp:extent cx="594360" cy="222885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A6E">
        <w:rPr>
          <w:rFonts w:ascii="Arial" w:hAnsi="Arial" w:cs="Arial"/>
        </w:rPr>
        <w:t>.</w:t>
      </w:r>
      <w:proofErr w:type="gramEnd"/>
    </w:p>
    <w:p w:rsidR="0006442E" w:rsidRPr="00E92A6E" w:rsidRDefault="0006442E" w:rsidP="00AC43B3">
      <w:pPr>
        <w:ind w:left="284" w:right="423"/>
        <w:jc w:val="both"/>
        <w:rPr>
          <w:rFonts w:ascii="Arial" w:hAnsi="Arial" w:cs="Arial"/>
        </w:rPr>
      </w:pPr>
    </w:p>
    <w:p w:rsidR="0006442E" w:rsidRPr="00E92A6E" w:rsidRDefault="0006442E" w:rsidP="00AC43B3">
      <w:pPr>
        <w:ind w:left="284" w:right="423"/>
        <w:jc w:val="both"/>
        <w:rPr>
          <w:rFonts w:ascii="Arial" w:hAnsi="Arial" w:cs="Arial"/>
        </w:rPr>
      </w:pPr>
      <w:r w:rsidRPr="00E92A6E">
        <w:rPr>
          <w:rFonts w:ascii="Arial" w:hAnsi="Arial" w:cs="Arial"/>
        </w:rPr>
        <w:t>As principais ações do sistema para os registros retornados na consulta são:</w:t>
      </w:r>
    </w:p>
    <w:p w:rsidR="0006442E" w:rsidRPr="00E92A6E" w:rsidRDefault="0006442E" w:rsidP="00AC43B3">
      <w:pPr>
        <w:ind w:left="284" w:right="423"/>
        <w:jc w:val="both"/>
        <w:rPr>
          <w:rFonts w:ascii="Arial" w:hAnsi="Arial" w:cs="Arial"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65FFD14D" wp14:editId="220D765A">
            <wp:extent cx="180975" cy="201930"/>
            <wp:effectExtent l="0" t="0" r="9525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Visualizar: </w:t>
      </w:r>
      <w:r w:rsidRPr="00E92A6E">
        <w:rPr>
          <w:rFonts w:ascii="Arial" w:hAnsi="Arial" w:cs="Arial"/>
        </w:rPr>
        <w:t>Utiliza-se esta ação para exibir detalhadamente os dados de um registro cadastrado no sistema.</w:t>
      </w:r>
    </w:p>
    <w:p w:rsidR="0006442E" w:rsidRPr="00E92A6E" w:rsidRDefault="0006442E" w:rsidP="00AC43B3">
      <w:pPr>
        <w:ind w:left="284" w:right="423"/>
        <w:jc w:val="both"/>
        <w:rPr>
          <w:rFonts w:ascii="Arial" w:hAnsi="Arial" w:cs="Arial"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79822C70" wp14:editId="11EFCB69">
            <wp:extent cx="180975" cy="191135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Editar: </w:t>
      </w:r>
      <w:r w:rsidRPr="00E92A6E">
        <w:rPr>
          <w:rFonts w:ascii="Arial" w:hAnsi="Arial" w:cs="Arial"/>
        </w:rPr>
        <w:t>Editar total ou parcialmente os dados de um registro cadastrado no sistema.</w:t>
      </w:r>
    </w:p>
    <w:p w:rsidR="0006442E" w:rsidRPr="00E92A6E" w:rsidRDefault="0006442E" w:rsidP="00AC43B3">
      <w:pPr>
        <w:ind w:left="284" w:right="423"/>
        <w:jc w:val="both"/>
        <w:rPr>
          <w:rFonts w:ascii="Arial" w:hAnsi="Arial" w:cs="Arial"/>
          <w:b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375B4566" wp14:editId="4382341E">
            <wp:extent cx="148590" cy="191135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Excluir: </w:t>
      </w:r>
      <w:r w:rsidRPr="00E92A6E">
        <w:rPr>
          <w:rFonts w:ascii="Arial" w:hAnsi="Arial" w:cs="Arial"/>
        </w:rPr>
        <w:t>Excluir o registro do sistema.</w:t>
      </w:r>
    </w:p>
    <w:p w:rsidR="0006442E" w:rsidRDefault="0006442E" w:rsidP="00AC43B3">
      <w:pPr>
        <w:ind w:right="423"/>
        <w:jc w:val="both"/>
        <w:rPr>
          <w:rFonts w:ascii="Arial" w:hAnsi="Arial" w:cs="Arial"/>
        </w:rPr>
      </w:pPr>
    </w:p>
    <w:p w:rsidR="0006442E" w:rsidRDefault="0006442E" w:rsidP="00AC43B3">
      <w:pPr>
        <w:ind w:right="423"/>
        <w:jc w:val="both"/>
      </w:pPr>
      <w:r w:rsidRPr="004056EC">
        <w:rPr>
          <w:rFonts w:ascii="Arial" w:hAnsi="Arial" w:cs="Arial"/>
        </w:rPr>
        <w:t xml:space="preserve"> </w:t>
      </w: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A93959" w:rsidP="00AC43B3">
      <w:pPr>
        <w:jc w:val="both"/>
      </w:pPr>
      <w:r w:rsidRPr="003541A6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5164979" wp14:editId="730D9A58">
                <wp:simplePos x="0" y="0"/>
                <wp:positionH relativeFrom="column">
                  <wp:posOffset>635</wp:posOffset>
                </wp:positionH>
                <wp:positionV relativeFrom="paragraph">
                  <wp:posOffset>153034</wp:posOffset>
                </wp:positionV>
                <wp:extent cx="4229100" cy="765175"/>
                <wp:effectExtent l="0" t="0" r="19050" b="15875"/>
                <wp:wrapNone/>
                <wp:docPr id="450" name="Retângulo de cantos arredondado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29100" cy="765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DBD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4CA4F" id="Retângulo de cantos arredondados 450" o:spid="_x0000_s1026" style="position:absolute;margin-left:.05pt;margin-top:12.05pt;width:333pt;height:60.2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" filled="f" strokecolor="#dbd600" strokeweight="2pt"/>
            </w:pict>
          </mc:Fallback>
        </mc:AlternateContent>
      </w:r>
    </w:p>
    <w:p w:rsidR="0006442E" w:rsidRDefault="0006442E" w:rsidP="00AC43B3">
      <w:pPr>
        <w:jc w:val="both"/>
      </w:pPr>
      <w:r w:rsidRPr="003541A6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26496" behindDoc="0" locked="0" layoutInCell="1" allowOverlap="1" wp14:anchorId="6BE717AE" wp14:editId="1B8455D7">
            <wp:simplePos x="0" y="0"/>
            <wp:positionH relativeFrom="column">
              <wp:posOffset>176530</wp:posOffset>
            </wp:positionH>
            <wp:positionV relativeFrom="paragraph">
              <wp:posOffset>36195</wp:posOffset>
            </wp:positionV>
            <wp:extent cx="392430" cy="391795"/>
            <wp:effectExtent l="0" t="0" r="7620" b="8255"/>
            <wp:wrapNone/>
            <wp:docPr id="451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6442E" w:rsidRPr="003541A6" w:rsidRDefault="0006442E" w:rsidP="00AC43B3">
      <w:pPr>
        <w:ind w:left="284" w:right="4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3541A6">
        <w:rPr>
          <w:rFonts w:ascii="Arial" w:hAnsi="Arial" w:cs="Arial"/>
        </w:rPr>
        <w:t>No sistema os campos que são de caráter obrigatório serão sempre marcados com um asterisco</w:t>
      </w:r>
      <w:r>
        <w:rPr>
          <w:rFonts w:ascii="Arial" w:hAnsi="Arial" w:cs="Arial"/>
        </w:rPr>
        <w:t xml:space="preserve"> (</w:t>
      </w:r>
      <w:r w:rsidRPr="00870B51">
        <w:rPr>
          <w:rFonts w:ascii="Arial" w:hAnsi="Arial" w:cs="Arial"/>
          <w:color w:val="FF0000"/>
          <w:sz w:val="26"/>
          <w:szCs w:val="26"/>
        </w:rPr>
        <w:t>*</w:t>
      </w:r>
      <w:r w:rsidRPr="00870B51">
        <w:rPr>
          <w:rFonts w:ascii="Arial" w:hAnsi="Arial" w:cs="Arial"/>
          <w:sz w:val="26"/>
          <w:szCs w:val="26"/>
        </w:rPr>
        <w:t>).</w:t>
      </w: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Pr="00AE1F81" w:rsidRDefault="0006442E" w:rsidP="00AC43B3">
      <w:pPr>
        <w:pStyle w:val="Ttulo1"/>
        <w:jc w:val="both"/>
      </w:pPr>
      <w:bookmarkStart w:id="6" w:name="_Toc351998276"/>
      <w:bookmarkStart w:id="7" w:name="_Toc431893699"/>
      <w:bookmarkStart w:id="8" w:name="_Toc480202652"/>
      <w:r w:rsidRPr="00AE1F81">
        <w:t>Visão geral do sistema</w:t>
      </w:r>
      <w:bookmarkEnd w:id="6"/>
      <w:bookmarkEnd w:id="7"/>
      <w:bookmarkEnd w:id="8"/>
    </w:p>
    <w:p w:rsidR="0006442E" w:rsidRPr="00302F8E" w:rsidRDefault="0006442E" w:rsidP="00AC43B3">
      <w:pPr>
        <w:pStyle w:val="Subtitulo"/>
        <w:jc w:val="both"/>
      </w:pPr>
      <w:r w:rsidRPr="00302F8E">
        <w:t>Tela de Autenticação</w:t>
      </w:r>
    </w:p>
    <w:p w:rsidR="0006442E" w:rsidRDefault="0006442E" w:rsidP="00AC43B3">
      <w:pPr>
        <w:pStyle w:val="Passos"/>
        <w:numPr>
          <w:ilvl w:val="0"/>
          <w:numId w:val="3"/>
        </w:numPr>
        <w:ind w:left="567" w:hanging="493"/>
        <w:jc w:val="both"/>
      </w:pPr>
      <w:r>
        <w:t xml:space="preserve">Informe seu </w:t>
      </w:r>
      <w:r w:rsidRPr="002412F3">
        <w:rPr>
          <w:b/>
        </w:rPr>
        <w:t>Usuário</w:t>
      </w:r>
      <w:r>
        <w:t xml:space="preserve"> e </w:t>
      </w:r>
      <w:r w:rsidRPr="002412F3">
        <w:rPr>
          <w:b/>
        </w:rPr>
        <w:t>Senha</w:t>
      </w:r>
      <w:r>
        <w:t>.</w:t>
      </w:r>
    </w:p>
    <w:p w:rsidR="0006442E" w:rsidRDefault="0006442E" w:rsidP="00AC43B3">
      <w:pPr>
        <w:pStyle w:val="Passos"/>
        <w:numPr>
          <w:ilvl w:val="0"/>
          <w:numId w:val="3"/>
        </w:numPr>
        <w:ind w:left="567" w:hanging="493"/>
        <w:jc w:val="both"/>
      </w:pPr>
      <w:r>
        <w:t xml:space="preserve">Clique em </w:t>
      </w:r>
      <w:r w:rsidRPr="002412F3">
        <w:rPr>
          <w:b/>
        </w:rPr>
        <w:t>Entrar</w:t>
      </w:r>
      <w:r>
        <w:t xml:space="preserve"> para acessar o sistema.</w:t>
      </w:r>
    </w:p>
    <w:p w:rsidR="0006442E" w:rsidRDefault="0006442E" w:rsidP="00AC43B3">
      <w:pPr>
        <w:keepNext/>
        <w:jc w:val="both"/>
      </w:pPr>
      <w:r>
        <w:rPr>
          <w:noProof/>
          <w:lang w:eastAsia="pt-BR" w:bidi="ar-SA"/>
        </w:rPr>
        <w:drawing>
          <wp:inline distT="0" distB="0" distL="0" distR="0" wp14:anchorId="3EDDD4AD" wp14:editId="5F34B3D5">
            <wp:extent cx="4095750" cy="2292629"/>
            <wp:effectExtent l="19050" t="19050" r="19050" b="1270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55" cy="23066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jc w:val="both"/>
      </w:pPr>
    </w:p>
    <w:tbl>
      <w:tblPr>
        <w:tblStyle w:val="Tabelacomgrade"/>
        <w:tblW w:w="48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91"/>
        <w:gridCol w:w="6185"/>
      </w:tblGrid>
      <w:tr w:rsidR="0006442E" w:rsidRPr="00CC0EF8" w:rsidTr="00A93959">
        <w:tc>
          <w:tcPr>
            <w:tcW w:w="436" w:type="pct"/>
          </w:tcPr>
          <w:p w:rsidR="0006442E" w:rsidRDefault="0006442E" w:rsidP="00AC43B3">
            <w:pPr>
              <w:jc w:val="both"/>
            </w:pPr>
            <w:r w:rsidRPr="00761804">
              <w:rPr>
                <w:noProof/>
                <w:lang w:eastAsia="pt-BR" w:bidi="ar-SA"/>
              </w:rPr>
              <w:drawing>
                <wp:inline distT="0" distB="0" distL="0" distR="0" wp14:anchorId="03E3DB0F" wp14:editId="57577868">
                  <wp:extent cx="212962" cy="212962"/>
                  <wp:effectExtent l="19050" t="0" r="0" b="0"/>
                  <wp:docPr id="329" name="Imagem 18" descr="Emblem-Important-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-Important-12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62" cy="21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pct"/>
            <w:shd w:val="clear" w:color="auto" w:fill="F2F2F2" w:themeFill="background1" w:themeFillShade="F2"/>
          </w:tcPr>
          <w:p w:rsidR="0006442E" w:rsidRPr="00160224" w:rsidRDefault="0006442E" w:rsidP="00AC43B3">
            <w:pPr>
              <w:pStyle w:val="Citao"/>
              <w:jc w:val="both"/>
            </w:pPr>
            <w:r w:rsidRPr="00160224">
              <w:t>Verifique com o administrador do sistema o endereço,</w:t>
            </w:r>
            <w:r>
              <w:t xml:space="preserve"> usuário </w:t>
            </w:r>
            <w:r w:rsidRPr="00160224">
              <w:t>e senha de acesso</w:t>
            </w:r>
            <w:r>
              <w:t xml:space="preserve"> ao sistema</w:t>
            </w:r>
            <w:r w:rsidRPr="00160224">
              <w:t>.</w:t>
            </w:r>
          </w:p>
        </w:tc>
      </w:tr>
    </w:tbl>
    <w:p w:rsidR="0006442E" w:rsidRDefault="0006442E" w:rsidP="00AC43B3">
      <w:pPr>
        <w:jc w:val="both"/>
      </w:pPr>
      <w:r>
        <w:br w:type="page"/>
      </w:r>
    </w:p>
    <w:p w:rsidR="0006442E" w:rsidRDefault="0006442E" w:rsidP="00AC43B3">
      <w:pPr>
        <w:pStyle w:val="Ttulo1"/>
        <w:jc w:val="both"/>
      </w:pPr>
      <w:r w:rsidRPr="006D5EB9">
        <w:lastRenderedPageBreak/>
        <w:t>Página Inicial</w:t>
      </w:r>
      <w:r>
        <w:t xml:space="preserve"> do Sistema</w:t>
      </w:r>
    </w:p>
    <w:p w:rsidR="0006442E" w:rsidRDefault="0006442E" w:rsidP="00AC43B3">
      <w:pPr>
        <w:keepNext/>
        <w:jc w:val="both"/>
      </w:pPr>
      <w:r>
        <w:rPr>
          <w:noProof/>
          <w:lang w:eastAsia="pt-BR" w:bidi="ar-SA"/>
        </w:rPr>
        <w:drawing>
          <wp:inline distT="0" distB="0" distL="0" distR="0" wp14:anchorId="51B32331" wp14:editId="605A00D7">
            <wp:extent cx="4171950" cy="2815089"/>
            <wp:effectExtent l="19050" t="19050" r="19050" b="2349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660" cy="28250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jc w:val="both"/>
      </w:pPr>
    </w:p>
    <w:p w:rsidR="0006442E" w:rsidRDefault="0006442E" w:rsidP="00AC43B3">
      <w:pPr>
        <w:pStyle w:val="PargrafodaLista"/>
        <w:numPr>
          <w:ilvl w:val="0"/>
          <w:numId w:val="4"/>
        </w:numPr>
        <w:ind w:left="426"/>
        <w:jc w:val="both"/>
      </w:pPr>
      <w:r>
        <w:t>Menus do Sistema.</w:t>
      </w: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jc w:val="both"/>
      </w:pPr>
    </w:p>
    <w:p w:rsidR="0006442E" w:rsidRDefault="0006442E" w:rsidP="00AC43B3">
      <w:pPr>
        <w:spacing w:after="200"/>
        <w:jc w:val="both"/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</w:rPr>
      </w:pPr>
      <w:bookmarkStart w:id="9" w:name="_Toc351998277"/>
      <w:bookmarkStart w:id="10" w:name="_Toc431801827"/>
      <w:r>
        <w:br w:type="page"/>
      </w:r>
    </w:p>
    <w:p w:rsidR="0006442E" w:rsidRPr="009B0F54" w:rsidRDefault="0006442E" w:rsidP="00AC43B3">
      <w:pPr>
        <w:pStyle w:val="Ttulo2"/>
        <w:spacing w:before="240"/>
        <w:ind w:left="357" w:hanging="357"/>
        <w:jc w:val="both"/>
      </w:pPr>
      <w:bookmarkStart w:id="11" w:name="_Toc480202653"/>
      <w:r w:rsidRPr="009B0F54">
        <w:lastRenderedPageBreak/>
        <w:t>Entendendo a tela de manutenção</w:t>
      </w:r>
      <w:bookmarkEnd w:id="9"/>
      <w:bookmarkEnd w:id="10"/>
      <w:bookmarkEnd w:id="11"/>
    </w:p>
    <w:p w:rsidR="0006442E" w:rsidRPr="00AC43B3" w:rsidRDefault="0006442E" w:rsidP="00AC43B3">
      <w:pPr>
        <w:pStyle w:val="Descrio"/>
        <w:numPr>
          <w:ilvl w:val="0"/>
          <w:numId w:val="2"/>
        </w:numPr>
        <w:spacing w:after="0"/>
        <w:ind w:left="357" w:hanging="357"/>
        <w:jc w:val="both"/>
        <w:rPr>
          <w:rStyle w:val="Forte"/>
        </w:rPr>
      </w:pPr>
      <w:r w:rsidRPr="00AC43B3">
        <w:rPr>
          <w:rStyle w:val="Forte"/>
        </w:rPr>
        <w:t>Para toda funcionalidade, inicialmente é apresentada a tela de manutenção de dados.</w:t>
      </w:r>
    </w:p>
    <w:p w:rsidR="0006442E" w:rsidRPr="00AC43B3" w:rsidRDefault="0006442E" w:rsidP="00AC43B3">
      <w:pPr>
        <w:pStyle w:val="Descrio"/>
        <w:ind w:left="0" w:firstLine="360"/>
        <w:jc w:val="both"/>
        <w:rPr>
          <w:rStyle w:val="Forte"/>
          <w:b w:val="0"/>
        </w:rPr>
      </w:pPr>
      <w:r w:rsidRPr="00AC43B3">
        <w:rPr>
          <w:rStyle w:val="Forte"/>
          <w:b w:val="0"/>
        </w:rPr>
        <w:t xml:space="preserve">A tela de manutenção é dividida em dois blocos: </w:t>
      </w:r>
    </w:p>
    <w:p w:rsidR="0006442E" w:rsidRPr="00AC43B3" w:rsidRDefault="0006442E" w:rsidP="00AC43B3">
      <w:pPr>
        <w:pStyle w:val="Descrio"/>
        <w:numPr>
          <w:ilvl w:val="0"/>
          <w:numId w:val="7"/>
        </w:numPr>
        <w:spacing w:after="0"/>
        <w:ind w:left="357" w:hanging="357"/>
        <w:jc w:val="both"/>
        <w:rPr>
          <w:rStyle w:val="Forte"/>
          <w:b w:val="0"/>
        </w:rPr>
      </w:pPr>
      <w:r w:rsidRPr="00AC43B3">
        <w:rPr>
          <w:rStyle w:val="Forte"/>
          <w:b w:val="0"/>
        </w:rPr>
        <w:t>A primeira apresenta os parâmetros de pesquisa para consultar registros no sistema.</w:t>
      </w:r>
    </w:p>
    <w:p w:rsidR="0006442E" w:rsidRPr="00AC43B3" w:rsidRDefault="0006442E" w:rsidP="00AC43B3">
      <w:pPr>
        <w:pStyle w:val="Descrio"/>
        <w:numPr>
          <w:ilvl w:val="0"/>
          <w:numId w:val="7"/>
        </w:numPr>
        <w:spacing w:after="0"/>
        <w:ind w:left="357" w:hanging="357"/>
        <w:jc w:val="both"/>
        <w:rPr>
          <w:rStyle w:val="Forte"/>
          <w:b w:val="0"/>
        </w:rPr>
      </w:pPr>
      <w:r w:rsidRPr="00AC43B3">
        <w:rPr>
          <w:rStyle w:val="Forte"/>
          <w:b w:val="0"/>
        </w:rPr>
        <w:t>A segunda apresenta uma grid de exibição, ou seja, uma listagem de registros exibidas de acordo com a consulta realizada.</w:t>
      </w:r>
    </w:p>
    <w:p w:rsidR="0006442E" w:rsidRPr="00AC43B3" w:rsidRDefault="00C80D3A" w:rsidP="00AC43B3">
      <w:pPr>
        <w:pStyle w:val="Descrio"/>
        <w:ind w:left="357" w:hanging="357"/>
        <w:jc w:val="both"/>
        <w:rPr>
          <w:rStyle w:val="Forte"/>
          <w:b w:val="0"/>
        </w:rPr>
      </w:pPr>
      <w:r w:rsidRPr="00AC43B3">
        <w:rPr>
          <w:rStyle w:val="Forte"/>
          <w:b w:val="0"/>
        </w:rPr>
        <w:t>No</w:t>
      </w:r>
      <w:r w:rsidR="0006442E" w:rsidRPr="00AC43B3">
        <w:rPr>
          <w:rStyle w:val="Forte"/>
          <w:b w:val="0"/>
        </w:rPr>
        <w:t xml:space="preserve"> </w:t>
      </w:r>
      <w:r w:rsidR="0006442E" w:rsidRPr="00AC43B3">
        <w:rPr>
          <w:rStyle w:val="Forte"/>
          <w:b w:val="0"/>
          <w:i/>
        </w:rPr>
        <w:t>grid</w:t>
      </w:r>
      <w:r w:rsidR="0006442E" w:rsidRPr="00AC43B3">
        <w:rPr>
          <w:rStyle w:val="Forte"/>
          <w:b w:val="0"/>
        </w:rPr>
        <w:t xml:space="preserve"> de exibição, são apresentadas informações básicas de registros e suas ações de manutenção. </w:t>
      </w:r>
    </w:p>
    <w:p w:rsidR="0006442E" w:rsidRDefault="0006442E" w:rsidP="00AC43B3">
      <w:pPr>
        <w:pStyle w:val="Descrio"/>
        <w:ind w:left="0"/>
        <w:jc w:val="both"/>
      </w:pPr>
    </w:p>
    <w:p w:rsidR="0006442E" w:rsidRDefault="00A93959" w:rsidP="00AC43B3">
      <w:pPr>
        <w:pStyle w:val="Descrio"/>
        <w:ind w:left="0" w:firstLine="0"/>
        <w:jc w:val="center"/>
      </w:pPr>
      <w:r>
        <w:rPr>
          <w:noProof/>
          <w:lang w:eastAsia="pt-BR" w:bidi="ar-SA"/>
        </w:rPr>
        <w:drawing>
          <wp:inline distT="0" distB="0" distL="0" distR="0" wp14:anchorId="77DF237A" wp14:editId="4660E453">
            <wp:extent cx="4153535" cy="2298042"/>
            <wp:effectExtent l="19050" t="19050" r="18415" b="26670"/>
            <wp:docPr id="483" name="Imagem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8" cy="2305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numPr>
          <w:ilvl w:val="0"/>
          <w:numId w:val="6"/>
        </w:numPr>
        <w:ind w:left="426"/>
        <w:jc w:val="both"/>
      </w:pPr>
      <w:r>
        <w:t>Parâmetros de Pesquisa</w:t>
      </w:r>
    </w:p>
    <w:p w:rsidR="0006442E" w:rsidRDefault="0006442E" w:rsidP="00AC43B3">
      <w:pPr>
        <w:pStyle w:val="PargrafodaLista"/>
        <w:numPr>
          <w:ilvl w:val="0"/>
          <w:numId w:val="6"/>
        </w:numPr>
        <w:ind w:left="426"/>
        <w:jc w:val="both"/>
      </w:pPr>
      <w:r w:rsidRPr="00870B51">
        <w:rPr>
          <w:i/>
        </w:rPr>
        <w:t>Grid</w:t>
      </w:r>
      <w:r>
        <w:t xml:space="preserve"> de Exibição dos Registros</w:t>
      </w:r>
    </w:p>
    <w:p w:rsidR="0006442E" w:rsidRDefault="0006442E" w:rsidP="00AC43B3">
      <w:pPr>
        <w:pStyle w:val="PargrafodaLista"/>
        <w:numPr>
          <w:ilvl w:val="0"/>
          <w:numId w:val="6"/>
        </w:numPr>
        <w:ind w:left="426"/>
        <w:jc w:val="both"/>
      </w:pPr>
      <w:r>
        <w:t>Ações de Manutenção</w:t>
      </w:r>
    </w:p>
    <w:p w:rsidR="0006442E" w:rsidRDefault="0006442E" w:rsidP="00AC43B3">
      <w:pPr>
        <w:pStyle w:val="PargrafodaLista"/>
        <w:numPr>
          <w:ilvl w:val="0"/>
          <w:numId w:val="6"/>
        </w:numPr>
        <w:ind w:left="426"/>
        <w:jc w:val="both"/>
      </w:pPr>
      <w:r>
        <w:t>Navegação de Página</w:t>
      </w:r>
    </w:p>
    <w:p w:rsidR="0006442E" w:rsidRDefault="0006442E" w:rsidP="00AC43B3">
      <w:pPr>
        <w:pStyle w:val="PargrafodaLista"/>
        <w:ind w:left="0"/>
        <w:jc w:val="both"/>
      </w:pPr>
    </w:p>
    <w:p w:rsidR="0006442E" w:rsidRPr="002B16DA" w:rsidRDefault="0006442E" w:rsidP="00AC43B3">
      <w:pPr>
        <w:pStyle w:val="Ttulo2"/>
        <w:spacing w:before="240"/>
        <w:ind w:left="357" w:hanging="357"/>
        <w:jc w:val="both"/>
      </w:pPr>
      <w:bookmarkStart w:id="12" w:name="_Toc478651690"/>
      <w:bookmarkStart w:id="13" w:name="_Toc480202654"/>
      <w:bookmarkStart w:id="14" w:name="_Toc431801828"/>
      <w:r>
        <w:lastRenderedPageBreak/>
        <w:t xml:space="preserve">Execução </w:t>
      </w:r>
      <w:r w:rsidRPr="002B16DA">
        <w:t>do Convênio Concedente</w:t>
      </w:r>
      <w:bookmarkEnd w:id="12"/>
      <w:bookmarkEnd w:id="13"/>
    </w:p>
    <w:p w:rsidR="0006442E" w:rsidRDefault="0006442E" w:rsidP="00AC43B3">
      <w:pPr>
        <w:jc w:val="both"/>
        <w:rPr>
          <w:b/>
          <w:i/>
          <w:sz w:val="18"/>
          <w:szCs w:val="18"/>
        </w:rPr>
      </w:pPr>
      <w:r w:rsidRPr="000C2514">
        <w:rPr>
          <w:b/>
          <w:i/>
          <w:sz w:val="18"/>
          <w:szCs w:val="18"/>
        </w:rPr>
        <w:t xml:space="preserve">Sistema de Convênios &gt;&gt; </w:t>
      </w:r>
      <w:r>
        <w:rPr>
          <w:b/>
          <w:i/>
          <w:sz w:val="18"/>
          <w:szCs w:val="18"/>
        </w:rPr>
        <w:t xml:space="preserve">Gestão Convênio </w:t>
      </w:r>
      <w:r w:rsidRPr="000C2514">
        <w:rPr>
          <w:b/>
          <w:i/>
          <w:sz w:val="18"/>
          <w:szCs w:val="18"/>
        </w:rPr>
        <w:t>Con</w:t>
      </w:r>
      <w:r>
        <w:rPr>
          <w:b/>
          <w:i/>
          <w:sz w:val="18"/>
          <w:szCs w:val="18"/>
        </w:rPr>
        <w:t xml:space="preserve">cedente </w:t>
      </w:r>
      <w:r w:rsidRPr="000C2514">
        <w:rPr>
          <w:b/>
          <w:i/>
          <w:sz w:val="18"/>
          <w:szCs w:val="18"/>
        </w:rPr>
        <w:t xml:space="preserve">&gt;&gt; </w:t>
      </w:r>
      <w:r>
        <w:rPr>
          <w:b/>
          <w:i/>
          <w:sz w:val="18"/>
          <w:szCs w:val="18"/>
        </w:rPr>
        <w:t>Execução</w:t>
      </w:r>
    </w:p>
    <w:p w:rsidR="0006442E" w:rsidRPr="003B7DFD" w:rsidRDefault="0006442E" w:rsidP="00AC43B3">
      <w:pPr>
        <w:jc w:val="both"/>
      </w:pPr>
    </w:p>
    <w:p w:rsidR="0006442E" w:rsidRPr="00302F8E" w:rsidRDefault="0006442E" w:rsidP="00AC43B3">
      <w:pPr>
        <w:pStyle w:val="Descrio"/>
        <w:numPr>
          <w:ilvl w:val="0"/>
          <w:numId w:val="2"/>
        </w:numPr>
        <w:spacing w:after="0"/>
        <w:ind w:left="284" w:hanging="284"/>
        <w:jc w:val="both"/>
        <w:rPr>
          <w:rStyle w:val="Forte"/>
        </w:rPr>
      </w:pPr>
      <w:r w:rsidRPr="00302F8E">
        <w:rPr>
          <w:rStyle w:val="Forte"/>
        </w:rPr>
        <w:t>Funcionalidade que permite a manutenção e gerenciamento dos convênios concedentes.</w:t>
      </w:r>
    </w:p>
    <w:p w:rsidR="0006442E" w:rsidRPr="00302F8E" w:rsidRDefault="0006442E" w:rsidP="00AC43B3">
      <w:pPr>
        <w:pStyle w:val="Descrio"/>
        <w:numPr>
          <w:ilvl w:val="0"/>
          <w:numId w:val="2"/>
        </w:numPr>
        <w:spacing w:after="0"/>
        <w:ind w:left="284" w:hanging="284"/>
        <w:jc w:val="both"/>
        <w:rPr>
          <w:rStyle w:val="Forte"/>
        </w:rPr>
      </w:pPr>
      <w:r w:rsidRPr="00302F8E">
        <w:rPr>
          <w:rStyle w:val="Forte"/>
        </w:rPr>
        <w:t>O convênio concedente deve ser inserido no sistema através da tela Manutenção do Convênio Concedente, responsável por exibir toda sua execução.</w:t>
      </w:r>
    </w:p>
    <w:p w:rsidR="0006442E" w:rsidRPr="00302F8E" w:rsidRDefault="0006442E" w:rsidP="00AC43B3">
      <w:pPr>
        <w:pStyle w:val="Descrio"/>
        <w:numPr>
          <w:ilvl w:val="0"/>
          <w:numId w:val="2"/>
        </w:numPr>
        <w:spacing w:after="0"/>
        <w:ind w:left="284" w:hanging="284"/>
        <w:jc w:val="both"/>
        <w:rPr>
          <w:rStyle w:val="Forte"/>
        </w:rPr>
      </w:pPr>
      <w:r w:rsidRPr="00302F8E">
        <w:rPr>
          <w:rStyle w:val="Forte"/>
        </w:rPr>
        <w:t>Para a inserção do convênio concedente, é necessário que a proposta de convênio esteja aprovada e não esteja vinculada a outro convênio concedente.</w:t>
      </w:r>
    </w:p>
    <w:p w:rsidR="0006442E" w:rsidRPr="00483F71" w:rsidRDefault="0006442E" w:rsidP="00AC43B3">
      <w:pPr>
        <w:pStyle w:val="Ttulo3"/>
        <w:spacing w:before="120"/>
        <w:ind w:left="426" w:hanging="437"/>
        <w:contextualSpacing w:val="0"/>
      </w:pPr>
      <w:bookmarkStart w:id="15" w:name="_Toc480202655"/>
      <w:bookmarkEnd w:id="5"/>
      <w:bookmarkEnd w:id="14"/>
      <w:r w:rsidRPr="00483F71">
        <w:t>Consultar Convênio Concedente</w:t>
      </w:r>
      <w:bookmarkEnd w:id="15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</w:t>
      </w:r>
      <w:r w:rsidRPr="002412F3">
        <w:rPr>
          <w:b/>
        </w:rPr>
        <w:t>Manutenção do Convênio Concedente</w:t>
      </w:r>
      <w:r w:rsidRPr="00EB06A5">
        <w:t xml:space="preserve">, </w:t>
      </w:r>
      <w:r>
        <w:t xml:space="preserve">para efetuar a pesquisa de registros existentes,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357846B" wp14:editId="6F7FD18A">
            <wp:extent cx="749540" cy="198407"/>
            <wp:effectExtent l="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20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selecionado(s).</w:t>
      </w:r>
    </w:p>
    <w:p w:rsidR="0006442E" w:rsidRDefault="0006442E" w:rsidP="00AC43B3">
      <w:pPr>
        <w:pStyle w:val="Descrio"/>
        <w:ind w:left="0" w:firstLine="0"/>
        <w:jc w:val="center"/>
      </w:pPr>
      <w:r>
        <w:rPr>
          <w:noProof/>
          <w:lang w:eastAsia="pt-BR" w:bidi="ar-SA"/>
        </w:rPr>
        <w:drawing>
          <wp:inline distT="0" distB="0" distL="0" distR="0" wp14:anchorId="15967EB7" wp14:editId="4987F564">
            <wp:extent cx="4140672" cy="2438400"/>
            <wp:effectExtent l="19050" t="19050" r="12700" b="19050"/>
            <wp:docPr id="453" name="Image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243" cy="2470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Pr="00C80D3A" w:rsidRDefault="0006442E" w:rsidP="00AC43B3">
      <w:pPr>
        <w:pStyle w:val="Subtitulo"/>
        <w:jc w:val="both"/>
        <w:rPr>
          <w:b/>
        </w:rPr>
      </w:pPr>
      <w:r w:rsidRPr="00C80D3A">
        <w:rPr>
          <w:rFonts w:cstheme="minorHAnsi"/>
          <w:b/>
        </w:rPr>
        <w:lastRenderedPageBreak/>
        <w:t>Ações disponíveis para cada registro retornado na consulta</w:t>
      </w:r>
      <w:r w:rsidRPr="00C80D3A">
        <w:rPr>
          <w:b/>
        </w:rPr>
        <w:t>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5243"/>
      </w:tblGrid>
      <w:tr w:rsidR="0006442E" w:rsidRPr="00C80D3A" w:rsidTr="00C80D3A">
        <w:trPr>
          <w:trHeight w:val="20"/>
        </w:trPr>
        <w:tc>
          <w:tcPr>
            <w:tcW w:w="1560" w:type="dxa"/>
            <w:shd w:val="clear" w:color="auto" w:fill="DBE5F1" w:themeFill="accent1" w:themeFillTint="33"/>
            <w:vAlign w:val="center"/>
          </w:tcPr>
          <w:p w:rsidR="0006442E" w:rsidRPr="00C80D3A" w:rsidRDefault="0006442E" w:rsidP="00AC43B3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C80D3A">
              <w:rPr>
                <w:rFonts w:cstheme="minorHAnsi"/>
                <w:b/>
              </w:rPr>
              <w:t>Ícone da Ação</w:t>
            </w:r>
          </w:p>
        </w:tc>
        <w:tc>
          <w:tcPr>
            <w:tcW w:w="5243" w:type="dxa"/>
            <w:shd w:val="clear" w:color="auto" w:fill="DBE5F1" w:themeFill="accent1" w:themeFillTint="33"/>
            <w:vAlign w:val="center"/>
          </w:tcPr>
          <w:p w:rsidR="0006442E" w:rsidRPr="00C80D3A" w:rsidRDefault="0006442E" w:rsidP="00AC43B3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C80D3A">
              <w:rPr>
                <w:rFonts w:cstheme="minorHAnsi"/>
                <w:b/>
              </w:rPr>
              <w:t>Título / Descrição da Ação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spacing w:before="60"/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55" w:dyaOrig="300">
                <v:shape id="_x0000_i1031" type="#_x0000_t75" style="width:12.75pt;height:15pt" o:ole="">
                  <v:imagedata r:id="rId31" o:title=""/>
                </v:shape>
                <o:OLEObject Type="Embed" ProgID="PBrush" ShapeID="_x0000_i1031" DrawAspect="Content" ObjectID="_1577790810" r:id="rId32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Texto do Convênio Concedente.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25" w:dyaOrig="270">
                <v:shape id="_x0000_i1032" type="#_x0000_t75" style="width:11.25pt;height:13.5pt" o:ole="">
                  <v:imagedata r:id="rId33" o:title=""/>
                </v:shape>
                <o:OLEObject Type="Embed" ProgID="PBrush" ShapeID="_x0000_i1032" DrawAspect="Content" ObjectID="_1577790811" r:id="rId34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Certidão do Convênio Concedente.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195" w:dyaOrig="270">
                <v:shape id="_x0000_i1033" type="#_x0000_t75" style="width:9.75pt;height:13.5pt" o:ole="">
                  <v:imagedata r:id="rId35" o:title=""/>
                </v:shape>
                <o:OLEObject Type="Embed" ProgID="PBrush" ShapeID="_x0000_i1033" DrawAspect="Content" ObjectID="_1577790812" r:id="rId36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Plano de Trabalho do Convênio Concedente.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40" w:dyaOrig="255">
                <v:shape id="_x0000_i1034" type="#_x0000_t75" style="width:12pt;height:12.75pt" o:ole="">
                  <v:imagedata r:id="rId37" o:title=""/>
                </v:shape>
                <o:OLEObject Type="Embed" ProgID="PBrush" ShapeID="_x0000_i1034" DrawAspect="Content" ObjectID="_1577790813" r:id="rId38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Tomada de Conta Especial do Convênio Concedente.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10" w:dyaOrig="255">
                <v:shape id="_x0000_i1035" type="#_x0000_t75" style="width:10.5pt;height:12.75pt" o:ole="">
                  <v:imagedata r:id="rId39" o:title=""/>
                </v:shape>
                <o:OLEObject Type="Embed" ProgID="PBrush" ShapeID="_x0000_i1035" DrawAspect="Content" ObjectID="_1577790814" r:id="rId40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Prestação de Contas do Convênio Concedente.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40" w:dyaOrig="270">
                <v:shape id="_x0000_i1036" type="#_x0000_t75" style="width:12pt;height:13.5pt" o:ole="">
                  <v:imagedata r:id="rId41" o:title=""/>
                </v:shape>
                <o:OLEObject Type="Embed" ProgID="PBrush" ShapeID="_x0000_i1036" DrawAspect="Content" ObjectID="_1577790815" r:id="rId42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Notificações do Convênio Concedentes.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55" w:dyaOrig="255">
                <v:shape id="_x0000_i1037" type="#_x0000_t75" style="width:12.75pt;height:12.75pt" o:ole="">
                  <v:imagedata r:id="rId43" o:title=""/>
                </v:shape>
                <o:OLEObject Type="Embed" ProgID="PBrush" ShapeID="_x0000_i1037" DrawAspect="Content" ObjectID="_1577790816" r:id="rId44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Aditivos do Convênio Concedente.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10" w:dyaOrig="225">
                <v:shape id="_x0000_i1038" type="#_x0000_t75" style="width:10.5pt;height:11.25pt" o:ole="">
                  <v:imagedata r:id="rId45" o:title=""/>
                </v:shape>
                <o:OLEObject Type="Embed" ProgID="PBrush" ShapeID="_x0000_i1038" DrawAspect="Content" ObjectID="_1577790817" r:id="rId46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Anexos do Convênio Concedente.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70" w:dyaOrig="285">
                <v:shape id="_x0000_i1039" type="#_x0000_t75" style="width:13.5pt;height:14.25pt" o:ole="">
                  <v:imagedata r:id="rId47" o:title=""/>
                </v:shape>
                <o:OLEObject Type="Embed" ProgID="PBrush" ShapeID="_x0000_i1039" DrawAspect="Content" ObjectID="_1577790818" r:id="rId48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Valores do Convênio Concedente.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10" w:dyaOrig="300">
                <v:shape id="_x0000_i1040" type="#_x0000_t75" style="width:10.5pt;height:15pt" o:ole="">
                  <v:imagedata r:id="rId49" o:title=""/>
                </v:shape>
                <o:OLEObject Type="Embed" ProgID="PBrush" ShapeID="_x0000_i1040" DrawAspect="Content" ObjectID="_1577790819" r:id="rId50"/>
              </w:object>
            </w:r>
            <w:r w:rsidRPr="00C80D3A">
              <w:rPr>
                <w:sz w:val="20"/>
              </w:rPr>
              <w:t xml:space="preserve"> / </w:t>
            </w:r>
            <w:r w:rsidRPr="00C80D3A">
              <w:rPr>
                <w:sz w:val="20"/>
              </w:rPr>
              <w:object w:dxaOrig="285" w:dyaOrig="285">
                <v:shape id="_x0000_i1041" type="#_x0000_t75" style="width:14.25pt;height:14.25pt" o:ole="">
                  <v:imagedata r:id="rId51" o:title=""/>
                </v:shape>
                <o:OLEObject Type="Embed" ProgID="PBrush" ShapeID="_x0000_i1041" DrawAspect="Content" ObjectID="_1577790820" r:id="rId52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Encerrar/Reabrir o Convênio Concedente.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55" w:dyaOrig="285">
                <v:shape id="_x0000_i1042" type="#_x0000_t75" style="width:12.75pt;height:14.25pt" o:ole="">
                  <v:imagedata r:id="rId53" o:title=""/>
                </v:shape>
                <o:OLEObject Type="Embed" ProgID="PBrush" ShapeID="_x0000_i1042" DrawAspect="Content" ObjectID="_1577790821" r:id="rId54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Visualizar os Dados do Convênio Concedente.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25" w:dyaOrig="255">
                <v:shape id="_x0000_i1043" type="#_x0000_t75" style="width:11.25pt;height:12.75pt" o:ole="">
                  <v:imagedata r:id="rId55" o:title=""/>
                </v:shape>
                <o:OLEObject Type="Embed" ProgID="PBrush" ShapeID="_x0000_i1043" DrawAspect="Content" ObjectID="_1577790822" r:id="rId56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Editar os Dados do Convênio Concedente.</w:t>
            </w:r>
          </w:p>
        </w:tc>
      </w:tr>
      <w:tr w:rsidR="0006442E" w:rsidRPr="00C80D3A" w:rsidTr="00C80D3A">
        <w:trPr>
          <w:trHeight w:val="20"/>
        </w:trPr>
        <w:tc>
          <w:tcPr>
            <w:tcW w:w="1560" w:type="dxa"/>
            <w:vAlign w:val="center"/>
          </w:tcPr>
          <w:p w:rsidR="0006442E" w:rsidRPr="00C80D3A" w:rsidRDefault="0006442E" w:rsidP="00AC43B3">
            <w:pPr>
              <w:jc w:val="center"/>
              <w:rPr>
                <w:sz w:val="20"/>
              </w:rPr>
            </w:pPr>
            <w:r w:rsidRPr="00C80D3A">
              <w:rPr>
                <w:sz w:val="20"/>
              </w:rPr>
              <w:object w:dxaOrig="240" w:dyaOrig="240">
                <v:shape id="_x0000_i1044" type="#_x0000_t75" style="width:12pt;height:12pt" o:ole="">
                  <v:imagedata r:id="rId57" o:title=""/>
                </v:shape>
                <o:OLEObject Type="Embed" ProgID="PBrush" ShapeID="_x0000_i1044" DrawAspect="Content" ObjectID="_1577790823" r:id="rId58"/>
              </w:object>
            </w:r>
          </w:p>
        </w:tc>
        <w:tc>
          <w:tcPr>
            <w:tcW w:w="5243" w:type="dxa"/>
            <w:vAlign w:val="center"/>
          </w:tcPr>
          <w:p w:rsidR="0006442E" w:rsidRPr="00C80D3A" w:rsidRDefault="0006442E" w:rsidP="00AC43B3">
            <w:pPr>
              <w:jc w:val="both"/>
              <w:rPr>
                <w:sz w:val="20"/>
              </w:rPr>
            </w:pPr>
            <w:r w:rsidRPr="00C80D3A">
              <w:rPr>
                <w:sz w:val="20"/>
              </w:rPr>
              <w:t>Excluir o Convênio Concedente.</w:t>
            </w:r>
          </w:p>
        </w:tc>
      </w:tr>
    </w:tbl>
    <w:p w:rsidR="0006442E" w:rsidRDefault="0006442E" w:rsidP="00AC43B3">
      <w:pPr>
        <w:pStyle w:val="Descrio"/>
        <w:ind w:left="0"/>
        <w:jc w:val="both"/>
      </w:pPr>
    </w:p>
    <w:p w:rsidR="0006442E" w:rsidRPr="004845E6" w:rsidRDefault="0006442E" w:rsidP="00AC43B3">
      <w:pPr>
        <w:pStyle w:val="Ttulo3"/>
        <w:ind w:left="493" w:hanging="493"/>
      </w:pPr>
      <w:bookmarkStart w:id="16" w:name="_Toc480202656"/>
      <w:r w:rsidRPr="004845E6">
        <w:t>Incluir Convênio Concedente</w:t>
      </w:r>
      <w:bookmarkEnd w:id="16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160224">
        <w:t xml:space="preserve">tela </w:t>
      </w:r>
      <w:r w:rsidRPr="002412F3">
        <w:rPr>
          <w:b/>
        </w:rPr>
        <w:t>Manutenção do Convênio Concedente</w:t>
      </w:r>
      <w:r>
        <w:t xml:space="preserve">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7FDDDF08" wp14:editId="7DC230B6">
            <wp:extent cx="558800" cy="209550"/>
            <wp:effectExtent l="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botão, o sistema disponibiliza a tela </w:t>
      </w:r>
      <w:r w:rsidRPr="002412F3">
        <w:rPr>
          <w:b/>
        </w:rPr>
        <w:t>Cadastro de Convênio Concedente</w:t>
      </w:r>
      <w:r>
        <w:t>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Descrio"/>
        <w:ind w:left="0" w:firstLine="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1DD3AB3C" wp14:editId="5C5CCCAD">
            <wp:extent cx="3678636" cy="6010275"/>
            <wp:effectExtent l="19050" t="19050" r="1714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07" cy="60486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992D93" w:rsidP="00AC43B3">
      <w:pPr>
        <w:pStyle w:val="Descrio"/>
        <w:ind w:left="0"/>
        <w:jc w:val="both"/>
      </w:pPr>
      <w:r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97F7165" wp14:editId="492DEF15">
                <wp:simplePos x="0" y="0"/>
                <wp:positionH relativeFrom="margin">
                  <wp:posOffset>38735</wp:posOffset>
                </wp:positionH>
                <wp:positionV relativeFrom="paragraph">
                  <wp:posOffset>273050</wp:posOffset>
                </wp:positionV>
                <wp:extent cx="4238625" cy="609600"/>
                <wp:effectExtent l="0" t="0" r="28575" b="19050"/>
                <wp:wrapNone/>
                <wp:docPr id="338" name="Retângulo de cantos arredondados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609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6046EE" w:rsidRDefault="00B9645E" w:rsidP="000644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F7165" id="Retângulo de cantos arredondados 338" o:spid="_x0000_s1039" style="position:absolute;left:0;text-align:left;margin-left:3.05pt;margin-top:21.5pt;width:333.75pt;height:48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" filled="f" strokecolor="#f79646 [3209]" strokeweight="2pt">
                <v:textbox>
                  <w:txbxContent>
                    <w:p w:rsidR="00B9645E" w:rsidRPr="006046EE" w:rsidRDefault="00B9645E" w:rsidP="0006442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442E" w:rsidRDefault="00992D93" w:rsidP="00AC43B3">
      <w:pPr>
        <w:pStyle w:val="Passos"/>
        <w:numPr>
          <w:ilvl w:val="0"/>
          <w:numId w:val="0"/>
        </w:numPr>
        <w:jc w:val="both"/>
      </w:pP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39C5BC" wp14:editId="7D636D3F">
                <wp:simplePos x="0" y="0"/>
                <wp:positionH relativeFrom="column">
                  <wp:posOffset>476885</wp:posOffset>
                </wp:positionH>
                <wp:positionV relativeFrom="paragraph">
                  <wp:posOffset>10160</wp:posOffset>
                </wp:positionV>
                <wp:extent cx="3922395" cy="495300"/>
                <wp:effectExtent l="0" t="0" r="1905" b="0"/>
                <wp:wrapNone/>
                <wp:docPr id="389" name="Caixa de texto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39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Default="00B9645E" w:rsidP="00992D93">
                            <w:pPr>
                              <w:ind w:right="2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 </w:t>
                            </w:r>
                            <w:proofErr w:type="spellStart"/>
                            <w:r w:rsidRPr="006046EE">
                              <w:rPr>
                                <w:b/>
                                <w:i/>
                              </w:rPr>
                              <w:t>prompt</w:t>
                            </w:r>
                            <w:proofErr w:type="spellEnd"/>
                            <w:r w:rsidRPr="006046E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de consulta </w:t>
                            </w:r>
                            <w:r>
                              <w:rPr>
                                <w:b/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2E1A8DCD" wp14:editId="4BBEC28B">
                                  <wp:extent cx="171450" cy="180975"/>
                                  <wp:effectExtent l="0" t="0" r="0" b="9525"/>
                                  <wp:docPr id="405" name="Imagem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abre uma tela auxiliar para consulta e seleção. </w:t>
                            </w:r>
                          </w:p>
                          <w:p w:rsidR="00B9645E" w:rsidRPr="00940C23" w:rsidRDefault="00B9645E" w:rsidP="0006442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C5BC" id="Caixa de texto 389" o:spid="_x0000_s1040" type="#_x0000_t202" style="position:absolute;left:0;text-align:left;margin-left:37.55pt;margin-top:.8pt;width:308.85pt;height:3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" fillcolor="white [3201]" stroked="f" strokeweight=".5pt">
                <v:textbox>
                  <w:txbxContent>
                    <w:p w:rsidR="00B9645E" w:rsidRDefault="00B9645E" w:rsidP="00992D93">
                      <w:pPr>
                        <w:ind w:right="2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 </w:t>
                      </w:r>
                      <w:proofErr w:type="spellStart"/>
                      <w:r w:rsidRPr="006046EE">
                        <w:rPr>
                          <w:b/>
                          <w:i/>
                        </w:rPr>
                        <w:t>prompt</w:t>
                      </w:r>
                      <w:proofErr w:type="spellEnd"/>
                      <w:r w:rsidRPr="006046EE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de consulta </w:t>
                      </w:r>
                      <w:r>
                        <w:rPr>
                          <w:b/>
                          <w:noProof/>
                          <w:lang w:eastAsia="pt-BR" w:bidi="ar-SA"/>
                        </w:rPr>
                        <w:drawing>
                          <wp:inline distT="0" distB="0" distL="0" distR="0" wp14:anchorId="2E1A8DCD" wp14:editId="4BBEC28B">
                            <wp:extent cx="171450" cy="180975"/>
                            <wp:effectExtent l="0" t="0" r="0" b="9525"/>
                            <wp:docPr id="405" name="Imagem 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abre uma tela auxiliar para consulta e seleção. </w:t>
                      </w:r>
                    </w:p>
                    <w:p w:rsidR="00B9645E" w:rsidRPr="00940C23" w:rsidRDefault="00B9645E" w:rsidP="0006442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1DB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30592" behindDoc="0" locked="0" layoutInCell="1" allowOverlap="1" wp14:anchorId="6A6313AE" wp14:editId="75F6EC79">
            <wp:simplePos x="0" y="0"/>
            <wp:positionH relativeFrom="column">
              <wp:posOffset>85725</wp:posOffset>
            </wp:positionH>
            <wp:positionV relativeFrom="paragraph">
              <wp:posOffset>122555</wp:posOffset>
            </wp:positionV>
            <wp:extent cx="317500" cy="395605"/>
            <wp:effectExtent l="0" t="0" r="0" b="4445"/>
            <wp:wrapNone/>
            <wp:docPr id="400" name="Picture 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7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5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C71F7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992D93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CDADE3D" wp14:editId="138C7C71">
                <wp:simplePos x="0" y="0"/>
                <wp:positionH relativeFrom="margin">
                  <wp:posOffset>-8890</wp:posOffset>
                </wp:positionH>
                <wp:positionV relativeFrom="paragraph">
                  <wp:posOffset>83185</wp:posOffset>
                </wp:positionV>
                <wp:extent cx="4257675" cy="1400175"/>
                <wp:effectExtent l="0" t="0" r="28575" b="28575"/>
                <wp:wrapNone/>
                <wp:docPr id="398" name="Retângulo de cantos arredondados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1400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785F2" id="Retângulo de cantos arredondados 398" o:spid="_x0000_s1026" style="position:absolute;margin-left:-.7pt;margin-top:6.55pt;width:335.25pt;height:110.2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F8EA9F6" wp14:editId="6F1AEA9A">
                <wp:simplePos x="0" y="0"/>
                <wp:positionH relativeFrom="column">
                  <wp:posOffset>600710</wp:posOffset>
                </wp:positionH>
                <wp:positionV relativeFrom="paragraph">
                  <wp:posOffset>159385</wp:posOffset>
                </wp:positionV>
                <wp:extent cx="3638550" cy="1323975"/>
                <wp:effectExtent l="0" t="0" r="0" b="9525"/>
                <wp:wrapNone/>
                <wp:docPr id="399" name="Caixa de texto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55393E" w:rsidRDefault="00B9645E" w:rsidP="0006442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55393E">
                              <w:rPr>
                                <w:b/>
                              </w:rPr>
                              <w:t xml:space="preserve">Na opção ‘Lei’, ‘Aplicações do Convênio Concedente’ e ‘Parcelas do Convênio Concedente’, deve-se clicar no </w:t>
                            </w:r>
                            <w:proofErr w:type="gramStart"/>
                            <w:r w:rsidRPr="0055393E">
                              <w:rPr>
                                <w:b/>
                              </w:rPr>
                              <w:t xml:space="preserve">ícone </w:t>
                            </w:r>
                            <w:r w:rsidRPr="0055393E">
                              <w:rPr>
                                <w:b/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03F05A04" wp14:editId="36BA10FD">
                                  <wp:extent cx="665683" cy="182187"/>
                                  <wp:effectExtent l="0" t="0" r="1270" b="8890"/>
                                  <wp:docPr id="147" name="Imagem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061" cy="181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393E">
                              <w:rPr>
                                <w:b/>
                              </w:rPr>
                              <w:t xml:space="preserve"> para</w:t>
                            </w:r>
                            <w:proofErr w:type="gramEnd"/>
                            <w:r w:rsidRPr="0055393E">
                              <w:rPr>
                                <w:b/>
                              </w:rPr>
                              <w:t xml:space="preserve"> adicionar o(s) registro(s) ao convênio concedente.</w:t>
                            </w:r>
                          </w:p>
                          <w:p w:rsidR="00B9645E" w:rsidRPr="0055393E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ind w:left="284" w:hanging="284"/>
                              <w:jc w:val="both"/>
                              <w:rPr>
                                <w:b/>
                              </w:rPr>
                            </w:pPr>
                            <w:r w:rsidRPr="0055393E">
                              <w:rPr>
                                <w:b/>
                              </w:rPr>
                              <w:t>As ‘Parcelas do Convênio Concedente’ podem ser lançadas de forma Individual ou Em Lote.</w:t>
                            </w:r>
                          </w:p>
                          <w:p w:rsidR="00B9645E" w:rsidRPr="00BA6028" w:rsidRDefault="00B9645E" w:rsidP="0006442E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A9F6" id="Caixa de texto 399" o:spid="_x0000_s1041" type="#_x0000_t202" style="position:absolute;left:0;text-align:left;margin-left:47.3pt;margin-top:12.55pt;width:286.5pt;height:104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" fillcolor="white [3201]" stroked="f" strokeweight=".5pt">
                <v:textbox>
                  <w:txbxContent>
                    <w:p w:rsidR="00B9645E" w:rsidRPr="0055393E" w:rsidRDefault="00B9645E" w:rsidP="0006442E">
                      <w:pPr>
                        <w:jc w:val="both"/>
                        <w:rPr>
                          <w:b/>
                        </w:rPr>
                      </w:pPr>
                      <w:r w:rsidRPr="0055393E">
                        <w:rPr>
                          <w:b/>
                        </w:rPr>
                        <w:t xml:space="preserve">Na opção ‘Lei’, ‘Aplicações do Convênio Concedente’ e ‘Parcelas do Convênio Concedente’, deve-se clicar no </w:t>
                      </w:r>
                      <w:proofErr w:type="gramStart"/>
                      <w:r w:rsidRPr="0055393E">
                        <w:rPr>
                          <w:b/>
                        </w:rPr>
                        <w:t xml:space="preserve">ícone </w:t>
                      </w:r>
                      <w:r w:rsidRPr="0055393E">
                        <w:rPr>
                          <w:b/>
                          <w:noProof/>
                          <w:lang w:eastAsia="pt-BR" w:bidi="ar-SA"/>
                        </w:rPr>
                        <w:drawing>
                          <wp:inline distT="0" distB="0" distL="0" distR="0" wp14:anchorId="03F05A04" wp14:editId="36BA10FD">
                            <wp:extent cx="665683" cy="182187"/>
                            <wp:effectExtent l="0" t="0" r="1270" b="8890"/>
                            <wp:docPr id="147" name="Imagem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061" cy="181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393E">
                        <w:rPr>
                          <w:b/>
                        </w:rPr>
                        <w:t xml:space="preserve"> para</w:t>
                      </w:r>
                      <w:proofErr w:type="gramEnd"/>
                      <w:r w:rsidRPr="0055393E">
                        <w:rPr>
                          <w:b/>
                        </w:rPr>
                        <w:t xml:space="preserve"> adicionar o(s) registro(s) ao convênio concedente.</w:t>
                      </w:r>
                    </w:p>
                    <w:p w:rsidR="00B9645E" w:rsidRPr="0055393E" w:rsidRDefault="00B9645E" w:rsidP="0006442E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ind w:left="284" w:hanging="284"/>
                        <w:jc w:val="both"/>
                        <w:rPr>
                          <w:b/>
                        </w:rPr>
                      </w:pPr>
                      <w:r w:rsidRPr="0055393E">
                        <w:rPr>
                          <w:b/>
                        </w:rPr>
                        <w:t>As ‘Parcelas do Convênio Concedente’ podem ser lançadas de forma Individual ou Em Lote.</w:t>
                      </w:r>
                    </w:p>
                    <w:p w:rsidR="00B9645E" w:rsidRPr="00BA6028" w:rsidRDefault="00B9645E" w:rsidP="0006442E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992D93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35712" behindDoc="0" locked="0" layoutInCell="1" allowOverlap="1" wp14:anchorId="13FBE70A" wp14:editId="41DB3077">
            <wp:simplePos x="0" y="0"/>
            <wp:positionH relativeFrom="column">
              <wp:posOffset>116840</wp:posOffset>
            </wp:positionH>
            <wp:positionV relativeFrom="paragraph">
              <wp:posOffset>7620</wp:posOffset>
            </wp:positionV>
            <wp:extent cx="392430" cy="391795"/>
            <wp:effectExtent l="0" t="0" r="7620" b="8255"/>
            <wp:wrapNone/>
            <wp:docPr id="404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6442E" w:rsidRDefault="00992D93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0DF2A29" wp14:editId="5C613412">
                <wp:simplePos x="0" y="0"/>
                <wp:positionH relativeFrom="margin">
                  <wp:posOffset>-71120</wp:posOffset>
                </wp:positionH>
                <wp:positionV relativeFrom="paragraph">
                  <wp:posOffset>149860</wp:posOffset>
                </wp:positionV>
                <wp:extent cx="790575" cy="285750"/>
                <wp:effectExtent l="0" t="0" r="0" b="0"/>
                <wp:wrapNone/>
                <wp:docPr id="133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2A29" id="Text Box 3793" o:spid="_x0000_s1042" type="#_x0000_t202" style="position:absolute;left:0;text-align:left;margin-left:-5.6pt;margin-top:11.8pt;width:62.25pt;height:22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704B55" w:rsidRDefault="0006442E" w:rsidP="00AC43B3">
      <w:pPr>
        <w:pStyle w:val="Descrio"/>
        <w:ind w:left="0"/>
        <w:jc w:val="both"/>
        <w:rPr>
          <w:sz w:val="4"/>
          <w:szCs w:val="4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992D93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5B13656" wp14:editId="5A7E6BB7">
                <wp:simplePos x="0" y="0"/>
                <wp:positionH relativeFrom="margin">
                  <wp:posOffset>635</wp:posOffset>
                </wp:positionH>
                <wp:positionV relativeFrom="paragraph">
                  <wp:posOffset>52070</wp:posOffset>
                </wp:positionV>
                <wp:extent cx="4219575" cy="3695700"/>
                <wp:effectExtent l="0" t="0" r="28575" b="19050"/>
                <wp:wrapNone/>
                <wp:docPr id="426" name="Retângulo de cantos arredondados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3695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267CE" id="Retângulo de cantos arredondados 426" o:spid="_x0000_s1026" style="position:absolute;margin-left:.05pt;margin-top:4.1pt;width:332.25pt;height:291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EB9726E" wp14:editId="6B67C052">
                <wp:simplePos x="0" y="0"/>
                <wp:positionH relativeFrom="column">
                  <wp:posOffset>686435</wp:posOffset>
                </wp:positionH>
                <wp:positionV relativeFrom="paragraph">
                  <wp:posOffset>147320</wp:posOffset>
                </wp:positionV>
                <wp:extent cx="3448050" cy="3581400"/>
                <wp:effectExtent l="0" t="0" r="0" b="0"/>
                <wp:wrapNone/>
                <wp:docPr id="424" name="Caixa de texto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992D93" w:rsidRDefault="00B9645E" w:rsidP="0006442E">
                            <w:pPr>
                              <w:ind w:left="317" w:hanging="317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992D93">
                              <w:rPr>
                                <w:rFonts w:cstheme="minorHAnsi"/>
                                <w:b/>
                              </w:rPr>
                              <w:t>Na inclusão de um Convênio Concedente:</w:t>
                            </w:r>
                          </w:p>
                          <w:p w:rsidR="00B9645E" w:rsidRPr="00992D93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92D93">
                              <w:rPr>
                                <w:rFonts w:cstheme="minorHAnsi"/>
                              </w:rPr>
                              <w:t>Não é permitido informar um número de convênio já utilizado em outro do mesmo exercício;</w:t>
                            </w:r>
                          </w:p>
                          <w:p w:rsidR="00B9645E" w:rsidRPr="00992D93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92D93">
                              <w:rPr>
                                <w:rFonts w:cstheme="minorHAnsi"/>
                              </w:rPr>
                              <w:t>Apenas a proposta de convênio na situação “Aprovada” e sem vínculo a outro convênio, pode ser vinculada no cadastro;</w:t>
                            </w:r>
                          </w:p>
                          <w:p w:rsidR="00B9645E" w:rsidRPr="00992D93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92D93">
                              <w:rPr>
                                <w:rFonts w:cstheme="minorHAnsi"/>
                              </w:rPr>
                              <w:t>Deve ser adicionada uma lei de convênio (Número e Ano da Lei);</w:t>
                            </w:r>
                          </w:p>
                          <w:p w:rsidR="00B9645E" w:rsidRPr="00992D93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92D93">
                              <w:rPr>
                                <w:rFonts w:cstheme="minorHAnsi"/>
                              </w:rPr>
                              <w:t>A data de vigência inicial não pode ser anterior à data da assinatura;</w:t>
                            </w:r>
                          </w:p>
                          <w:p w:rsidR="00B9645E" w:rsidRPr="00992D93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92D93">
                              <w:rPr>
                                <w:rFonts w:cstheme="minorHAnsi"/>
                              </w:rPr>
                              <w:t>A data de vigência final não pode ser anterior à data de vigência inicial;</w:t>
                            </w:r>
                          </w:p>
                          <w:p w:rsidR="00B9645E" w:rsidRPr="00992D93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92D93">
                              <w:rPr>
                                <w:rFonts w:cstheme="minorHAnsi"/>
                              </w:rPr>
                              <w:t>Não é permitido adicionar mais de uma aplicação de convênio concedente da mesma natureza;</w:t>
                            </w:r>
                          </w:p>
                          <w:p w:rsidR="00B9645E" w:rsidRPr="00992D93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</w:pPr>
                            <w:r w:rsidRPr="00992D93">
                              <w:rPr>
                                <w:rFonts w:cstheme="minorHAnsi"/>
                              </w:rPr>
                              <w:t>Não é permitido adicionar um número de parcela já existente;</w:t>
                            </w:r>
                          </w:p>
                          <w:p w:rsidR="00B9645E" w:rsidRPr="00992D93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</w:pPr>
                            <w:r w:rsidRPr="00992D93">
                              <w:t>Credores com cadastro do CADIN não poderão ter convênios vinculados.</w:t>
                            </w:r>
                          </w:p>
                          <w:p w:rsidR="00B9645E" w:rsidRPr="00992D93" w:rsidRDefault="00B9645E" w:rsidP="0006442E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9726E" id="Caixa de texto 424" o:spid="_x0000_s1043" type="#_x0000_t202" style="position:absolute;left:0;text-align:left;margin-left:54.05pt;margin-top:11.6pt;width:271.5pt;height:28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" fillcolor="white [3201]" stroked="f" strokeweight=".5pt">
                <v:textbox>
                  <w:txbxContent>
                    <w:p w:rsidR="00B9645E" w:rsidRPr="00992D93" w:rsidRDefault="00B9645E" w:rsidP="0006442E">
                      <w:pPr>
                        <w:ind w:left="317" w:hanging="317"/>
                        <w:jc w:val="both"/>
                        <w:rPr>
                          <w:rFonts w:cstheme="minorHAnsi"/>
                          <w:b/>
                        </w:rPr>
                      </w:pPr>
                      <w:r w:rsidRPr="00992D93">
                        <w:rPr>
                          <w:rFonts w:cstheme="minorHAnsi"/>
                          <w:b/>
                        </w:rPr>
                        <w:t>Na inclusão de um Convênio Concedente:</w:t>
                      </w:r>
                    </w:p>
                    <w:p w:rsidR="00B9645E" w:rsidRPr="00992D93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</w:rPr>
                      </w:pPr>
                      <w:r w:rsidRPr="00992D93">
                        <w:rPr>
                          <w:rFonts w:cstheme="minorHAnsi"/>
                        </w:rPr>
                        <w:t>Não é permitido informar um número de convênio já utilizado em outro do mesmo exercício;</w:t>
                      </w:r>
                    </w:p>
                    <w:p w:rsidR="00B9645E" w:rsidRPr="00992D93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</w:rPr>
                      </w:pPr>
                      <w:r w:rsidRPr="00992D93">
                        <w:rPr>
                          <w:rFonts w:cstheme="minorHAnsi"/>
                        </w:rPr>
                        <w:t>Apenas a proposta de convênio na situação “Aprovada” e sem vínculo a outro convênio, pode ser vinculada no cadastro;</w:t>
                      </w:r>
                    </w:p>
                    <w:p w:rsidR="00B9645E" w:rsidRPr="00992D93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</w:rPr>
                      </w:pPr>
                      <w:r w:rsidRPr="00992D93">
                        <w:rPr>
                          <w:rFonts w:cstheme="minorHAnsi"/>
                        </w:rPr>
                        <w:t>Deve ser adicionada uma lei de convênio (Número e Ano da Lei);</w:t>
                      </w:r>
                    </w:p>
                    <w:p w:rsidR="00B9645E" w:rsidRPr="00992D93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</w:rPr>
                      </w:pPr>
                      <w:r w:rsidRPr="00992D93">
                        <w:rPr>
                          <w:rFonts w:cstheme="minorHAnsi"/>
                        </w:rPr>
                        <w:t>A data de vigência inicial não pode ser anterior à data da assinatura;</w:t>
                      </w:r>
                    </w:p>
                    <w:p w:rsidR="00B9645E" w:rsidRPr="00992D93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</w:rPr>
                      </w:pPr>
                      <w:r w:rsidRPr="00992D93">
                        <w:rPr>
                          <w:rFonts w:cstheme="minorHAnsi"/>
                        </w:rPr>
                        <w:t>A data de vigência final não pode ser anterior à data de vigência inicial;</w:t>
                      </w:r>
                    </w:p>
                    <w:p w:rsidR="00B9645E" w:rsidRPr="00992D93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</w:rPr>
                      </w:pPr>
                      <w:r w:rsidRPr="00992D93">
                        <w:rPr>
                          <w:rFonts w:cstheme="minorHAnsi"/>
                        </w:rPr>
                        <w:t>Não é permitido adicionar mais de uma aplicação de convênio concedente da mesma natureza;</w:t>
                      </w:r>
                    </w:p>
                    <w:p w:rsidR="00B9645E" w:rsidRPr="00992D93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</w:pPr>
                      <w:r w:rsidRPr="00992D93">
                        <w:rPr>
                          <w:rFonts w:cstheme="minorHAnsi"/>
                        </w:rPr>
                        <w:t>Não é permitido adicionar um número de parcela já existente;</w:t>
                      </w:r>
                    </w:p>
                    <w:p w:rsidR="00B9645E" w:rsidRPr="00992D93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</w:pPr>
                      <w:r w:rsidRPr="00992D93">
                        <w:t>Credores com cadastro do CADIN não poderão ter convênios vinculados.</w:t>
                      </w:r>
                    </w:p>
                    <w:p w:rsidR="00B9645E" w:rsidRPr="00992D93" w:rsidRDefault="00B9645E" w:rsidP="0006442E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704B55" w:rsidRDefault="0006442E" w:rsidP="00AC43B3">
      <w:pPr>
        <w:pStyle w:val="Descrio"/>
        <w:ind w:left="0"/>
        <w:jc w:val="both"/>
        <w:rPr>
          <w:sz w:val="4"/>
          <w:szCs w:val="4"/>
        </w:rPr>
      </w:pP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39808" behindDoc="0" locked="0" layoutInCell="1" allowOverlap="1" wp14:anchorId="1A65CE72" wp14:editId="4EADB1FF">
            <wp:simplePos x="0" y="0"/>
            <wp:positionH relativeFrom="column">
              <wp:posOffset>173990</wp:posOffset>
            </wp:positionH>
            <wp:positionV relativeFrom="paragraph">
              <wp:posOffset>9525</wp:posOffset>
            </wp:positionV>
            <wp:extent cx="392430" cy="391795"/>
            <wp:effectExtent l="0" t="0" r="7620" b="8255"/>
            <wp:wrapNone/>
            <wp:docPr id="431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6442E" w:rsidRPr="00346551" w:rsidRDefault="0006442E" w:rsidP="00AC43B3">
      <w:pPr>
        <w:pStyle w:val="Descrio"/>
        <w:ind w:left="0"/>
        <w:jc w:val="both"/>
        <w:rPr>
          <w:sz w:val="6"/>
          <w:szCs w:val="6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8926185" wp14:editId="22B41C03">
                <wp:simplePos x="0" y="0"/>
                <wp:positionH relativeFrom="margin">
                  <wp:posOffset>5080</wp:posOffset>
                </wp:positionH>
                <wp:positionV relativeFrom="paragraph">
                  <wp:posOffset>121920</wp:posOffset>
                </wp:positionV>
                <wp:extent cx="790575" cy="285750"/>
                <wp:effectExtent l="0" t="0" r="0" b="0"/>
                <wp:wrapNone/>
                <wp:docPr id="429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26185" id="_x0000_s1044" type="#_x0000_t202" style="position:absolute;left:0;text-align:left;margin-left:.4pt;margin-top:9.6pt;width:62.25pt;height:22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06442E" w:rsidRPr="00346551" w:rsidRDefault="0006442E" w:rsidP="00AC43B3">
      <w:pPr>
        <w:jc w:val="both"/>
        <w:rPr>
          <w:rFonts w:eastAsiaTheme="majorEastAsia" w:cs="Arial"/>
          <w:b/>
          <w:bCs/>
          <w:i/>
          <w:smallCaps/>
          <w:color w:val="365F91" w:themeColor="accent1" w:themeShade="BF"/>
          <w:sz w:val="2"/>
          <w:szCs w:val="2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</w:p>
    <w:p w:rsidR="00992D93" w:rsidRDefault="00992D93" w:rsidP="00AC43B3">
      <w:pPr>
        <w:spacing w:after="200"/>
        <w:jc w:val="both"/>
      </w:pPr>
      <w:r>
        <w:br w:type="page"/>
      </w: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lastRenderedPageBreak/>
        <w:t xml:space="preserve">Após o preenchimento do cadastro do convênio concedente,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72A359C2" wp14:editId="7FB749EE">
            <wp:extent cx="672998" cy="197941"/>
            <wp:effectExtent l="0" t="0" r="0" b="0"/>
            <wp:docPr id="420" name="Imagem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F2395F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B2278">
        <w:rPr>
          <w:b/>
        </w:rPr>
        <w:t xml:space="preserve">Manutenção </w:t>
      </w:r>
      <w:r>
        <w:rPr>
          <w:b/>
        </w:rPr>
        <w:t>do</w:t>
      </w:r>
      <w:r w:rsidRPr="005B2278">
        <w:rPr>
          <w:b/>
        </w:rPr>
        <w:t xml:space="preserve"> Convênio </w:t>
      </w:r>
      <w:r>
        <w:rPr>
          <w:b/>
        </w:rPr>
        <w:t>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59C2360" wp14:editId="4205F3B7">
            <wp:extent cx="608541" cy="238125"/>
            <wp:effectExtent l="0" t="0" r="1270" b="0"/>
            <wp:docPr id="422" name="Imagem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</w:t>
      </w:r>
      <w:r>
        <w:rPr>
          <w:rFonts w:cstheme="minorHAnsi"/>
        </w:rPr>
        <w:t xml:space="preserve"> informativa, informando que o registro foi salvo com sucesso,</w:t>
      </w:r>
      <w:r w:rsidRPr="00BA1EFA">
        <w:rPr>
          <w:rFonts w:cstheme="minorHAnsi"/>
        </w:rPr>
        <w:t xml:space="preserve"> conforme imagem abaixo:</w:t>
      </w: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79638526" wp14:editId="79F8028E">
            <wp:extent cx="3762375" cy="863585"/>
            <wp:effectExtent l="0" t="0" r="0" b="0"/>
            <wp:docPr id="423" name="Imagem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17" cy="86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91629F" w:rsidRDefault="0006442E" w:rsidP="00AC43B3">
      <w:pPr>
        <w:pStyle w:val="Ttulo3"/>
        <w:ind w:left="709"/>
      </w:pPr>
      <w:bookmarkStart w:id="17" w:name="_Toc480202657"/>
      <w:r w:rsidRPr="0091629F">
        <w:t>Gerar Documento do Convênio Concedente</w:t>
      </w:r>
      <w:bookmarkEnd w:id="17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</w:t>
      </w:r>
      <w:r w:rsidRPr="002412F3">
        <w:rPr>
          <w:b/>
        </w:rPr>
        <w:t>Manutenção do Convênio Concedente</w:t>
      </w:r>
      <w:r>
        <w:t xml:space="preserve">, para gerar um documento do Convênio Concedente, clique no </w:t>
      </w:r>
      <w:proofErr w:type="gramStart"/>
      <w:r>
        <w:t xml:space="preserve">ícone </w:t>
      </w:r>
      <w:r>
        <w:object w:dxaOrig="255" w:dyaOrig="300">
          <v:shape id="_x0000_i1045" type="#_x0000_t75" style="width:12.75pt;height:15pt" o:ole="">
            <v:imagedata r:id="rId31" o:title=""/>
          </v:shape>
          <o:OLEObject Type="Embed" ProgID="PBrush" ShapeID="_x0000_i1045" DrawAspect="Content" ObjectID="_1577790824" r:id="rId65"/>
        </w:object>
      </w:r>
      <w:r>
        <w:t>;</w:t>
      </w:r>
      <w:proofErr w:type="gramEnd"/>
      <w:r>
        <w:t xml:space="preserve"> Ao clicar neste ícone, o sistema disponibiliza a tela </w:t>
      </w:r>
      <w:r w:rsidRPr="002412F3">
        <w:rPr>
          <w:b/>
        </w:rPr>
        <w:t xml:space="preserve">Impressão de Documento </w:t>
      </w:r>
      <w:r>
        <w:t>contendo</w:t>
      </w:r>
      <w:r w:rsidRPr="00870EDF">
        <w:t xml:space="preserve"> o texto de acordo com o modelo de documento selecionado </w:t>
      </w:r>
      <w:r>
        <w:t>no processo de inclusão do cadastro do Convênio Concedente: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center"/>
      </w:pPr>
      <w:r w:rsidRPr="00443B7B">
        <w:rPr>
          <w:noProof/>
          <w:lang w:eastAsia="pt-BR" w:bidi="ar-SA"/>
        </w:rPr>
        <w:lastRenderedPageBreak/>
        <w:drawing>
          <wp:inline distT="0" distB="0" distL="0" distR="0" wp14:anchorId="3A86F640" wp14:editId="66A1C80B">
            <wp:extent cx="3983073" cy="3019425"/>
            <wp:effectExtent l="19050" t="19050" r="17780" b="9525"/>
            <wp:docPr id="102" name="Image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m 10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79" cy="30240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Se necessário, faça as devidas adequações no texto, e, em seguida,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6784432F" wp14:editId="58123F35">
            <wp:extent cx="1089329" cy="243977"/>
            <wp:effectExtent l="0" t="0" r="0" b="3810"/>
            <wp:docPr id="3713" name="Imagem 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27" cy="2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a opção de imprimir o documento é disponibilizada;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</w:t>
      </w:r>
      <w:r w:rsidRPr="002412F3">
        <w:rPr>
          <w:b/>
        </w:rPr>
        <w:t>Manutenção do Convênio Concedente</w:t>
      </w:r>
      <w:r>
        <w:t xml:space="preserve"> sem gerar o documento,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4F0FCBFD" wp14:editId="2C118CCB">
            <wp:extent cx="608541" cy="238125"/>
            <wp:effectExtent l="0" t="0" r="1270" b="0"/>
            <wp:docPr id="3717" name="Imagem 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Descrio"/>
        <w:ind w:left="0" w:firstLine="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38530018" wp14:editId="633762F9">
            <wp:extent cx="3759435" cy="3014725"/>
            <wp:effectExtent l="19050" t="19050" r="12700" b="14605"/>
            <wp:docPr id="101" name="Imagem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m 101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05" cy="30276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Pr="00BD108A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Para imprimir o documento,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EDCC485" wp14:editId="566C08E4">
            <wp:extent cx="723331" cy="262712"/>
            <wp:effectExtent l="0" t="0" r="635" b="4445"/>
            <wp:docPr id="3716" name="Imagem 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24" cy="26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o sistema disponibiliza o documento para impressão; Após a impressão do documento, este </w:t>
      </w:r>
      <w:r w:rsidRPr="002412F3">
        <w:rPr>
          <w:rFonts w:cs="Arial"/>
        </w:rPr>
        <w:t>botão é ocultado da tela;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8D2333">
      <w:pPr>
        <w:pStyle w:val="Descrio"/>
        <w:ind w:left="0" w:firstLine="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099E0639" wp14:editId="0E6161B2">
            <wp:extent cx="4061533" cy="2905125"/>
            <wp:effectExtent l="19050" t="19050" r="15240" b="9525"/>
            <wp:docPr id="100" name="Image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m 10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727" cy="2911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ind w:hanging="1"/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ind w:hanging="1"/>
        <w:jc w:val="both"/>
      </w:pP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</w:t>
      </w:r>
      <w:r w:rsidRPr="005B2278">
        <w:rPr>
          <w:b/>
        </w:rPr>
        <w:t xml:space="preserve">Manutenção </w:t>
      </w:r>
      <w:r>
        <w:rPr>
          <w:b/>
        </w:rPr>
        <w:t>do</w:t>
      </w:r>
      <w:r w:rsidRPr="005B2278">
        <w:rPr>
          <w:b/>
        </w:rPr>
        <w:t xml:space="preserve"> Convênio Concedente</w:t>
      </w:r>
      <w:r>
        <w:t>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48EDAADA" wp14:editId="60C04815">
            <wp:extent cx="608541" cy="238125"/>
            <wp:effectExtent l="0" t="0" r="1270" b="0"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A00226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E04B9C" wp14:editId="1DC15CBE">
                <wp:simplePos x="0" y="0"/>
                <wp:positionH relativeFrom="margin">
                  <wp:posOffset>635</wp:posOffset>
                </wp:positionH>
                <wp:positionV relativeFrom="paragraph">
                  <wp:posOffset>144779</wp:posOffset>
                </wp:positionV>
                <wp:extent cx="4219575" cy="1000125"/>
                <wp:effectExtent l="0" t="0" r="28575" b="28575"/>
                <wp:wrapNone/>
                <wp:docPr id="438" name="Retângulo de cantos arredondado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000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6F4F9" id="Retângulo de cantos arredondados 438" o:spid="_x0000_s1026" style="position:absolute;margin-left:.05pt;margin-top:11.4pt;width:332.25pt;height:78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9AE37" wp14:editId="26DD1CD1">
                <wp:simplePos x="0" y="0"/>
                <wp:positionH relativeFrom="column">
                  <wp:posOffset>619760</wp:posOffset>
                </wp:positionH>
                <wp:positionV relativeFrom="paragraph">
                  <wp:posOffset>192405</wp:posOffset>
                </wp:positionV>
                <wp:extent cx="3514725" cy="942975"/>
                <wp:effectExtent l="0" t="0" r="9525" b="9525"/>
                <wp:wrapNone/>
                <wp:docPr id="437" name="Caixa de texto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A00226" w:rsidRDefault="00B9645E" w:rsidP="00A00226">
                            <w:pPr>
                              <w:pStyle w:val="Citao"/>
                              <w:numPr>
                                <w:ilvl w:val="0"/>
                                <w:numId w:val="37"/>
                              </w:numPr>
                              <w:ind w:left="284" w:hanging="219"/>
                              <w:jc w:val="both"/>
                              <w:rPr>
                                <w:b/>
                                <w:i w:val="0"/>
                                <w:sz w:val="20"/>
                              </w:rPr>
                            </w:pPr>
                            <w:r w:rsidRPr="00A00226">
                              <w:rPr>
                                <w:b/>
                                <w:i w:val="0"/>
                                <w:sz w:val="20"/>
                              </w:rPr>
                              <w:t xml:space="preserve">A opção “Texto do Convênio” só estará disponível para acesso, caso na inclusão do Convênio Concedente, seja vinculado </w:t>
                            </w:r>
                            <w:proofErr w:type="spellStart"/>
                            <w:r w:rsidRPr="00A00226">
                              <w:rPr>
                                <w:b/>
                                <w:i w:val="0"/>
                                <w:sz w:val="20"/>
                              </w:rPr>
                              <w:t>o</w:t>
                            </w:r>
                            <w:proofErr w:type="spellEnd"/>
                            <w:r w:rsidRPr="00A00226">
                              <w:rPr>
                                <w:b/>
                                <w:i w:val="0"/>
                                <w:sz w:val="20"/>
                              </w:rPr>
                              <w:t xml:space="preserve"> modelo do documento;</w:t>
                            </w:r>
                          </w:p>
                          <w:p w:rsidR="00B9645E" w:rsidRPr="00A00226" w:rsidRDefault="00B9645E" w:rsidP="00A00226">
                            <w:pPr>
                              <w:pStyle w:val="Citao"/>
                              <w:numPr>
                                <w:ilvl w:val="0"/>
                                <w:numId w:val="37"/>
                              </w:numPr>
                              <w:ind w:left="284" w:hanging="219"/>
                              <w:jc w:val="both"/>
                              <w:rPr>
                                <w:b/>
                                <w:i w:val="0"/>
                                <w:sz w:val="20"/>
                              </w:rPr>
                            </w:pPr>
                            <w:r w:rsidRPr="00A00226">
                              <w:rPr>
                                <w:b/>
                                <w:i w:val="0"/>
                                <w:sz w:val="20"/>
                              </w:rPr>
                              <w:t>O botão “Imprimir” é habilitado somente após “Gerar Documento”.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AE37" id="Caixa de texto 437" o:spid="_x0000_s1045" type="#_x0000_t202" style="position:absolute;left:0;text-align:left;margin-left:48.8pt;margin-top:15.15pt;width:276.75pt;height:74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" fillcolor="white [3201]" stroked="f" strokeweight=".5pt">
                <v:textbox>
                  <w:txbxContent>
                    <w:p w:rsidR="00B9645E" w:rsidRPr="00A00226" w:rsidRDefault="00B9645E" w:rsidP="00A00226">
                      <w:pPr>
                        <w:pStyle w:val="Citao"/>
                        <w:numPr>
                          <w:ilvl w:val="0"/>
                          <w:numId w:val="37"/>
                        </w:numPr>
                        <w:ind w:left="284" w:hanging="219"/>
                        <w:jc w:val="both"/>
                        <w:rPr>
                          <w:b/>
                          <w:i w:val="0"/>
                          <w:sz w:val="20"/>
                        </w:rPr>
                      </w:pPr>
                      <w:r w:rsidRPr="00A00226">
                        <w:rPr>
                          <w:b/>
                          <w:i w:val="0"/>
                          <w:sz w:val="20"/>
                        </w:rPr>
                        <w:t xml:space="preserve">A opção “Texto do Convênio” só estará disponível para acesso, caso na inclusão do Convênio Concedente, seja vinculado </w:t>
                      </w:r>
                      <w:proofErr w:type="spellStart"/>
                      <w:r w:rsidRPr="00A00226">
                        <w:rPr>
                          <w:b/>
                          <w:i w:val="0"/>
                          <w:sz w:val="20"/>
                        </w:rPr>
                        <w:t>o</w:t>
                      </w:r>
                      <w:proofErr w:type="spellEnd"/>
                      <w:r w:rsidRPr="00A00226">
                        <w:rPr>
                          <w:b/>
                          <w:i w:val="0"/>
                          <w:sz w:val="20"/>
                        </w:rPr>
                        <w:t xml:space="preserve"> modelo do documento;</w:t>
                      </w:r>
                    </w:p>
                    <w:p w:rsidR="00B9645E" w:rsidRPr="00A00226" w:rsidRDefault="00B9645E" w:rsidP="00A00226">
                      <w:pPr>
                        <w:pStyle w:val="Citao"/>
                        <w:numPr>
                          <w:ilvl w:val="0"/>
                          <w:numId w:val="37"/>
                        </w:numPr>
                        <w:ind w:left="284" w:hanging="219"/>
                        <w:jc w:val="both"/>
                        <w:rPr>
                          <w:b/>
                          <w:i w:val="0"/>
                          <w:sz w:val="20"/>
                        </w:rPr>
                      </w:pPr>
                      <w:r w:rsidRPr="00A00226">
                        <w:rPr>
                          <w:b/>
                          <w:i w:val="0"/>
                          <w:sz w:val="20"/>
                        </w:rPr>
                        <w:t>O botão “Imprimir” é habilitado somente após “Gerar Documento”.</w:t>
                      </w:r>
                    </w:p>
                  </w:txbxContent>
                </v:textbox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57216" behindDoc="0" locked="0" layoutInCell="1" allowOverlap="1" wp14:anchorId="2A43BCC5" wp14:editId="03AD9E12">
            <wp:simplePos x="0" y="0"/>
            <wp:positionH relativeFrom="column">
              <wp:posOffset>126365</wp:posOffset>
            </wp:positionH>
            <wp:positionV relativeFrom="paragraph">
              <wp:posOffset>3810</wp:posOffset>
            </wp:positionV>
            <wp:extent cx="392430" cy="391795"/>
            <wp:effectExtent l="0" t="0" r="7620" b="8255"/>
            <wp:wrapNone/>
            <wp:docPr id="441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695DD79" wp14:editId="2E5E48FE">
                <wp:simplePos x="0" y="0"/>
                <wp:positionH relativeFrom="margin">
                  <wp:posOffset>-61595</wp:posOffset>
                </wp:positionH>
                <wp:positionV relativeFrom="paragraph">
                  <wp:posOffset>184150</wp:posOffset>
                </wp:positionV>
                <wp:extent cx="790575" cy="285750"/>
                <wp:effectExtent l="0" t="0" r="0" b="0"/>
                <wp:wrapNone/>
                <wp:docPr id="439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DD79" id="_x0000_s1046" type="#_x0000_t202" style="position:absolute;left:0;text-align:left;margin-left:-4.85pt;margin-top:14.5pt;width:62.25pt;height:22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A00226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66657" wp14:editId="6D90C5AF">
                <wp:simplePos x="0" y="0"/>
                <wp:positionH relativeFrom="margin">
                  <wp:posOffset>635</wp:posOffset>
                </wp:positionH>
                <wp:positionV relativeFrom="paragraph">
                  <wp:posOffset>111125</wp:posOffset>
                </wp:positionV>
                <wp:extent cx="4229100" cy="952500"/>
                <wp:effectExtent l="0" t="0" r="19050" b="19050"/>
                <wp:wrapNone/>
                <wp:docPr id="444" name="Retângulo de cantos arredondados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952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CE5EB" id="Retângulo de cantos arredondados 444" o:spid="_x0000_s1026" style="position:absolute;margin-left:.05pt;margin-top:8.75pt;width:333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7ECB6F" wp14:editId="634F40EE">
                <wp:simplePos x="0" y="0"/>
                <wp:positionH relativeFrom="column">
                  <wp:posOffset>457835</wp:posOffset>
                </wp:positionH>
                <wp:positionV relativeFrom="paragraph">
                  <wp:posOffset>187325</wp:posOffset>
                </wp:positionV>
                <wp:extent cx="3781425" cy="857250"/>
                <wp:effectExtent l="0" t="0" r="9525" b="0"/>
                <wp:wrapNone/>
                <wp:docPr id="445" name="Caixa de texto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ED1F3C" w:rsidRDefault="00B9645E" w:rsidP="0006442E">
                            <w:pPr>
                              <w:pStyle w:val="Citao"/>
                              <w:jc w:val="both"/>
                              <w:rPr>
                                <w:b/>
                              </w:rPr>
                            </w:pPr>
                            <w:r w:rsidRPr="00ED1F3C">
                              <w:rPr>
                                <w:iCs w:val="0"/>
                              </w:rPr>
                              <w:t>Quando o documento é gerado, o sistema armazena automaticamente, uma cópia do documento em formato PDF, na opção “</w:t>
                            </w:r>
                            <w:r w:rsidRPr="00293F3A">
                              <w:rPr>
                                <w:b/>
                                <w:iCs w:val="0"/>
                              </w:rPr>
                              <w:t>Anexos</w:t>
                            </w:r>
                            <w:r w:rsidRPr="00ED1F3C">
                              <w:rPr>
                                <w:iCs w:val="0"/>
                              </w:rPr>
                              <w:t xml:space="preserve">”, ver item </w:t>
                            </w:r>
                            <w:r>
                              <w:rPr>
                                <w:iCs w:val="0"/>
                              </w:rPr>
                              <w:t xml:space="preserve">“2.10. </w:t>
                            </w:r>
                            <w:r w:rsidRPr="00293F3A">
                              <w:rPr>
                                <w:iCs w:val="0"/>
                              </w:rPr>
                              <w:t>Anexos do Convênio Concedente “,</w:t>
                            </w:r>
                            <w:r>
                              <w:t xml:space="preserve"> do tipo “Geração Automática”.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ECB6F" id="Caixa de texto 445" o:spid="_x0000_s1047" type="#_x0000_t202" style="position:absolute;left:0;text-align:left;margin-left:36.05pt;margin-top:14.75pt;width:297.7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" fillcolor="white [3201]" stroked="f" strokeweight=".5pt">
                <v:textbox>
                  <w:txbxContent>
                    <w:p w:rsidR="00B9645E" w:rsidRPr="00ED1F3C" w:rsidRDefault="00B9645E" w:rsidP="0006442E">
                      <w:pPr>
                        <w:pStyle w:val="Citao"/>
                        <w:jc w:val="both"/>
                        <w:rPr>
                          <w:b/>
                        </w:rPr>
                      </w:pPr>
                      <w:r w:rsidRPr="00ED1F3C">
                        <w:rPr>
                          <w:iCs w:val="0"/>
                        </w:rPr>
                        <w:t>Quando o documento é gerado, o sistema armazena automaticamente, uma cópia do documento em formato PDF, na opção “</w:t>
                      </w:r>
                      <w:r w:rsidRPr="00293F3A">
                        <w:rPr>
                          <w:b/>
                          <w:iCs w:val="0"/>
                        </w:rPr>
                        <w:t>Anexos</w:t>
                      </w:r>
                      <w:r w:rsidRPr="00ED1F3C">
                        <w:rPr>
                          <w:iCs w:val="0"/>
                        </w:rPr>
                        <w:t xml:space="preserve">”, ver item </w:t>
                      </w:r>
                      <w:r>
                        <w:rPr>
                          <w:iCs w:val="0"/>
                        </w:rPr>
                        <w:t xml:space="preserve">“2.10. </w:t>
                      </w:r>
                      <w:r w:rsidRPr="00293F3A">
                        <w:rPr>
                          <w:iCs w:val="0"/>
                        </w:rPr>
                        <w:t>Anexos do Convênio Concedente “,</w:t>
                      </w:r>
                      <w:r>
                        <w:t xml:space="preserve"> do tipo “Geração Automática”.</w:t>
                      </w:r>
                    </w:p>
                  </w:txbxContent>
                </v:textbox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1B4EBD"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58748284" wp14:editId="08BFD919">
            <wp:simplePos x="0" y="0"/>
            <wp:positionH relativeFrom="column">
              <wp:posOffset>165735</wp:posOffset>
            </wp:positionH>
            <wp:positionV relativeFrom="paragraph">
              <wp:posOffset>6985</wp:posOffset>
            </wp:positionV>
            <wp:extent cx="247650" cy="344041"/>
            <wp:effectExtent l="0" t="0" r="0" b="0"/>
            <wp:wrapNone/>
            <wp:docPr id="45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r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4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85113" wp14:editId="4B4B1A32">
                <wp:simplePos x="0" y="0"/>
                <wp:positionH relativeFrom="margin">
                  <wp:posOffset>3810</wp:posOffset>
                </wp:positionH>
                <wp:positionV relativeFrom="paragraph">
                  <wp:posOffset>125095</wp:posOffset>
                </wp:positionV>
                <wp:extent cx="514350" cy="285750"/>
                <wp:effectExtent l="0" t="0" r="0" b="0"/>
                <wp:wrapNone/>
                <wp:docPr id="446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5113" id="_x0000_s1048" type="#_x0000_t202" style="position:absolute;left:0;text-align:left;margin-left:.3pt;margin-top:9.85pt;width:40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704B55" w:rsidRDefault="0006442E" w:rsidP="00AC43B3">
      <w:pPr>
        <w:pStyle w:val="Descrio"/>
        <w:ind w:left="0"/>
        <w:jc w:val="both"/>
        <w:rPr>
          <w:sz w:val="4"/>
          <w:szCs w:val="4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Ttulo3"/>
        <w:ind w:left="426" w:hanging="437"/>
      </w:pPr>
      <w:bookmarkStart w:id="18" w:name="_Toc480202658"/>
      <w:r>
        <w:t>Certidão d</w:t>
      </w:r>
      <w:r w:rsidRPr="00B2355F">
        <w:t>o Convênio Concedente</w:t>
      </w:r>
      <w:bookmarkEnd w:id="18"/>
    </w:p>
    <w:p w:rsidR="0006442E" w:rsidRPr="00482AA8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</w:t>
      </w:r>
      <w:r w:rsidRPr="002412F3">
        <w:rPr>
          <w:b/>
        </w:rPr>
        <w:t>Manutenção do Convênio Concedente</w:t>
      </w:r>
      <w:r>
        <w:t xml:space="preserve">, para realizar a manutenção e gerenciamento dos cadastros de certidões, clique no </w:t>
      </w:r>
      <w:proofErr w:type="gramStart"/>
      <w:r>
        <w:t xml:space="preserve">ícone </w:t>
      </w:r>
      <w:r>
        <w:rPr>
          <w:lang w:val="en-US"/>
        </w:rPr>
        <w:object w:dxaOrig="225" w:dyaOrig="270">
          <v:shape id="_x0000_i1046" type="#_x0000_t75" style="width:11.25pt;height:13.5pt" o:ole="">
            <v:imagedata r:id="rId33" o:title=""/>
          </v:shape>
          <o:OLEObject Type="Embed" ProgID="PBrush" ShapeID="_x0000_i1046" DrawAspect="Content" ObjectID="_1577790825" r:id="rId72"/>
        </w:object>
      </w:r>
      <w:r>
        <w:t>;</w:t>
      </w:r>
      <w:proofErr w:type="gramEnd"/>
      <w:r>
        <w:t xml:space="preserve"> Ao clicar neste ícone, o sistema disponibiliza a tela </w:t>
      </w:r>
      <w:r>
        <w:rPr>
          <w:b/>
        </w:rPr>
        <w:t>Manutenção de Certidão</w:t>
      </w:r>
      <w:r>
        <w:t>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Ttulo4"/>
        <w:spacing w:after="120"/>
        <w:ind w:left="567" w:hanging="578"/>
        <w:jc w:val="both"/>
      </w:pPr>
      <w:bookmarkStart w:id="19" w:name="_Toc480202659"/>
      <w:r>
        <w:t>Consultar Certidão d</w:t>
      </w:r>
      <w:r w:rsidRPr="00B2355F">
        <w:t>o Convênio Concedente</w:t>
      </w:r>
      <w:bookmarkEnd w:id="19"/>
    </w:p>
    <w:p w:rsidR="0006442E" w:rsidRDefault="0006442E" w:rsidP="00AC43B3">
      <w:pPr>
        <w:jc w:val="both"/>
      </w:pPr>
      <w:r>
        <w:t xml:space="preserve">Na tela de </w:t>
      </w:r>
      <w:r>
        <w:rPr>
          <w:b/>
        </w:rPr>
        <w:t xml:space="preserve">Manutenção de Certidão, </w:t>
      </w:r>
      <w:r>
        <w:t xml:space="preserve">para efetuar a pesquisa de registros já inseridos,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B38D745" wp14:editId="6EA72324">
            <wp:extent cx="763187" cy="202019"/>
            <wp:effectExtent l="0" t="0" r="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selecionado(s):</w:t>
      </w:r>
    </w:p>
    <w:p w:rsidR="0006442E" w:rsidRDefault="0006442E" w:rsidP="00AC43B3">
      <w:pPr>
        <w:jc w:val="both"/>
      </w:pPr>
    </w:p>
    <w:p w:rsidR="0006442E" w:rsidRPr="00482AA8" w:rsidRDefault="0006442E" w:rsidP="008D2333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1CFC1B4F" wp14:editId="0EB069AA">
            <wp:extent cx="3896360" cy="1785094"/>
            <wp:effectExtent l="19050" t="19050" r="27940" b="24765"/>
            <wp:docPr id="3724" name="Imagem 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59" cy="17964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Descrio"/>
        <w:ind w:left="0"/>
        <w:jc w:val="both"/>
      </w:pPr>
    </w:p>
    <w:p w:rsidR="0006442E" w:rsidRPr="00AC43B3" w:rsidRDefault="0006442E" w:rsidP="00AC43B3">
      <w:pPr>
        <w:pStyle w:val="Subtitulo"/>
        <w:jc w:val="both"/>
        <w:rPr>
          <w:b/>
        </w:rPr>
      </w:pPr>
      <w:r w:rsidRPr="00AC43B3">
        <w:rPr>
          <w:rFonts w:cstheme="minorHAnsi"/>
          <w:b/>
        </w:rPr>
        <w:t>Ações disponíveis para cada registro retornado na consulta</w:t>
      </w:r>
      <w:r w:rsidRPr="00AC43B3">
        <w:rPr>
          <w:b/>
        </w:rPr>
        <w:t>:</w:t>
      </w: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4678"/>
      </w:tblGrid>
      <w:tr w:rsidR="0006442E" w:rsidRPr="00AC43B3" w:rsidTr="008D2333">
        <w:trPr>
          <w:trHeight w:val="20"/>
        </w:trPr>
        <w:tc>
          <w:tcPr>
            <w:tcW w:w="1559" w:type="dxa"/>
            <w:shd w:val="clear" w:color="auto" w:fill="DBE5F1" w:themeFill="accent1" w:themeFillTint="33"/>
            <w:vAlign w:val="center"/>
          </w:tcPr>
          <w:p w:rsidR="0006442E" w:rsidRPr="00AC43B3" w:rsidRDefault="0006442E" w:rsidP="008D2333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AC43B3">
              <w:rPr>
                <w:rFonts w:cstheme="minorHAnsi"/>
                <w:b/>
              </w:rPr>
              <w:t>Ícone da Ação</w:t>
            </w:r>
          </w:p>
        </w:tc>
        <w:tc>
          <w:tcPr>
            <w:tcW w:w="4678" w:type="dxa"/>
            <w:shd w:val="clear" w:color="auto" w:fill="DBE5F1" w:themeFill="accent1" w:themeFillTint="33"/>
            <w:vAlign w:val="center"/>
          </w:tcPr>
          <w:p w:rsidR="0006442E" w:rsidRPr="00AC43B3" w:rsidRDefault="0006442E" w:rsidP="008D2333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AC43B3">
              <w:rPr>
                <w:rFonts w:cstheme="minorHAnsi"/>
                <w:b/>
              </w:rPr>
              <w:t>Título / Descrição da Ação</w:t>
            </w:r>
          </w:p>
        </w:tc>
      </w:tr>
      <w:tr w:rsidR="0006442E" w:rsidRPr="00AC43B3" w:rsidTr="008D2333">
        <w:trPr>
          <w:trHeight w:val="20"/>
        </w:trPr>
        <w:tc>
          <w:tcPr>
            <w:tcW w:w="1559" w:type="dxa"/>
            <w:vAlign w:val="center"/>
          </w:tcPr>
          <w:p w:rsidR="0006442E" w:rsidRPr="00AC43B3" w:rsidRDefault="0006442E" w:rsidP="008D2333">
            <w:pPr>
              <w:jc w:val="center"/>
              <w:rPr>
                <w:sz w:val="20"/>
              </w:rPr>
            </w:pPr>
            <w:r w:rsidRPr="00AC43B3">
              <w:rPr>
                <w:sz w:val="20"/>
                <w:lang w:val="en-US"/>
              </w:rPr>
              <w:object w:dxaOrig="255" w:dyaOrig="285">
                <v:shape id="_x0000_i1047" type="#_x0000_t75" style="width:12.75pt;height:14.25pt" o:ole="">
                  <v:imagedata r:id="rId53" o:title=""/>
                </v:shape>
                <o:OLEObject Type="Embed" ProgID="PBrush" ShapeID="_x0000_i1047" DrawAspect="Content" ObjectID="_1577790826" r:id="rId74"/>
              </w:object>
            </w:r>
          </w:p>
        </w:tc>
        <w:tc>
          <w:tcPr>
            <w:tcW w:w="4678" w:type="dxa"/>
            <w:vAlign w:val="center"/>
          </w:tcPr>
          <w:p w:rsidR="0006442E" w:rsidRPr="00AC43B3" w:rsidRDefault="0006442E" w:rsidP="00AC43B3">
            <w:pPr>
              <w:jc w:val="both"/>
              <w:rPr>
                <w:sz w:val="20"/>
              </w:rPr>
            </w:pPr>
            <w:r w:rsidRPr="00AC43B3">
              <w:rPr>
                <w:sz w:val="20"/>
              </w:rPr>
              <w:t>Visualizar certidão do convênio concedente.</w:t>
            </w:r>
          </w:p>
        </w:tc>
      </w:tr>
      <w:tr w:rsidR="0006442E" w:rsidRPr="00AC43B3" w:rsidTr="008D2333">
        <w:trPr>
          <w:trHeight w:val="20"/>
        </w:trPr>
        <w:tc>
          <w:tcPr>
            <w:tcW w:w="1559" w:type="dxa"/>
            <w:vAlign w:val="center"/>
          </w:tcPr>
          <w:p w:rsidR="0006442E" w:rsidRPr="00AC43B3" w:rsidRDefault="0006442E" w:rsidP="008D2333">
            <w:pPr>
              <w:jc w:val="center"/>
              <w:rPr>
                <w:sz w:val="20"/>
              </w:rPr>
            </w:pPr>
            <w:r w:rsidRPr="00AC43B3">
              <w:rPr>
                <w:sz w:val="20"/>
                <w:lang w:val="en-US"/>
              </w:rPr>
              <w:object w:dxaOrig="225" w:dyaOrig="255">
                <v:shape id="_x0000_i1048" type="#_x0000_t75" style="width:11.25pt;height:12.75pt" o:ole="">
                  <v:imagedata r:id="rId55" o:title=""/>
                </v:shape>
                <o:OLEObject Type="Embed" ProgID="PBrush" ShapeID="_x0000_i1048" DrawAspect="Content" ObjectID="_1577790827" r:id="rId75"/>
              </w:object>
            </w:r>
          </w:p>
        </w:tc>
        <w:tc>
          <w:tcPr>
            <w:tcW w:w="4678" w:type="dxa"/>
            <w:vAlign w:val="center"/>
          </w:tcPr>
          <w:p w:rsidR="0006442E" w:rsidRPr="00AC43B3" w:rsidRDefault="0006442E" w:rsidP="00AC43B3">
            <w:pPr>
              <w:jc w:val="both"/>
              <w:rPr>
                <w:sz w:val="20"/>
              </w:rPr>
            </w:pPr>
            <w:r w:rsidRPr="00AC43B3">
              <w:rPr>
                <w:sz w:val="20"/>
              </w:rPr>
              <w:t>Editar certidão do convênio concedente.</w:t>
            </w:r>
          </w:p>
        </w:tc>
      </w:tr>
      <w:tr w:rsidR="0006442E" w:rsidRPr="00AC43B3" w:rsidTr="008D2333">
        <w:trPr>
          <w:trHeight w:val="20"/>
        </w:trPr>
        <w:tc>
          <w:tcPr>
            <w:tcW w:w="1559" w:type="dxa"/>
            <w:vAlign w:val="center"/>
          </w:tcPr>
          <w:p w:rsidR="0006442E" w:rsidRPr="00AC43B3" w:rsidRDefault="0006442E" w:rsidP="008D2333">
            <w:pPr>
              <w:jc w:val="center"/>
              <w:rPr>
                <w:sz w:val="20"/>
              </w:rPr>
            </w:pPr>
            <w:r w:rsidRPr="00AC43B3">
              <w:rPr>
                <w:sz w:val="20"/>
                <w:lang w:val="en-US"/>
              </w:rPr>
              <w:object w:dxaOrig="240" w:dyaOrig="240">
                <v:shape id="_x0000_i1049" type="#_x0000_t75" style="width:12pt;height:12pt" o:ole="">
                  <v:imagedata r:id="rId57" o:title=""/>
                </v:shape>
                <o:OLEObject Type="Embed" ProgID="PBrush" ShapeID="_x0000_i1049" DrawAspect="Content" ObjectID="_1577790828" r:id="rId76"/>
              </w:object>
            </w:r>
          </w:p>
        </w:tc>
        <w:tc>
          <w:tcPr>
            <w:tcW w:w="4678" w:type="dxa"/>
            <w:vAlign w:val="center"/>
          </w:tcPr>
          <w:p w:rsidR="0006442E" w:rsidRPr="00AC43B3" w:rsidRDefault="0006442E" w:rsidP="00AC43B3">
            <w:pPr>
              <w:jc w:val="both"/>
              <w:rPr>
                <w:sz w:val="20"/>
              </w:rPr>
            </w:pPr>
            <w:r w:rsidRPr="00AC43B3">
              <w:rPr>
                <w:sz w:val="20"/>
              </w:rPr>
              <w:t>Excluir certidão do convênio concedente.</w:t>
            </w:r>
          </w:p>
        </w:tc>
      </w:tr>
    </w:tbl>
    <w:p w:rsidR="0006442E" w:rsidRDefault="0006442E" w:rsidP="00AC43B3">
      <w:pPr>
        <w:pStyle w:val="Descrio"/>
        <w:ind w:left="0"/>
        <w:jc w:val="both"/>
      </w:pPr>
    </w:p>
    <w:p w:rsidR="0006442E" w:rsidRDefault="0006442E" w:rsidP="00AC43B3">
      <w:pPr>
        <w:pStyle w:val="PargrafodaLista"/>
        <w:ind w:left="0"/>
        <w:jc w:val="both"/>
      </w:pPr>
      <w:r>
        <w:t xml:space="preserve">Para retornar à tela 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>
        <w:rPr>
          <w:b/>
        </w:rPr>
        <w:t>Concedente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0D24892" wp14:editId="3E36CA27">
            <wp:extent cx="511791" cy="207261"/>
            <wp:effectExtent l="0" t="0" r="3175" b="2540"/>
            <wp:docPr id="452" name="Image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/>
        <w:jc w:val="both"/>
      </w:pPr>
    </w:p>
    <w:p w:rsidR="0006442E" w:rsidRPr="00081F39" w:rsidRDefault="0006442E" w:rsidP="00AC43B3">
      <w:pPr>
        <w:pStyle w:val="Ttulo4"/>
        <w:spacing w:after="120"/>
        <w:ind w:left="567" w:hanging="578"/>
        <w:jc w:val="both"/>
      </w:pPr>
      <w:bookmarkStart w:id="20" w:name="_Toc480202660"/>
      <w:r w:rsidRPr="00081F39">
        <w:t xml:space="preserve">Incluir </w:t>
      </w:r>
      <w:r>
        <w:t xml:space="preserve">Cadastro de </w:t>
      </w:r>
      <w:r w:rsidRPr="00081F39">
        <w:t>Certidão</w:t>
      </w:r>
      <w:bookmarkEnd w:id="20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2412F3">
        <w:rPr>
          <w:rFonts w:cs="Arial"/>
        </w:rPr>
        <w:t xml:space="preserve">Na tela </w:t>
      </w:r>
      <w:r w:rsidRPr="002412F3">
        <w:rPr>
          <w:b/>
        </w:rPr>
        <w:t>Manutenção de Certidão</w:t>
      </w:r>
      <w:r>
        <w:t xml:space="preserve">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56F60E16" wp14:editId="38874C9E">
            <wp:extent cx="558800" cy="20955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482AA8" w:rsidRDefault="0006442E" w:rsidP="00AC43B3">
      <w:pPr>
        <w:pStyle w:val="Passos"/>
        <w:numPr>
          <w:ilvl w:val="0"/>
          <w:numId w:val="0"/>
        </w:numPr>
        <w:jc w:val="both"/>
      </w:pPr>
      <w:r>
        <w:t>Ao clicar neste botão o sistema irá direcionar para a tela</w:t>
      </w:r>
      <w:r w:rsidRPr="002412F3">
        <w:rPr>
          <w:b/>
        </w:rPr>
        <w:t xml:space="preserve"> Cadastro de Certidão: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06442E" w:rsidRDefault="0006442E" w:rsidP="008D2333">
      <w:pPr>
        <w:pStyle w:val="Passos"/>
        <w:numPr>
          <w:ilvl w:val="0"/>
          <w:numId w:val="0"/>
        </w:numPr>
        <w:jc w:val="center"/>
        <w:rPr>
          <w:b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39930F15" wp14:editId="59B66F9F">
            <wp:extent cx="4019550" cy="1448336"/>
            <wp:effectExtent l="19050" t="19050" r="19050" b="19050"/>
            <wp:docPr id="3728" name="Imagem 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41" cy="1457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b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das informações da certidão,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46E4FC2E" wp14:editId="59AB4D3F">
            <wp:extent cx="672998" cy="197941"/>
            <wp:effectExtent l="0" t="0" r="0" b="0"/>
            <wp:docPr id="455" name="Image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2412F3">
        <w:rPr>
          <w:b/>
        </w:rPr>
        <w:t>Manutenção de Certidão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BBF503E" wp14:editId="157612A6">
            <wp:extent cx="608541" cy="238125"/>
            <wp:effectExtent l="0" t="0" r="1270" b="0"/>
            <wp:docPr id="456" name="Image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8D2333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lastRenderedPageBreak/>
        <w:drawing>
          <wp:inline distT="0" distB="0" distL="0" distR="0" wp14:anchorId="6DB61FA7" wp14:editId="7EE93017">
            <wp:extent cx="3967380" cy="910640"/>
            <wp:effectExtent l="0" t="0" r="0" b="3810"/>
            <wp:docPr id="457" name="Image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31" cy="91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b/>
        </w:rPr>
      </w:pPr>
    </w:p>
    <w:p w:rsidR="0006442E" w:rsidRPr="00210D37" w:rsidRDefault="0006442E" w:rsidP="008D2333">
      <w:pPr>
        <w:pStyle w:val="Ttulo4"/>
        <w:spacing w:after="120"/>
        <w:ind w:left="567" w:hanging="578"/>
        <w:jc w:val="both"/>
      </w:pPr>
      <w:bookmarkStart w:id="21" w:name="_Toc480202661"/>
      <w:r>
        <w:t>Visualizar Cadastro de Certidão</w:t>
      </w:r>
      <w:bookmarkEnd w:id="21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B7E80">
        <w:t>Na</w:t>
      </w:r>
      <w:r>
        <w:t xml:space="preserve"> t</w:t>
      </w:r>
      <w:r w:rsidRPr="008B7E80">
        <w:t>e</w:t>
      </w:r>
      <w:r>
        <w:t xml:space="preserve">la </w:t>
      </w:r>
      <w:r w:rsidRPr="002412F3">
        <w:rPr>
          <w:b/>
        </w:rPr>
        <w:t>Manutenção de Certidão</w:t>
      </w:r>
      <w:r>
        <w:t xml:space="preserve">, para visualizar o cadastro de certidão clique no </w:t>
      </w:r>
      <w:proofErr w:type="gramStart"/>
      <w:r>
        <w:t xml:space="preserve">ícone  </w:t>
      </w:r>
      <w:r>
        <w:rPr>
          <w:lang w:val="en-US"/>
        </w:rPr>
        <w:object w:dxaOrig="255" w:dyaOrig="285">
          <v:shape id="_x0000_i1050" type="#_x0000_t75" style="width:12.75pt;height:14.25pt" o:ole="">
            <v:imagedata r:id="rId53" o:title=""/>
          </v:shape>
          <o:OLEObject Type="Embed" ProgID="PBrush" ShapeID="_x0000_i1050" DrawAspect="Content" ObjectID="_1577790829" r:id="rId79"/>
        </w:object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D61DDD">
        <w:t xml:space="preserve">Ao clicar neste ícone, é disponibilizada a tela </w:t>
      </w:r>
      <w:r w:rsidRPr="002412F3">
        <w:rPr>
          <w:b/>
        </w:rPr>
        <w:t>Cadastro de Certidão</w:t>
      </w:r>
      <w:r w:rsidRPr="00D61DDD">
        <w:t>, com todas as informações do registro cadastrado, em modo somente leitura</w:t>
      </w:r>
      <w:r>
        <w:t>:</w:t>
      </w:r>
    </w:p>
    <w:p w:rsidR="0006442E" w:rsidRDefault="0006442E" w:rsidP="008D2333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52E6EE3F" wp14:editId="004EC586">
            <wp:extent cx="4085966" cy="1334531"/>
            <wp:effectExtent l="19050" t="19050" r="10160" b="1841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26" cy="13476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CE0A73">
        <w:rPr>
          <w:b/>
        </w:rPr>
        <w:t>Manutenção de Certidão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68FC68F7" wp14:editId="3653A9EB">
            <wp:extent cx="608541" cy="238125"/>
            <wp:effectExtent l="0" t="0" r="1270" b="0"/>
            <wp:docPr id="458" name="Image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8D2333">
      <w:pPr>
        <w:pStyle w:val="Ttulo4"/>
        <w:spacing w:after="120"/>
        <w:ind w:left="567" w:hanging="578"/>
        <w:jc w:val="both"/>
      </w:pPr>
      <w:bookmarkStart w:id="22" w:name="_Toc480202662"/>
      <w:r>
        <w:t>Alterar Cadastro de Certidão</w:t>
      </w:r>
      <w:bookmarkEnd w:id="22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2412F3">
        <w:t>tela</w:t>
      </w:r>
      <w:r>
        <w:t xml:space="preserve"> </w:t>
      </w:r>
      <w:r w:rsidRPr="002412F3">
        <w:rPr>
          <w:b/>
        </w:rPr>
        <w:t>Manutenção de Certidão</w:t>
      </w:r>
      <w:r>
        <w:t xml:space="preserve">, para alterar o cadastro de certidão, clique no </w:t>
      </w:r>
      <w:proofErr w:type="gramStart"/>
      <w:r>
        <w:t xml:space="preserve">ícone </w:t>
      </w:r>
      <w:r>
        <w:rPr>
          <w:lang w:val="en-US"/>
        </w:rPr>
        <w:object w:dxaOrig="225" w:dyaOrig="255">
          <v:shape id="_x0000_i1051" type="#_x0000_t75" style="width:11.25pt;height:12.75pt" o:ole="">
            <v:imagedata r:id="rId55" o:title=""/>
          </v:shape>
          <o:OLEObject Type="Embed" ProgID="PBrush" ShapeID="_x0000_i1051" DrawAspect="Content" ObjectID="_1577790830" r:id="rId81"/>
        </w:object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</w:t>
      </w:r>
      <w:r w:rsidRPr="002412F3">
        <w:rPr>
          <w:b/>
        </w:rPr>
        <w:t>Cadastro de Certidão</w:t>
      </w:r>
      <w:r>
        <w:t>, com todas as informações do registro cadastrado, em modo de edição: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8D2333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42AA6A99" wp14:editId="1EC83B56">
            <wp:extent cx="4028020" cy="1468614"/>
            <wp:effectExtent l="19050" t="19050" r="10795" b="1778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37" cy="1481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da certidão,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02991E39" wp14:editId="47292B3A">
            <wp:extent cx="672998" cy="197941"/>
            <wp:effectExtent l="0" t="0" r="0" b="0"/>
            <wp:docPr id="459" name="Image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2412F3">
        <w:rPr>
          <w:b/>
        </w:rPr>
        <w:t>Manutenção de Certidão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16C2498" wp14:editId="7CC4A180">
            <wp:extent cx="510363" cy="199707"/>
            <wp:effectExtent l="0" t="0" r="4445" b="0"/>
            <wp:docPr id="460" name="Image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1E7493E1" wp14:editId="7959D343">
            <wp:extent cx="4123173" cy="946401"/>
            <wp:effectExtent l="0" t="0" r="0" b="6350"/>
            <wp:docPr id="461" name="Image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50" cy="9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10D37" w:rsidRDefault="0006442E" w:rsidP="008D2333">
      <w:pPr>
        <w:pStyle w:val="Ttulo4"/>
        <w:spacing w:after="120"/>
        <w:ind w:left="709"/>
        <w:jc w:val="both"/>
      </w:pPr>
      <w:bookmarkStart w:id="23" w:name="_Toc480202663"/>
      <w:r>
        <w:t>Excluir Cadastro de Certidão</w:t>
      </w:r>
      <w:bookmarkEnd w:id="23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A63735">
        <w:rPr>
          <w:b/>
        </w:rPr>
        <w:t>Manutenção de Certidão</w:t>
      </w:r>
      <w:r>
        <w:t xml:space="preserve">, para excluir o anexo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060A97D8" wp14:editId="5F6FFF86">
            <wp:extent cx="138023" cy="152551"/>
            <wp:effectExtent l="0" t="0" r="0" b="0"/>
            <wp:docPr id="462" name="Image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 w:rsidRPr="00A63735">
        <w:rPr>
          <w:b/>
        </w:rPr>
        <w:t>Cadastro de Certidão</w:t>
      </w:r>
      <w:r>
        <w:t xml:space="preserve">, com todas as informações do registro cadastrado,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66AAB183" wp14:editId="3D68D5C4">
            <wp:extent cx="672998" cy="197941"/>
            <wp:effectExtent l="0" t="0" r="0" b="0"/>
            <wp:docPr id="463" name="Image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w:drawing>
          <wp:inline distT="0" distB="0" distL="0" distR="0" wp14:anchorId="79DD9E9C" wp14:editId="461AC1C7">
            <wp:extent cx="4162425" cy="1461066"/>
            <wp:effectExtent l="19050" t="19050" r="9525" b="2540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979" cy="14795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A63735">
        <w:rPr>
          <w:b/>
        </w:rPr>
        <w:t>Manutenção de Certidão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0B88D9EB" wp14:editId="1C1CD20F">
            <wp:extent cx="608541" cy="238125"/>
            <wp:effectExtent l="0" t="0" r="1270" b="0"/>
            <wp:docPr id="464" name="Image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10D37" w:rsidRDefault="0006442E" w:rsidP="008D2333">
      <w:pPr>
        <w:pStyle w:val="Ttulo3"/>
        <w:ind w:left="567" w:hanging="578"/>
      </w:pPr>
      <w:bookmarkStart w:id="24" w:name="_Toc480202664"/>
      <w:r w:rsidRPr="00850891">
        <w:t>Plano de Trabalho do Convênio Concedente</w:t>
      </w:r>
      <w:bookmarkEnd w:id="24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</w:t>
      </w:r>
      <w:r w:rsidRPr="00A70F3B">
        <w:rPr>
          <w:b/>
        </w:rPr>
        <w:t>Manutenção do Convênio Concedente</w:t>
      </w:r>
      <w:r>
        <w:t xml:space="preserve">, para realizar a manutenção e gerenciamento do Plano de Trabalho do Convênio Concedente, clique no </w:t>
      </w:r>
      <w:proofErr w:type="gramStart"/>
      <w:r>
        <w:t xml:space="preserve">ícone </w:t>
      </w:r>
      <w:r>
        <w:rPr>
          <w:lang w:val="en-US"/>
        </w:rPr>
        <w:object w:dxaOrig="195" w:dyaOrig="270">
          <v:shape id="_x0000_i1052" type="#_x0000_t75" style="width:9.75pt;height:13.5pt" o:ole="">
            <v:imagedata r:id="rId35" o:title=""/>
          </v:shape>
          <o:OLEObject Type="Embed" ProgID="PBrush" ShapeID="_x0000_i1052" DrawAspect="Content" ObjectID="_1577790831" r:id="rId85"/>
        </w:object>
      </w:r>
      <w:r>
        <w:t>;</w:t>
      </w:r>
      <w:proofErr w:type="gramEnd"/>
      <w:r>
        <w:t xml:space="preserve"> Ao clicar neste ícone, é disponibilizada a tela de </w:t>
      </w:r>
      <w:r w:rsidRPr="00A70F3B">
        <w:rPr>
          <w:b/>
        </w:rPr>
        <w:t>Manutenção do Plano de Trabalho</w:t>
      </w:r>
      <w:r>
        <w:t>.</w:t>
      </w:r>
    </w:p>
    <w:p w:rsidR="0006442E" w:rsidRDefault="0006442E" w:rsidP="00AC43B3">
      <w:pPr>
        <w:pStyle w:val="PargrafodaLista"/>
        <w:ind w:left="0"/>
        <w:jc w:val="both"/>
      </w:pPr>
    </w:p>
    <w:p w:rsidR="0006442E" w:rsidRPr="00081F39" w:rsidRDefault="0006442E" w:rsidP="008D2333">
      <w:pPr>
        <w:pStyle w:val="Ttulo4"/>
        <w:spacing w:after="120"/>
        <w:ind w:left="567" w:hanging="578"/>
        <w:jc w:val="both"/>
      </w:pPr>
      <w:bookmarkStart w:id="25" w:name="_Toc480202665"/>
      <w:r>
        <w:t>Consultar Plano de Trabalho</w:t>
      </w:r>
      <w:bookmarkEnd w:id="25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Pr="00A70F3B">
        <w:rPr>
          <w:b/>
        </w:rPr>
        <w:t>Manutenção do Plano de Trabalho</w:t>
      </w:r>
      <w:r>
        <w:rPr>
          <w:b/>
        </w:rPr>
        <w:t xml:space="preserve">, </w:t>
      </w:r>
      <w:r>
        <w:t xml:space="preserve">para efetuar a pesquisa de registros já inseridos,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8B33A15" wp14:editId="2EC7E6AF">
            <wp:extent cx="763187" cy="202019"/>
            <wp:effectExtent l="0" t="0" r="0" b="762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8D2333">
      <w:pPr>
        <w:pStyle w:val="Descrio"/>
        <w:ind w:left="0" w:right="32" w:firstLine="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45E9A41C" wp14:editId="2F49AC86">
            <wp:extent cx="4089286" cy="1478576"/>
            <wp:effectExtent l="19050" t="19050" r="26035" b="26670"/>
            <wp:docPr id="3745" name="Imagem 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46" cy="1496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Pr="008D2333" w:rsidRDefault="0006442E" w:rsidP="00AC43B3">
      <w:pPr>
        <w:pStyle w:val="Subtitulo"/>
        <w:jc w:val="both"/>
        <w:rPr>
          <w:b/>
        </w:rPr>
      </w:pPr>
      <w:r w:rsidRPr="008D2333">
        <w:rPr>
          <w:rFonts w:cstheme="minorHAnsi"/>
          <w:b/>
        </w:rPr>
        <w:t>Ações disponíveis para cada registro retornado na consulta</w:t>
      </w:r>
      <w:r w:rsidRPr="008D2333">
        <w:rPr>
          <w:b/>
        </w:rPr>
        <w:t>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493"/>
        <w:gridCol w:w="4416"/>
      </w:tblGrid>
      <w:tr w:rsidR="0006442E" w:rsidRPr="008D2333" w:rsidTr="008D2333">
        <w:trPr>
          <w:trHeight w:val="20"/>
        </w:trPr>
        <w:tc>
          <w:tcPr>
            <w:tcW w:w="0" w:type="auto"/>
            <w:shd w:val="clear" w:color="auto" w:fill="DBE5F1" w:themeFill="accent1" w:themeFillTint="33"/>
            <w:vAlign w:val="center"/>
          </w:tcPr>
          <w:p w:rsidR="0006442E" w:rsidRPr="008D2333" w:rsidRDefault="0006442E" w:rsidP="008D2333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8D2333">
              <w:rPr>
                <w:rFonts w:cstheme="minorHAnsi"/>
                <w:b/>
              </w:rPr>
              <w:t>Ícone da Ação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</w:tcPr>
          <w:p w:rsidR="0006442E" w:rsidRPr="008D2333" w:rsidRDefault="0006442E" w:rsidP="008D2333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8D2333">
              <w:rPr>
                <w:rFonts w:cstheme="minorHAnsi"/>
                <w:b/>
              </w:rPr>
              <w:t>Título / Descrição da Ação</w:t>
            </w:r>
          </w:p>
        </w:tc>
      </w:tr>
      <w:tr w:rsidR="0006442E" w:rsidRPr="008D2333" w:rsidTr="008D2333">
        <w:trPr>
          <w:trHeight w:val="20"/>
        </w:trPr>
        <w:tc>
          <w:tcPr>
            <w:tcW w:w="0" w:type="auto"/>
            <w:vAlign w:val="center"/>
          </w:tcPr>
          <w:p w:rsidR="0006442E" w:rsidRPr="008D2333" w:rsidRDefault="0006442E" w:rsidP="008D2333">
            <w:pPr>
              <w:jc w:val="center"/>
              <w:rPr>
                <w:sz w:val="20"/>
              </w:rPr>
            </w:pPr>
            <w:r w:rsidRPr="008D2333">
              <w:rPr>
                <w:sz w:val="20"/>
              </w:rPr>
              <w:object w:dxaOrig="285" w:dyaOrig="270">
                <v:shape id="_x0000_i1053" type="#_x0000_t75" style="width:14.25pt;height:13.5pt" o:ole="">
                  <v:imagedata r:id="rId87" o:title=""/>
                </v:shape>
                <o:OLEObject Type="Embed" ProgID="PBrush" ShapeID="_x0000_i1053" DrawAspect="Content" ObjectID="_1577790832" r:id="rId88"/>
              </w:object>
            </w:r>
          </w:p>
        </w:tc>
        <w:tc>
          <w:tcPr>
            <w:tcW w:w="0" w:type="auto"/>
            <w:vAlign w:val="center"/>
          </w:tcPr>
          <w:p w:rsidR="0006442E" w:rsidRPr="008D2333" w:rsidRDefault="0006442E" w:rsidP="00AC43B3">
            <w:pPr>
              <w:jc w:val="both"/>
              <w:rPr>
                <w:sz w:val="20"/>
              </w:rPr>
            </w:pPr>
            <w:r w:rsidRPr="008D2333">
              <w:rPr>
                <w:sz w:val="20"/>
              </w:rPr>
              <w:t>Cronograma de Execução do Convênio Concedente.</w:t>
            </w:r>
          </w:p>
        </w:tc>
      </w:tr>
      <w:tr w:rsidR="0006442E" w:rsidRPr="008D2333" w:rsidTr="008D2333">
        <w:trPr>
          <w:trHeight w:val="20"/>
        </w:trPr>
        <w:tc>
          <w:tcPr>
            <w:tcW w:w="0" w:type="auto"/>
            <w:vAlign w:val="center"/>
          </w:tcPr>
          <w:p w:rsidR="0006442E" w:rsidRPr="008D2333" w:rsidRDefault="0006442E" w:rsidP="008D2333">
            <w:pPr>
              <w:jc w:val="center"/>
              <w:rPr>
                <w:sz w:val="20"/>
              </w:rPr>
            </w:pPr>
            <w:r w:rsidRPr="008D2333">
              <w:rPr>
                <w:sz w:val="20"/>
                <w:lang w:val="en-US"/>
              </w:rPr>
              <w:object w:dxaOrig="255" w:dyaOrig="285">
                <v:shape id="_x0000_i1054" type="#_x0000_t75" style="width:12.75pt;height:14.25pt" o:ole="">
                  <v:imagedata r:id="rId53" o:title=""/>
                </v:shape>
                <o:OLEObject Type="Embed" ProgID="PBrush" ShapeID="_x0000_i1054" DrawAspect="Content" ObjectID="_1577790833" r:id="rId89"/>
              </w:object>
            </w:r>
          </w:p>
        </w:tc>
        <w:tc>
          <w:tcPr>
            <w:tcW w:w="0" w:type="auto"/>
            <w:vAlign w:val="center"/>
          </w:tcPr>
          <w:p w:rsidR="0006442E" w:rsidRPr="008D2333" w:rsidRDefault="0006442E" w:rsidP="00AC43B3">
            <w:pPr>
              <w:jc w:val="both"/>
              <w:rPr>
                <w:sz w:val="20"/>
              </w:rPr>
            </w:pPr>
            <w:r w:rsidRPr="008D2333">
              <w:rPr>
                <w:sz w:val="20"/>
              </w:rPr>
              <w:t>Visualizar Convênio Concedente.</w:t>
            </w:r>
          </w:p>
        </w:tc>
      </w:tr>
      <w:tr w:rsidR="0006442E" w:rsidRPr="008D2333" w:rsidTr="008D2333">
        <w:trPr>
          <w:trHeight w:val="20"/>
        </w:trPr>
        <w:tc>
          <w:tcPr>
            <w:tcW w:w="0" w:type="auto"/>
            <w:vAlign w:val="center"/>
          </w:tcPr>
          <w:p w:rsidR="0006442E" w:rsidRPr="008D2333" w:rsidRDefault="0006442E" w:rsidP="008D2333">
            <w:pPr>
              <w:jc w:val="center"/>
              <w:rPr>
                <w:sz w:val="20"/>
              </w:rPr>
            </w:pPr>
            <w:r w:rsidRPr="008D2333">
              <w:rPr>
                <w:sz w:val="20"/>
                <w:lang w:val="en-US"/>
              </w:rPr>
              <w:object w:dxaOrig="225" w:dyaOrig="255">
                <v:shape id="_x0000_i1055" type="#_x0000_t75" style="width:11.25pt;height:12.75pt" o:ole="">
                  <v:imagedata r:id="rId55" o:title=""/>
                </v:shape>
                <o:OLEObject Type="Embed" ProgID="PBrush" ShapeID="_x0000_i1055" DrawAspect="Content" ObjectID="_1577790834" r:id="rId90"/>
              </w:object>
            </w:r>
          </w:p>
        </w:tc>
        <w:tc>
          <w:tcPr>
            <w:tcW w:w="0" w:type="auto"/>
            <w:vAlign w:val="center"/>
          </w:tcPr>
          <w:p w:rsidR="0006442E" w:rsidRPr="008D2333" w:rsidRDefault="0006442E" w:rsidP="00AC43B3">
            <w:pPr>
              <w:jc w:val="both"/>
              <w:rPr>
                <w:sz w:val="20"/>
              </w:rPr>
            </w:pPr>
            <w:r w:rsidRPr="008D2333">
              <w:rPr>
                <w:sz w:val="20"/>
              </w:rPr>
              <w:t>Editar Convênio Concedente.</w:t>
            </w:r>
          </w:p>
        </w:tc>
      </w:tr>
      <w:tr w:rsidR="0006442E" w:rsidRPr="008D2333" w:rsidTr="008D2333">
        <w:trPr>
          <w:trHeight w:val="20"/>
        </w:trPr>
        <w:tc>
          <w:tcPr>
            <w:tcW w:w="0" w:type="auto"/>
            <w:vAlign w:val="center"/>
          </w:tcPr>
          <w:p w:rsidR="0006442E" w:rsidRPr="008D2333" w:rsidRDefault="0006442E" w:rsidP="008D2333">
            <w:pPr>
              <w:jc w:val="center"/>
              <w:rPr>
                <w:sz w:val="20"/>
              </w:rPr>
            </w:pPr>
            <w:r w:rsidRPr="008D2333">
              <w:rPr>
                <w:sz w:val="20"/>
                <w:lang w:val="en-US"/>
              </w:rPr>
              <w:object w:dxaOrig="240" w:dyaOrig="240">
                <v:shape id="_x0000_i1056" type="#_x0000_t75" style="width:12pt;height:12pt" o:ole="">
                  <v:imagedata r:id="rId57" o:title=""/>
                </v:shape>
                <o:OLEObject Type="Embed" ProgID="PBrush" ShapeID="_x0000_i1056" DrawAspect="Content" ObjectID="_1577790835" r:id="rId91"/>
              </w:object>
            </w:r>
          </w:p>
        </w:tc>
        <w:tc>
          <w:tcPr>
            <w:tcW w:w="0" w:type="auto"/>
            <w:vAlign w:val="center"/>
          </w:tcPr>
          <w:p w:rsidR="0006442E" w:rsidRPr="008D2333" w:rsidRDefault="0006442E" w:rsidP="00AC43B3">
            <w:pPr>
              <w:jc w:val="both"/>
              <w:rPr>
                <w:sz w:val="20"/>
              </w:rPr>
            </w:pPr>
            <w:r w:rsidRPr="008D2333">
              <w:rPr>
                <w:sz w:val="20"/>
              </w:rPr>
              <w:t>Excluir Convênio Concedente.</w:t>
            </w:r>
          </w:p>
        </w:tc>
      </w:tr>
    </w:tbl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ind w:left="0"/>
        <w:jc w:val="both"/>
      </w:pPr>
      <w:r>
        <w:t xml:space="preserve">Para retornar à tela de </w:t>
      </w:r>
      <w:r w:rsidRPr="005B2278">
        <w:rPr>
          <w:b/>
        </w:rPr>
        <w:t>Manutenção d</w:t>
      </w:r>
      <w:r>
        <w:rPr>
          <w:b/>
        </w:rPr>
        <w:t>o Convênio Concedente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86C6F2A" wp14:editId="32F179F9">
            <wp:extent cx="511791" cy="207261"/>
            <wp:effectExtent l="0" t="0" r="3175" b="2540"/>
            <wp:docPr id="465" name="Image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/>
        <w:jc w:val="both"/>
      </w:pPr>
    </w:p>
    <w:p w:rsidR="0006442E" w:rsidRPr="00081F39" w:rsidRDefault="0006442E" w:rsidP="008D2333">
      <w:pPr>
        <w:pStyle w:val="Ttulo4"/>
        <w:spacing w:after="120"/>
        <w:ind w:left="567" w:hanging="578"/>
        <w:jc w:val="both"/>
      </w:pPr>
      <w:bookmarkStart w:id="26" w:name="_Toc480202666"/>
      <w:r w:rsidRPr="00081F39">
        <w:t xml:space="preserve">Incluir </w:t>
      </w:r>
      <w:r>
        <w:t>Plano de Trabalho</w:t>
      </w:r>
      <w:bookmarkEnd w:id="26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C2762F">
        <w:rPr>
          <w:rFonts w:cs="Arial"/>
        </w:rPr>
        <w:t xml:space="preserve">Na tela </w:t>
      </w:r>
      <w:r w:rsidRPr="00E43BC0">
        <w:rPr>
          <w:b/>
        </w:rPr>
        <w:t xml:space="preserve">Manutenção </w:t>
      </w:r>
      <w:r>
        <w:rPr>
          <w:b/>
        </w:rPr>
        <w:t>do Plano de Trabalho</w:t>
      </w:r>
      <w:r w:rsidRPr="00C2762F">
        <w:rPr>
          <w:b/>
        </w:rPr>
        <w:t xml:space="preserve">, </w:t>
      </w:r>
      <w:r>
        <w:t xml:space="preserve">para inserir um plano de trabalho,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74E10585" wp14:editId="779DA4C4">
            <wp:extent cx="558800" cy="20955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b/>
        </w:rPr>
      </w:pPr>
      <w:r>
        <w:t xml:space="preserve">Ao clicar neste botão o sistema irá direcionar para a tela de </w:t>
      </w:r>
      <w:r>
        <w:rPr>
          <w:b/>
        </w:rPr>
        <w:t>Cadastro do Plano de Trabalho</w:t>
      </w:r>
      <w:r w:rsidRPr="00EA100C">
        <w:t>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06442E" w:rsidRDefault="0006442E" w:rsidP="008D2333">
      <w:pPr>
        <w:pStyle w:val="Passos"/>
        <w:numPr>
          <w:ilvl w:val="0"/>
          <w:numId w:val="0"/>
        </w:numPr>
        <w:jc w:val="center"/>
        <w:rPr>
          <w:rFonts w:cs="Arial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75C6F14E" wp14:editId="6C243226">
            <wp:extent cx="4118046" cy="5676715"/>
            <wp:effectExtent l="19050" t="19050" r="15875" b="1968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42" cy="57082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06442E" w:rsidRDefault="0006442E" w:rsidP="00AC43B3">
      <w:pPr>
        <w:pStyle w:val="Passos"/>
        <w:numPr>
          <w:ilvl w:val="0"/>
          <w:numId w:val="0"/>
        </w:numPr>
        <w:tabs>
          <w:tab w:val="left" w:pos="3480"/>
        </w:tabs>
        <w:jc w:val="both"/>
        <w:rPr>
          <w:rFonts w:cs="Arial"/>
        </w:rPr>
      </w:pPr>
      <w:r>
        <w:rPr>
          <w:rFonts w:cs="Arial"/>
        </w:rPr>
        <w:lastRenderedPageBreak/>
        <w:tab/>
      </w:r>
    </w:p>
    <w:p w:rsidR="0006442E" w:rsidRDefault="004B58D6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69403C" wp14:editId="71D21622">
                <wp:simplePos x="0" y="0"/>
                <wp:positionH relativeFrom="margin">
                  <wp:posOffset>635</wp:posOffset>
                </wp:positionH>
                <wp:positionV relativeFrom="paragraph">
                  <wp:posOffset>67310</wp:posOffset>
                </wp:positionV>
                <wp:extent cx="4229100" cy="3609975"/>
                <wp:effectExtent l="0" t="0" r="19050" b="28575"/>
                <wp:wrapNone/>
                <wp:docPr id="468" name="Retângulo de cantos arredondados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6099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61E61" id="Retângulo de cantos arredondados 468" o:spid="_x0000_s1026" style="position:absolute;margin-left:.05pt;margin-top:5.3pt;width:333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7ABC8E" wp14:editId="76A07CB5">
                <wp:simplePos x="0" y="0"/>
                <wp:positionH relativeFrom="column">
                  <wp:posOffset>581660</wp:posOffset>
                </wp:positionH>
                <wp:positionV relativeFrom="paragraph">
                  <wp:posOffset>66675</wp:posOffset>
                </wp:positionV>
                <wp:extent cx="3552825" cy="3609975"/>
                <wp:effectExtent l="0" t="0" r="9525" b="9525"/>
                <wp:wrapNone/>
                <wp:docPr id="469" name="Caixa de texto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0F537D" w:rsidRDefault="00B9645E" w:rsidP="0006442E">
                            <w:pPr>
                              <w:ind w:left="284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0F537D">
                              <w:rPr>
                                <w:rFonts w:cstheme="minorHAnsi"/>
                                <w:b/>
                              </w:rPr>
                              <w:t>Na inclusão de um Plano de Trabalho:</w:t>
                            </w:r>
                          </w:p>
                          <w:p w:rsidR="00B9645E" w:rsidRPr="000F537D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0F537D">
                              <w:rPr>
                                <w:b/>
                              </w:rPr>
                              <w:t>Deverão ser inseridos no ‘Cronograma de Desembolso Mensal’, o número da parcela e seu respectivo valor, bem como a data na qual deverá ser realizada a prestação de contas;</w:t>
                            </w:r>
                          </w:p>
                          <w:p w:rsidR="00B9645E" w:rsidRPr="000F537D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0F537D">
                              <w:rPr>
                                <w:rFonts w:cstheme="minorHAnsi"/>
                                <w:b/>
                              </w:rPr>
                              <w:t xml:space="preserve">Não é permitido adicionar valores para um mês/ano já existente no </w:t>
                            </w:r>
                            <w:r w:rsidRPr="000F537D">
                              <w:rPr>
                                <w:b/>
                              </w:rPr>
                              <w:t>‘Cronograma de Desembolso Mensal’</w:t>
                            </w:r>
                            <w:r w:rsidRPr="000F537D">
                              <w:rPr>
                                <w:rFonts w:cstheme="minorHAnsi"/>
                                <w:b/>
                              </w:rPr>
                              <w:t>;</w:t>
                            </w:r>
                          </w:p>
                          <w:p w:rsidR="00B9645E" w:rsidRPr="000F537D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0F537D">
                              <w:rPr>
                                <w:rFonts w:cstheme="minorHAnsi"/>
                                <w:b/>
                              </w:rPr>
                              <w:t>Não é permitido adicionar cronograma de desembolso mensal sem valor da concedente e proponente, simultaneamente. Ao menos um valor deve ser informado;</w:t>
                            </w:r>
                          </w:p>
                          <w:p w:rsidR="00B9645E" w:rsidRPr="000F537D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0F537D">
                              <w:rPr>
                                <w:rFonts w:cstheme="minorHAnsi"/>
                                <w:b/>
                              </w:rPr>
                              <w:t>O valor total acumulado do cronograma de desembolso mensal deve ser igual ao valor total de aplicações do convênio concedente;</w:t>
                            </w:r>
                          </w:p>
                          <w:p w:rsidR="00B9645E" w:rsidRPr="000F537D" w:rsidRDefault="00B9645E" w:rsidP="0006442E">
                            <w:pPr>
                              <w:pStyle w:val="Citao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jc w:val="both"/>
                              <w:rPr>
                                <w:b/>
                                <w:i w:val="0"/>
                              </w:rPr>
                            </w:pPr>
                            <w:r w:rsidRPr="000F537D">
                              <w:rPr>
                                <w:rFonts w:cstheme="minorHAnsi"/>
                                <w:b/>
                                <w:i w:val="0"/>
                              </w:rPr>
                              <w:t>Quando os valores do cronograma de desembolso mensal são adicionados em lote, o sistema distribui em partes iguais o valor total das aplicações do convênio concedente no cronograma.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BC8E" id="Caixa de texto 469" o:spid="_x0000_s1049" type="#_x0000_t202" style="position:absolute;left:0;text-align:left;margin-left:45.8pt;margin-top:5.25pt;width:279.75pt;height:28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" fillcolor="white [3201]" stroked="f" strokeweight=".5pt">
                <v:textbox>
                  <w:txbxContent>
                    <w:p w:rsidR="00B9645E" w:rsidRPr="000F537D" w:rsidRDefault="00B9645E" w:rsidP="0006442E">
                      <w:pPr>
                        <w:ind w:left="284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 w:rsidRPr="000F537D">
                        <w:rPr>
                          <w:rFonts w:cstheme="minorHAnsi"/>
                          <w:b/>
                        </w:rPr>
                        <w:t>Na inclusão de um Plano de Trabalho:</w:t>
                      </w:r>
                    </w:p>
                    <w:p w:rsidR="00B9645E" w:rsidRPr="000F537D" w:rsidRDefault="00B9645E" w:rsidP="0006442E">
                      <w:pPr>
                        <w:pStyle w:val="PargrafodaLista"/>
                        <w:numPr>
                          <w:ilvl w:val="0"/>
                          <w:numId w:val="37"/>
                        </w:numPr>
                        <w:ind w:left="284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 w:rsidRPr="000F537D">
                        <w:rPr>
                          <w:b/>
                        </w:rPr>
                        <w:t>Deverão ser inseridos no ‘Cronograma de Desembolso Mensal’, o número da parcela e seu respectivo valor, bem como a data na qual deverá ser realizada a prestação de contas;</w:t>
                      </w:r>
                    </w:p>
                    <w:p w:rsidR="00B9645E" w:rsidRPr="000F537D" w:rsidRDefault="00B9645E" w:rsidP="0006442E">
                      <w:pPr>
                        <w:pStyle w:val="PargrafodaLista"/>
                        <w:numPr>
                          <w:ilvl w:val="0"/>
                          <w:numId w:val="37"/>
                        </w:numPr>
                        <w:ind w:left="284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 w:rsidRPr="000F537D">
                        <w:rPr>
                          <w:rFonts w:cstheme="minorHAnsi"/>
                          <w:b/>
                        </w:rPr>
                        <w:t xml:space="preserve">Não é permitido adicionar valores para um mês/ano já existente no </w:t>
                      </w:r>
                      <w:r w:rsidRPr="000F537D">
                        <w:rPr>
                          <w:b/>
                        </w:rPr>
                        <w:t>‘Cronograma de Desembolso Mensal’</w:t>
                      </w:r>
                      <w:r w:rsidRPr="000F537D">
                        <w:rPr>
                          <w:rFonts w:cstheme="minorHAnsi"/>
                          <w:b/>
                        </w:rPr>
                        <w:t>;</w:t>
                      </w:r>
                    </w:p>
                    <w:p w:rsidR="00B9645E" w:rsidRPr="000F537D" w:rsidRDefault="00B9645E" w:rsidP="0006442E">
                      <w:pPr>
                        <w:pStyle w:val="PargrafodaLista"/>
                        <w:numPr>
                          <w:ilvl w:val="0"/>
                          <w:numId w:val="37"/>
                        </w:numPr>
                        <w:ind w:left="284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 w:rsidRPr="000F537D">
                        <w:rPr>
                          <w:rFonts w:cstheme="minorHAnsi"/>
                          <w:b/>
                        </w:rPr>
                        <w:t>Não é permitido adicionar cronograma de desembolso mensal sem valor da concedente e proponente, simultaneamente. Ao menos um valor deve ser informado;</w:t>
                      </w:r>
                    </w:p>
                    <w:p w:rsidR="00B9645E" w:rsidRPr="000F537D" w:rsidRDefault="00B9645E" w:rsidP="0006442E">
                      <w:pPr>
                        <w:pStyle w:val="PargrafodaLista"/>
                        <w:numPr>
                          <w:ilvl w:val="0"/>
                          <w:numId w:val="37"/>
                        </w:numPr>
                        <w:ind w:left="284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 w:rsidRPr="000F537D">
                        <w:rPr>
                          <w:rFonts w:cstheme="minorHAnsi"/>
                          <w:b/>
                        </w:rPr>
                        <w:t>O valor total acumulado do cronograma de desembolso mensal deve ser igual ao valor total de aplicações do convênio concedente;</w:t>
                      </w:r>
                    </w:p>
                    <w:p w:rsidR="00B9645E" w:rsidRPr="000F537D" w:rsidRDefault="00B9645E" w:rsidP="0006442E">
                      <w:pPr>
                        <w:pStyle w:val="Citao"/>
                        <w:numPr>
                          <w:ilvl w:val="0"/>
                          <w:numId w:val="37"/>
                        </w:numPr>
                        <w:ind w:left="284" w:hanging="284"/>
                        <w:jc w:val="both"/>
                        <w:rPr>
                          <w:b/>
                          <w:i w:val="0"/>
                        </w:rPr>
                      </w:pPr>
                      <w:r w:rsidRPr="000F537D">
                        <w:rPr>
                          <w:rFonts w:cstheme="minorHAnsi"/>
                          <w:b/>
                          <w:i w:val="0"/>
                        </w:rPr>
                        <w:t>Quando os valores do cronograma de desembolso mensal são adicionados em lote, o sistema distribui em partes iguais o valor total das aplicações do convênio concedente no cronograma.</w:t>
                      </w:r>
                    </w:p>
                  </w:txbxContent>
                </v:textbox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031BB3A2" wp14:editId="58C70D64">
            <wp:simplePos x="0" y="0"/>
            <wp:positionH relativeFrom="column">
              <wp:posOffset>116840</wp:posOffset>
            </wp:positionH>
            <wp:positionV relativeFrom="paragraph">
              <wp:posOffset>13970</wp:posOffset>
            </wp:positionV>
            <wp:extent cx="392430" cy="391795"/>
            <wp:effectExtent l="0" t="0" r="7620" b="8255"/>
            <wp:wrapNone/>
            <wp:docPr id="474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59905E" wp14:editId="72044B39">
                <wp:simplePos x="0" y="0"/>
                <wp:positionH relativeFrom="margin">
                  <wp:posOffset>-34290</wp:posOffset>
                </wp:positionH>
                <wp:positionV relativeFrom="paragraph">
                  <wp:posOffset>59690</wp:posOffset>
                </wp:positionV>
                <wp:extent cx="695325" cy="285750"/>
                <wp:effectExtent l="0" t="0" r="0" b="0"/>
                <wp:wrapNone/>
                <wp:docPr id="470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905E" id="_x0000_s1050" type="#_x0000_t202" style="position:absolute;left:0;text-align:left;margin-left:-2.7pt;margin-top:4.7pt;width:54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AF51F0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F0E413" wp14:editId="226A7835">
                <wp:simplePos x="0" y="0"/>
                <wp:positionH relativeFrom="margin">
                  <wp:posOffset>-8890</wp:posOffset>
                </wp:positionH>
                <wp:positionV relativeFrom="paragraph">
                  <wp:posOffset>204469</wp:posOffset>
                </wp:positionV>
                <wp:extent cx="4248150" cy="1876425"/>
                <wp:effectExtent l="0" t="0" r="19050" b="28575"/>
                <wp:wrapNone/>
                <wp:docPr id="472" name="Retângulo de cantos arredondado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18764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CA7B5" id="Retângulo de cantos arredondados 472" o:spid="_x0000_s1026" style="position:absolute;margin-left:-.7pt;margin-top:16.1pt;width:334.5pt;height:14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A57D49" wp14:editId="1FC40A9A">
                <wp:simplePos x="0" y="0"/>
                <wp:positionH relativeFrom="column">
                  <wp:posOffset>410210</wp:posOffset>
                </wp:positionH>
                <wp:positionV relativeFrom="paragraph">
                  <wp:posOffset>166370</wp:posOffset>
                </wp:positionV>
                <wp:extent cx="3838575" cy="1876425"/>
                <wp:effectExtent l="0" t="0" r="9525" b="9525"/>
                <wp:wrapNone/>
                <wp:docPr id="471" name="Caixa de texto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0F537D" w:rsidRDefault="00B9645E" w:rsidP="00AF51F0">
                            <w:pPr>
                              <w:spacing w:before="60"/>
                              <w:rPr>
                                <w:i/>
                              </w:rPr>
                            </w:pPr>
                            <w:r w:rsidRPr="000F537D">
                              <w:rPr>
                                <w:i/>
                              </w:rPr>
                              <w:t xml:space="preserve">O cronograma de desembolso mensal pode ser lançado de forma </w:t>
                            </w:r>
                            <w:r w:rsidRPr="000F537D">
                              <w:rPr>
                                <w:b/>
                                <w:i/>
                              </w:rPr>
                              <w:t xml:space="preserve">individual </w:t>
                            </w:r>
                            <w:r w:rsidRPr="000F537D">
                              <w:rPr>
                                <w:i/>
                              </w:rPr>
                              <w:t xml:space="preserve">ou </w:t>
                            </w:r>
                            <w:r w:rsidRPr="000F537D">
                              <w:rPr>
                                <w:b/>
                                <w:i/>
                              </w:rPr>
                              <w:t>em lote</w:t>
                            </w:r>
                            <w:r w:rsidRPr="000F537D">
                              <w:rPr>
                                <w:i/>
                              </w:rPr>
                              <w:t>.</w:t>
                            </w:r>
                          </w:p>
                          <w:p w:rsidR="00B9645E" w:rsidRPr="000F537D" w:rsidRDefault="00B9645E" w:rsidP="00AF51F0">
                            <w:pPr>
                              <w:spacing w:before="60"/>
                              <w:rPr>
                                <w:i/>
                              </w:rPr>
                            </w:pPr>
                            <w:r w:rsidRPr="000F537D">
                              <w:rPr>
                                <w:i/>
                              </w:rPr>
                              <w:t xml:space="preserve">Após inserir / alterar as informações no ‘Cronograma de Desembolso Mensal’, deve-se clicar no </w:t>
                            </w:r>
                            <w:proofErr w:type="gramStart"/>
                            <w:r w:rsidRPr="000F537D">
                              <w:rPr>
                                <w:i/>
                              </w:rPr>
                              <w:t xml:space="preserve">botão </w:t>
                            </w:r>
                            <w:r w:rsidRPr="000F537D">
                              <w:rPr>
                                <w:i/>
                              </w:rPr>
                              <w:object w:dxaOrig="1515" w:dyaOrig="360">
                                <v:shape id="_x0000_i1058" type="#_x0000_t75" style="width:67.5pt;height:15.75pt" o:ole="">
                                  <v:imagedata r:id="rId93" o:title=""/>
                                </v:shape>
                                <o:OLEObject Type="Embed" ProgID="PBrush" ShapeID="_x0000_i1058" DrawAspect="Content" ObjectID="_1577790874" r:id="rId94"/>
                              </w:object>
                            </w:r>
                            <w:r w:rsidRPr="000F537D">
                              <w:rPr>
                                <w:i/>
                              </w:rPr>
                              <w:t xml:space="preserve"> /</w:t>
                            </w:r>
                            <w:proofErr w:type="gramEnd"/>
                            <w:r w:rsidRPr="000F537D">
                              <w:rPr>
                                <w:i/>
                              </w:rPr>
                              <w:t xml:space="preserve"> </w:t>
                            </w:r>
                            <w:r w:rsidRPr="000F537D">
                              <w:rPr>
                                <w:i/>
                              </w:rPr>
                              <w:object w:dxaOrig="1320" w:dyaOrig="360">
                                <v:shape id="_x0000_i1060" type="#_x0000_t75" style="width:60.7pt;height:16.5pt" o:ole="">
                                  <v:imagedata r:id="rId95" o:title=""/>
                                </v:shape>
                                <o:OLEObject Type="Embed" ProgID="PBrush" ShapeID="_x0000_i1060" DrawAspect="Content" ObjectID="_1577790875" r:id="rId96"/>
                              </w:object>
                            </w:r>
                            <w:r w:rsidRPr="000F537D">
                              <w:rPr>
                                <w:i/>
                              </w:rPr>
                              <w:t>.</w:t>
                            </w:r>
                          </w:p>
                          <w:p w:rsidR="00B9645E" w:rsidRPr="000F537D" w:rsidRDefault="00B9645E" w:rsidP="00AF51F0">
                            <w:pPr>
                              <w:pStyle w:val="Citao"/>
                              <w:rPr>
                                <w:b/>
                              </w:rPr>
                            </w:pPr>
                            <w:r w:rsidRPr="000F537D">
                              <w:t xml:space="preserve">Para atualizar os valores do cronograma de desembolso mensal em uma tela só, deve-se clicar no </w:t>
                            </w:r>
                            <w:proofErr w:type="gramStart"/>
                            <w:r w:rsidRPr="000F537D">
                              <w:t xml:space="preserve">botão </w:t>
                            </w:r>
                            <w:r w:rsidRPr="000F537D">
                              <w:object w:dxaOrig="3075" w:dyaOrig="330">
                                <v:shape id="_x0000_i1062" type="#_x0000_t75" style="width:142.55pt;height:15pt" o:ole="">
                                  <v:imagedata r:id="rId97" o:title=""/>
                                </v:shape>
                                <o:OLEObject Type="Embed" ProgID="PBrush" ShapeID="_x0000_i1062" DrawAspect="Content" ObjectID="_1577790876" r:id="rId98"/>
                              </w:object>
                            </w:r>
                            <w:r w:rsidRPr="000F537D"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57D49" id="Caixa de texto 471" o:spid="_x0000_s1051" type="#_x0000_t202" style="position:absolute;left:0;text-align:left;margin-left:32.3pt;margin-top:13.1pt;width:302.25pt;height:14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" fillcolor="white [3201]" stroked="f" strokeweight=".5pt">
                <v:textbox>
                  <w:txbxContent>
                    <w:p w:rsidR="00B9645E" w:rsidRPr="000F537D" w:rsidRDefault="00B9645E" w:rsidP="00AF51F0">
                      <w:pPr>
                        <w:spacing w:before="60"/>
                        <w:rPr>
                          <w:i/>
                        </w:rPr>
                      </w:pPr>
                      <w:r w:rsidRPr="000F537D">
                        <w:rPr>
                          <w:i/>
                        </w:rPr>
                        <w:t xml:space="preserve">O cronograma de desembolso mensal pode ser lançado de forma </w:t>
                      </w:r>
                      <w:r w:rsidRPr="000F537D">
                        <w:rPr>
                          <w:b/>
                          <w:i/>
                        </w:rPr>
                        <w:t xml:space="preserve">individual </w:t>
                      </w:r>
                      <w:r w:rsidRPr="000F537D">
                        <w:rPr>
                          <w:i/>
                        </w:rPr>
                        <w:t xml:space="preserve">ou </w:t>
                      </w:r>
                      <w:r w:rsidRPr="000F537D">
                        <w:rPr>
                          <w:b/>
                          <w:i/>
                        </w:rPr>
                        <w:t>em lote</w:t>
                      </w:r>
                      <w:r w:rsidRPr="000F537D">
                        <w:rPr>
                          <w:i/>
                        </w:rPr>
                        <w:t>.</w:t>
                      </w:r>
                    </w:p>
                    <w:p w:rsidR="00B9645E" w:rsidRPr="000F537D" w:rsidRDefault="00B9645E" w:rsidP="00AF51F0">
                      <w:pPr>
                        <w:spacing w:before="60"/>
                        <w:rPr>
                          <w:i/>
                        </w:rPr>
                      </w:pPr>
                      <w:r w:rsidRPr="000F537D">
                        <w:rPr>
                          <w:i/>
                        </w:rPr>
                        <w:t xml:space="preserve">Após inserir / alterar as informações no ‘Cronograma de Desembolso Mensal’, deve-se clicar no </w:t>
                      </w:r>
                      <w:proofErr w:type="gramStart"/>
                      <w:r w:rsidRPr="000F537D">
                        <w:rPr>
                          <w:i/>
                        </w:rPr>
                        <w:t xml:space="preserve">botão </w:t>
                      </w:r>
                      <w:r w:rsidRPr="000F537D">
                        <w:rPr>
                          <w:i/>
                        </w:rPr>
                        <w:object w:dxaOrig="1515" w:dyaOrig="360">
                          <v:shape id="_x0000_i1058" type="#_x0000_t75" style="width:67.5pt;height:15.75pt" o:ole="">
                            <v:imagedata r:id="rId93" o:title=""/>
                          </v:shape>
                          <o:OLEObject Type="Embed" ProgID="PBrush" ShapeID="_x0000_i1058" DrawAspect="Content" ObjectID="_1577790874" r:id="rId99"/>
                        </w:object>
                      </w:r>
                      <w:r w:rsidRPr="000F537D">
                        <w:rPr>
                          <w:i/>
                        </w:rPr>
                        <w:t xml:space="preserve"> /</w:t>
                      </w:r>
                      <w:proofErr w:type="gramEnd"/>
                      <w:r w:rsidRPr="000F537D">
                        <w:rPr>
                          <w:i/>
                        </w:rPr>
                        <w:t xml:space="preserve"> </w:t>
                      </w:r>
                      <w:r w:rsidRPr="000F537D">
                        <w:rPr>
                          <w:i/>
                        </w:rPr>
                        <w:object w:dxaOrig="1320" w:dyaOrig="360">
                          <v:shape id="_x0000_i1060" type="#_x0000_t75" style="width:60.7pt;height:16.5pt" o:ole="">
                            <v:imagedata r:id="rId95" o:title=""/>
                          </v:shape>
                          <o:OLEObject Type="Embed" ProgID="PBrush" ShapeID="_x0000_i1060" DrawAspect="Content" ObjectID="_1577790875" r:id="rId100"/>
                        </w:object>
                      </w:r>
                      <w:r w:rsidRPr="000F537D">
                        <w:rPr>
                          <w:i/>
                        </w:rPr>
                        <w:t>.</w:t>
                      </w:r>
                    </w:p>
                    <w:p w:rsidR="00B9645E" w:rsidRPr="000F537D" w:rsidRDefault="00B9645E" w:rsidP="00AF51F0">
                      <w:pPr>
                        <w:pStyle w:val="Citao"/>
                        <w:rPr>
                          <w:b/>
                        </w:rPr>
                      </w:pPr>
                      <w:r w:rsidRPr="000F537D">
                        <w:t xml:space="preserve">Para atualizar os valores do cronograma de desembolso mensal em uma tela só, deve-se clicar no </w:t>
                      </w:r>
                      <w:proofErr w:type="gramStart"/>
                      <w:r w:rsidRPr="000F537D">
                        <w:t xml:space="preserve">botão </w:t>
                      </w:r>
                      <w:r w:rsidRPr="000F537D">
                        <w:object w:dxaOrig="3075" w:dyaOrig="330">
                          <v:shape id="_x0000_i1062" type="#_x0000_t75" style="width:142.55pt;height:15pt" o:ole="">
                            <v:imagedata r:id="rId97" o:title=""/>
                          </v:shape>
                          <o:OLEObject Type="Embed" ProgID="PBrush" ShapeID="_x0000_i1062" DrawAspect="Content" ObjectID="_1577790876" r:id="rId101"/>
                        </w:object>
                      </w:r>
                      <w:r w:rsidRPr="000F537D"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B58D6" w:rsidRDefault="004B58D6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4B58D6" w:rsidP="00AC43B3">
      <w:pPr>
        <w:pStyle w:val="Passos"/>
        <w:numPr>
          <w:ilvl w:val="0"/>
          <w:numId w:val="0"/>
        </w:numPr>
        <w:jc w:val="both"/>
      </w:pPr>
      <w:r w:rsidRPr="001B4EBD">
        <w:rPr>
          <w:noProof/>
          <w:lang w:eastAsia="pt-BR" w:bidi="ar-SA"/>
        </w:rPr>
        <w:drawing>
          <wp:anchor distT="0" distB="0" distL="114300" distR="114300" simplePos="0" relativeHeight="251672576" behindDoc="0" locked="0" layoutInCell="1" allowOverlap="1" wp14:anchorId="2A2E6A3A" wp14:editId="51ADFCE0">
            <wp:simplePos x="0" y="0"/>
            <wp:positionH relativeFrom="column">
              <wp:posOffset>99060</wp:posOffset>
            </wp:positionH>
            <wp:positionV relativeFrom="paragraph">
              <wp:posOffset>34290</wp:posOffset>
            </wp:positionV>
            <wp:extent cx="247650" cy="343535"/>
            <wp:effectExtent l="0" t="0" r="0" b="0"/>
            <wp:wrapNone/>
            <wp:docPr id="47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r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42E" w:rsidRPr="00704B55" w:rsidRDefault="0006442E" w:rsidP="00AC43B3">
      <w:pPr>
        <w:pStyle w:val="Descrio"/>
        <w:ind w:left="0"/>
        <w:jc w:val="both"/>
        <w:rPr>
          <w:sz w:val="4"/>
          <w:szCs w:val="4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B7D2A1" wp14:editId="61182036">
                <wp:simplePos x="0" y="0"/>
                <wp:positionH relativeFrom="margin">
                  <wp:posOffset>-43815</wp:posOffset>
                </wp:positionH>
                <wp:positionV relativeFrom="paragraph">
                  <wp:posOffset>125730</wp:posOffset>
                </wp:positionV>
                <wp:extent cx="514350" cy="285750"/>
                <wp:effectExtent l="0" t="0" r="0" b="0"/>
                <wp:wrapNone/>
                <wp:docPr id="473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D2A1" id="_x0000_s1052" type="#_x0000_t202" style="position:absolute;left:0;text-align:left;margin-left:-3.45pt;margin-top:9.9pt;width:40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AF51F0" w:rsidRDefault="00AF51F0">
      <w:pPr>
        <w:spacing w:after="200"/>
      </w:pPr>
      <w:r>
        <w:br w:type="page"/>
      </w: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lastRenderedPageBreak/>
        <w:t xml:space="preserve">Após o preenchimento do cadastro do plano de trabalho,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75989A86" wp14:editId="7A6CEE87">
            <wp:extent cx="672998" cy="197941"/>
            <wp:effectExtent l="0" t="0" r="0" b="0"/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E43BC0">
        <w:rPr>
          <w:b/>
        </w:rPr>
        <w:t xml:space="preserve">Manutenção </w:t>
      </w:r>
      <w:r>
        <w:rPr>
          <w:b/>
        </w:rPr>
        <w:t>do Plano de Trabalho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4007A7F4" wp14:editId="00C31FAD">
            <wp:extent cx="608541" cy="238125"/>
            <wp:effectExtent l="0" t="0" r="1270" b="0"/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58A2CFC4" wp14:editId="79097A94">
            <wp:extent cx="4200525" cy="964154"/>
            <wp:effectExtent l="0" t="0" r="0" b="7620"/>
            <wp:docPr id="476" name="Image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34" cy="9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06442E" w:rsidRDefault="0006442E" w:rsidP="00AF51F0">
      <w:pPr>
        <w:pStyle w:val="Ttulo4"/>
        <w:spacing w:after="120"/>
        <w:ind w:left="567" w:hanging="578"/>
        <w:jc w:val="both"/>
      </w:pPr>
      <w:bookmarkStart w:id="27" w:name="_Toc480202667"/>
      <w:r>
        <w:t>Cronograma de Execução</w:t>
      </w:r>
      <w:bookmarkEnd w:id="27"/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b/>
        </w:rPr>
      </w:pPr>
      <w:r>
        <w:t xml:space="preserve">Na tela </w:t>
      </w:r>
      <w:r w:rsidRPr="00E43BC0">
        <w:rPr>
          <w:b/>
        </w:rPr>
        <w:t xml:space="preserve">Manutenção </w:t>
      </w:r>
      <w:r>
        <w:rPr>
          <w:b/>
        </w:rPr>
        <w:t>do Plano de Trabalho</w:t>
      </w:r>
      <w:r>
        <w:t xml:space="preserve">, para realizar a manutenção e gerenciamento das metas do plano de trabalho,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7BB0660A" wp14:editId="39478B97">
            <wp:extent cx="168275" cy="131445"/>
            <wp:effectExtent l="0" t="0" r="3175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ícone, o sistema disponibiliza a tela </w:t>
      </w:r>
      <w:r w:rsidRPr="000A233E">
        <w:rPr>
          <w:b/>
        </w:rPr>
        <w:t xml:space="preserve">Manutenção </w:t>
      </w:r>
      <w:r>
        <w:rPr>
          <w:b/>
        </w:rPr>
        <w:t>das Metas.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AF51F0" w:rsidRDefault="0006442E" w:rsidP="00AF51F0">
      <w:pPr>
        <w:pStyle w:val="Ttulo5"/>
        <w:numPr>
          <w:ilvl w:val="3"/>
          <w:numId w:val="8"/>
        </w:numPr>
        <w:spacing w:after="120"/>
        <w:ind w:left="851" w:hanging="862"/>
        <w:jc w:val="both"/>
        <w:rPr>
          <w:b/>
        </w:rPr>
      </w:pPr>
      <w:bookmarkStart w:id="28" w:name="_Toc480202668"/>
      <w:r w:rsidRPr="00AF51F0">
        <w:rPr>
          <w:b/>
        </w:rPr>
        <w:t>Consultar Metas do Plano de Trabalho</w:t>
      </w:r>
      <w:bookmarkEnd w:id="28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</w:t>
      </w:r>
      <w:r w:rsidRPr="000A233E">
        <w:rPr>
          <w:b/>
        </w:rPr>
        <w:t xml:space="preserve">Manutenção </w:t>
      </w:r>
      <w:r>
        <w:rPr>
          <w:b/>
        </w:rPr>
        <w:t>das Metas</w:t>
      </w:r>
      <w:r w:rsidRPr="00EB06A5">
        <w:t xml:space="preserve">, </w:t>
      </w:r>
      <w:r>
        <w:t xml:space="preserve">para efetuar a pesquisa de registros existentes,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08C2E05F" wp14:editId="37265F0D">
            <wp:extent cx="749540" cy="198407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20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F51F0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56193496" wp14:editId="2003478B">
            <wp:extent cx="3871926" cy="4333875"/>
            <wp:effectExtent l="19050" t="19050" r="1460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98" cy="4355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AF51F0" w:rsidRDefault="0006442E" w:rsidP="00AC43B3">
      <w:pPr>
        <w:pStyle w:val="Subtitulo"/>
        <w:jc w:val="both"/>
        <w:rPr>
          <w:b/>
        </w:rPr>
      </w:pPr>
      <w:r w:rsidRPr="00AF51F0">
        <w:rPr>
          <w:rFonts w:cstheme="minorHAnsi"/>
          <w:b/>
        </w:rPr>
        <w:t>Ações disponíveis para cada registro retornado na consulta</w:t>
      </w:r>
      <w:r w:rsidRPr="00AF51F0">
        <w:rPr>
          <w:b/>
        </w:rPr>
        <w:t>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526"/>
        <w:gridCol w:w="5385"/>
      </w:tblGrid>
      <w:tr w:rsidR="0006442E" w:rsidRPr="00AF51F0" w:rsidTr="009C1B54">
        <w:trPr>
          <w:trHeight w:val="20"/>
        </w:trPr>
        <w:tc>
          <w:tcPr>
            <w:tcW w:w="1104" w:type="pct"/>
            <w:shd w:val="clear" w:color="auto" w:fill="DBE5F1" w:themeFill="accent1" w:themeFillTint="33"/>
            <w:vAlign w:val="center"/>
          </w:tcPr>
          <w:p w:rsidR="0006442E" w:rsidRPr="00AF51F0" w:rsidRDefault="0006442E" w:rsidP="009C1B54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AF51F0">
              <w:rPr>
                <w:rFonts w:cstheme="minorHAnsi"/>
                <w:b/>
              </w:rPr>
              <w:t>Ícone da Ação</w:t>
            </w:r>
          </w:p>
        </w:tc>
        <w:tc>
          <w:tcPr>
            <w:tcW w:w="3896" w:type="pct"/>
            <w:shd w:val="clear" w:color="auto" w:fill="DBE5F1" w:themeFill="accent1" w:themeFillTint="33"/>
            <w:vAlign w:val="center"/>
          </w:tcPr>
          <w:p w:rsidR="0006442E" w:rsidRPr="00AF51F0" w:rsidRDefault="0006442E" w:rsidP="009C1B54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AF51F0">
              <w:rPr>
                <w:rFonts w:cstheme="minorHAnsi"/>
                <w:b/>
              </w:rPr>
              <w:t>Título / Descrição da Ação</w:t>
            </w:r>
          </w:p>
        </w:tc>
      </w:tr>
      <w:tr w:rsidR="0006442E" w:rsidRPr="00AF51F0" w:rsidTr="009C1B54">
        <w:trPr>
          <w:trHeight w:val="20"/>
        </w:trPr>
        <w:tc>
          <w:tcPr>
            <w:tcW w:w="1104" w:type="pct"/>
            <w:vAlign w:val="center"/>
          </w:tcPr>
          <w:p w:rsidR="0006442E" w:rsidRPr="00AF51F0" w:rsidRDefault="0006442E" w:rsidP="00AF51F0">
            <w:pPr>
              <w:jc w:val="center"/>
              <w:rPr>
                <w:sz w:val="20"/>
              </w:rPr>
            </w:pPr>
            <w:r w:rsidRPr="00AF51F0">
              <w:rPr>
                <w:sz w:val="20"/>
                <w:lang w:val="en-US"/>
              </w:rPr>
              <w:object w:dxaOrig="255" w:dyaOrig="285">
                <v:shape id="_x0000_i1181" type="#_x0000_t75" style="width:12.75pt;height:14.25pt" o:ole="">
                  <v:imagedata r:id="rId53" o:title=""/>
                </v:shape>
                <o:OLEObject Type="Embed" ProgID="PBrush" ShapeID="_x0000_i1181" DrawAspect="Content" ObjectID="_1577790836" r:id="rId104"/>
              </w:object>
            </w:r>
          </w:p>
        </w:tc>
        <w:tc>
          <w:tcPr>
            <w:tcW w:w="3896" w:type="pct"/>
            <w:vAlign w:val="center"/>
          </w:tcPr>
          <w:p w:rsidR="0006442E" w:rsidRPr="00AF51F0" w:rsidRDefault="0006442E" w:rsidP="00AC43B3">
            <w:pPr>
              <w:jc w:val="both"/>
              <w:rPr>
                <w:sz w:val="20"/>
              </w:rPr>
            </w:pPr>
            <w:r w:rsidRPr="00AF51F0">
              <w:rPr>
                <w:sz w:val="20"/>
              </w:rPr>
              <w:t>Visualizar meta do plano de trabalho.</w:t>
            </w:r>
          </w:p>
        </w:tc>
      </w:tr>
      <w:tr w:rsidR="0006442E" w:rsidRPr="00AF51F0" w:rsidTr="009C1B54">
        <w:trPr>
          <w:trHeight w:val="20"/>
        </w:trPr>
        <w:tc>
          <w:tcPr>
            <w:tcW w:w="1104" w:type="pct"/>
            <w:vAlign w:val="center"/>
          </w:tcPr>
          <w:p w:rsidR="0006442E" w:rsidRPr="00AF51F0" w:rsidRDefault="0006442E" w:rsidP="00AF51F0">
            <w:pPr>
              <w:jc w:val="center"/>
              <w:rPr>
                <w:sz w:val="20"/>
              </w:rPr>
            </w:pPr>
            <w:r w:rsidRPr="00AF51F0">
              <w:rPr>
                <w:sz w:val="20"/>
                <w:lang w:val="en-US"/>
              </w:rPr>
              <w:object w:dxaOrig="225" w:dyaOrig="255">
                <v:shape id="_x0000_i1182" type="#_x0000_t75" style="width:11.25pt;height:12.75pt" o:ole="">
                  <v:imagedata r:id="rId55" o:title=""/>
                </v:shape>
                <o:OLEObject Type="Embed" ProgID="PBrush" ShapeID="_x0000_i1182" DrawAspect="Content" ObjectID="_1577790837" r:id="rId105"/>
              </w:object>
            </w:r>
          </w:p>
        </w:tc>
        <w:tc>
          <w:tcPr>
            <w:tcW w:w="3896" w:type="pct"/>
            <w:vAlign w:val="center"/>
          </w:tcPr>
          <w:p w:rsidR="0006442E" w:rsidRPr="00AF51F0" w:rsidRDefault="0006442E" w:rsidP="00AC43B3">
            <w:pPr>
              <w:jc w:val="both"/>
              <w:rPr>
                <w:sz w:val="20"/>
              </w:rPr>
            </w:pPr>
            <w:r w:rsidRPr="00AF51F0">
              <w:rPr>
                <w:sz w:val="20"/>
              </w:rPr>
              <w:t>Editar meta do plano de trabalho.</w:t>
            </w:r>
          </w:p>
        </w:tc>
      </w:tr>
      <w:tr w:rsidR="0006442E" w:rsidRPr="00AF51F0" w:rsidTr="009C1B54">
        <w:trPr>
          <w:trHeight w:val="20"/>
        </w:trPr>
        <w:tc>
          <w:tcPr>
            <w:tcW w:w="1104" w:type="pct"/>
            <w:vAlign w:val="center"/>
          </w:tcPr>
          <w:p w:rsidR="0006442E" w:rsidRPr="00AF51F0" w:rsidRDefault="0006442E" w:rsidP="00AF51F0">
            <w:pPr>
              <w:jc w:val="center"/>
              <w:rPr>
                <w:sz w:val="20"/>
              </w:rPr>
            </w:pPr>
            <w:r w:rsidRPr="00AF51F0">
              <w:rPr>
                <w:sz w:val="20"/>
                <w:lang w:val="en-US"/>
              </w:rPr>
              <w:object w:dxaOrig="240" w:dyaOrig="240">
                <v:shape id="_x0000_i1183" type="#_x0000_t75" style="width:12pt;height:12pt" o:ole="">
                  <v:imagedata r:id="rId57" o:title=""/>
                </v:shape>
                <o:OLEObject Type="Embed" ProgID="PBrush" ShapeID="_x0000_i1183" DrawAspect="Content" ObjectID="_1577790838" r:id="rId106"/>
              </w:object>
            </w:r>
          </w:p>
        </w:tc>
        <w:tc>
          <w:tcPr>
            <w:tcW w:w="3896" w:type="pct"/>
            <w:vAlign w:val="center"/>
          </w:tcPr>
          <w:p w:rsidR="0006442E" w:rsidRPr="00AF51F0" w:rsidRDefault="0006442E" w:rsidP="00AC43B3">
            <w:pPr>
              <w:jc w:val="both"/>
              <w:rPr>
                <w:sz w:val="20"/>
              </w:rPr>
            </w:pPr>
            <w:r w:rsidRPr="00AF51F0">
              <w:rPr>
                <w:sz w:val="20"/>
              </w:rPr>
              <w:t>Excluir meta do plano de trabalho.</w:t>
            </w:r>
          </w:p>
        </w:tc>
      </w:tr>
    </w:tbl>
    <w:p w:rsidR="0006442E" w:rsidRDefault="0006442E" w:rsidP="00AC43B3">
      <w:pPr>
        <w:pStyle w:val="Descrio"/>
        <w:ind w:left="0"/>
        <w:jc w:val="both"/>
      </w:pPr>
    </w:p>
    <w:p w:rsidR="0006442E" w:rsidRDefault="0006442E" w:rsidP="00AC43B3">
      <w:pPr>
        <w:pStyle w:val="Descrio"/>
        <w:ind w:left="0"/>
        <w:jc w:val="both"/>
      </w:pPr>
      <w:r w:rsidRPr="00B7369F">
        <w:lastRenderedPageBreak/>
        <w:t>Para</w:t>
      </w:r>
      <w:r>
        <w:t xml:space="preserve"> retornar à tela </w:t>
      </w:r>
      <w:r w:rsidRPr="005B2278">
        <w:rPr>
          <w:b/>
        </w:rPr>
        <w:t xml:space="preserve">Manutenção </w:t>
      </w:r>
      <w:r>
        <w:rPr>
          <w:b/>
        </w:rPr>
        <w:t>do Plano de Trabalho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8DC6C4C" wp14:editId="7B33806A">
            <wp:extent cx="511791" cy="207261"/>
            <wp:effectExtent l="0" t="0" r="3175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Descrio"/>
        <w:ind w:left="0"/>
        <w:jc w:val="both"/>
      </w:pPr>
    </w:p>
    <w:p w:rsidR="0006442E" w:rsidRPr="00AF51F0" w:rsidRDefault="0006442E" w:rsidP="00AF51F0">
      <w:pPr>
        <w:pStyle w:val="Ttulo5"/>
        <w:numPr>
          <w:ilvl w:val="3"/>
          <w:numId w:val="8"/>
        </w:numPr>
        <w:spacing w:after="120"/>
        <w:ind w:left="851" w:hanging="862"/>
        <w:jc w:val="both"/>
        <w:rPr>
          <w:b/>
        </w:rPr>
      </w:pPr>
      <w:bookmarkStart w:id="29" w:name="_Toc480202669"/>
      <w:r w:rsidRPr="00AF51F0">
        <w:rPr>
          <w:b/>
        </w:rPr>
        <w:t>Incluir Meta do Plano de Trabalho</w:t>
      </w:r>
      <w:bookmarkEnd w:id="29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9154C1">
        <w:rPr>
          <w:rFonts w:cs="Arial"/>
        </w:rPr>
        <w:t>Na tela</w:t>
      </w:r>
      <w:r>
        <w:t xml:space="preserve"> </w:t>
      </w:r>
      <w:r w:rsidRPr="000A233E">
        <w:rPr>
          <w:b/>
        </w:rPr>
        <w:t xml:space="preserve">Manutenção </w:t>
      </w:r>
      <w:r>
        <w:rPr>
          <w:b/>
        </w:rPr>
        <w:t>das Metas</w:t>
      </w:r>
      <w:r w:rsidRPr="009154C1">
        <w:rPr>
          <w:b/>
        </w:rPr>
        <w:t xml:space="preserve">, </w:t>
      </w:r>
      <w:r>
        <w:t xml:space="preserve">para cadastrar uma meta do plano de trabalho,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01D2566D" wp14:editId="7D4A4712">
            <wp:extent cx="558800" cy="209550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b/>
        </w:rPr>
      </w:pPr>
      <w:r>
        <w:t xml:space="preserve">Ao clicar neste botão o sistema irá direcionar para a tela de </w:t>
      </w:r>
      <w:r w:rsidRPr="009154C1">
        <w:rPr>
          <w:b/>
        </w:rPr>
        <w:t xml:space="preserve">Cadastro </w:t>
      </w:r>
      <w:r>
        <w:rPr>
          <w:b/>
        </w:rPr>
        <w:t>das Metas</w:t>
      </w:r>
      <w:r w:rsidRPr="009154C1">
        <w:rPr>
          <w:b/>
        </w:rPr>
        <w:t>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06442E" w:rsidRDefault="0006442E" w:rsidP="00AF51F0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25957594" wp14:editId="71CC78DE">
            <wp:extent cx="4223273" cy="5772150"/>
            <wp:effectExtent l="19050" t="19050" r="25400" b="19050"/>
            <wp:docPr id="3744" name="Imagem 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80" cy="5786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AF51F0" w:rsidP="00AC43B3">
      <w:pPr>
        <w:pStyle w:val="Passos"/>
        <w:numPr>
          <w:ilvl w:val="0"/>
          <w:numId w:val="0"/>
        </w:numPr>
        <w:ind w:hanging="1"/>
        <w:jc w:val="both"/>
      </w:pPr>
      <w:r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C8C832" wp14:editId="11B5016E">
                <wp:simplePos x="0" y="0"/>
                <wp:positionH relativeFrom="margin">
                  <wp:posOffset>0</wp:posOffset>
                </wp:positionH>
                <wp:positionV relativeFrom="paragraph">
                  <wp:posOffset>149225</wp:posOffset>
                </wp:positionV>
                <wp:extent cx="4229100" cy="1066800"/>
                <wp:effectExtent l="0" t="0" r="19050" b="19050"/>
                <wp:wrapNone/>
                <wp:docPr id="479" name="Retângulo de cantos arredondados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066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C4E6B" id="Retângulo de cantos arredondados 479" o:spid="_x0000_s1026" style="position:absolute;margin-left:0;margin-top:11.75pt;width:333pt;height:8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854E8E" wp14:editId="53237733">
                <wp:simplePos x="0" y="0"/>
                <wp:positionH relativeFrom="column">
                  <wp:posOffset>695325</wp:posOffset>
                </wp:positionH>
                <wp:positionV relativeFrom="paragraph">
                  <wp:posOffset>149226</wp:posOffset>
                </wp:positionV>
                <wp:extent cx="3552190" cy="1085850"/>
                <wp:effectExtent l="0" t="0" r="0" b="0"/>
                <wp:wrapNone/>
                <wp:docPr id="3727" name="Caixa de texto 3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19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Default="00B9645E" w:rsidP="0006442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7608DD">
                              <w:rPr>
                                <w:b/>
                              </w:rPr>
                              <w:t xml:space="preserve">Na opção ‘Etapas da Meta’, deve-se clicar no </w:t>
                            </w:r>
                            <w:proofErr w:type="gramStart"/>
                            <w:r w:rsidRPr="007608DD">
                              <w:rPr>
                                <w:b/>
                              </w:rPr>
                              <w:t xml:space="preserve">ícone </w:t>
                            </w:r>
                            <w:r w:rsidRPr="007608DD">
                              <w:rPr>
                                <w:b/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3613C100" wp14:editId="2EDFF172">
                                  <wp:extent cx="665683" cy="182187"/>
                                  <wp:effectExtent l="0" t="0" r="1270" b="8890"/>
                                  <wp:docPr id="3771" name="Imagem 37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061" cy="181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08DD">
                              <w:rPr>
                                <w:b/>
                              </w:rPr>
                              <w:t xml:space="preserve"> para</w:t>
                            </w:r>
                            <w:proofErr w:type="gramEnd"/>
                            <w:r w:rsidRPr="007608DD">
                              <w:rPr>
                                <w:b/>
                              </w:rPr>
                              <w:t xml:space="preserve"> adicionar o(s) registro(s) ao convênio con</w:t>
                            </w:r>
                            <w:r>
                              <w:rPr>
                                <w:b/>
                              </w:rPr>
                              <w:t>cedente</w:t>
                            </w:r>
                            <w:r w:rsidRPr="007608DD">
                              <w:rPr>
                                <w:b/>
                              </w:rPr>
                              <w:t>.</w:t>
                            </w:r>
                          </w:p>
                          <w:p w:rsidR="00B9645E" w:rsidRPr="00AF51F0" w:rsidRDefault="00B9645E" w:rsidP="00AF51F0">
                            <w:pPr>
                              <w:pStyle w:val="PargrafodaLista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É obrigatório informar pelo menos uma etapa da meta.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4E8E" id="Caixa de texto 3727" o:spid="_x0000_s1053" type="#_x0000_t202" style="position:absolute;left:0;text-align:left;margin-left:54.75pt;margin-top:11.75pt;width:279.7pt;height:8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" fillcolor="white [3201]" stroked="f" strokeweight=".5pt">
                <v:textbox>
                  <w:txbxContent>
                    <w:p w:rsidR="00B9645E" w:rsidRDefault="00B9645E" w:rsidP="0006442E">
                      <w:pPr>
                        <w:jc w:val="both"/>
                        <w:rPr>
                          <w:b/>
                        </w:rPr>
                      </w:pPr>
                      <w:r w:rsidRPr="007608DD">
                        <w:rPr>
                          <w:b/>
                        </w:rPr>
                        <w:t xml:space="preserve">Na opção ‘Etapas da Meta’, deve-se clicar no </w:t>
                      </w:r>
                      <w:proofErr w:type="gramStart"/>
                      <w:r w:rsidRPr="007608DD">
                        <w:rPr>
                          <w:b/>
                        </w:rPr>
                        <w:t xml:space="preserve">ícone </w:t>
                      </w:r>
                      <w:r w:rsidRPr="007608DD">
                        <w:rPr>
                          <w:b/>
                          <w:noProof/>
                          <w:lang w:eastAsia="pt-BR" w:bidi="ar-SA"/>
                        </w:rPr>
                        <w:drawing>
                          <wp:inline distT="0" distB="0" distL="0" distR="0" wp14:anchorId="3613C100" wp14:editId="2EDFF172">
                            <wp:extent cx="665683" cy="182187"/>
                            <wp:effectExtent l="0" t="0" r="1270" b="8890"/>
                            <wp:docPr id="3771" name="Imagem 37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061" cy="181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08DD">
                        <w:rPr>
                          <w:b/>
                        </w:rPr>
                        <w:t xml:space="preserve"> para</w:t>
                      </w:r>
                      <w:proofErr w:type="gramEnd"/>
                      <w:r w:rsidRPr="007608DD">
                        <w:rPr>
                          <w:b/>
                        </w:rPr>
                        <w:t xml:space="preserve"> adicionar o(s) registro(s) ao convênio con</w:t>
                      </w:r>
                      <w:r>
                        <w:rPr>
                          <w:b/>
                        </w:rPr>
                        <w:t>cedente</w:t>
                      </w:r>
                      <w:r w:rsidRPr="007608DD">
                        <w:rPr>
                          <w:b/>
                        </w:rPr>
                        <w:t>.</w:t>
                      </w:r>
                    </w:p>
                    <w:p w:rsidR="00B9645E" w:rsidRPr="00AF51F0" w:rsidRDefault="00B9645E" w:rsidP="00AF51F0">
                      <w:pPr>
                        <w:pStyle w:val="PargrafodaLista"/>
                        <w:numPr>
                          <w:ilvl w:val="0"/>
                          <w:numId w:val="40"/>
                        </w:numPr>
                        <w:ind w:left="284" w:hanging="284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É obrigatório informar pelo menos uma etapa da meta.</w:t>
                      </w:r>
                    </w:p>
                  </w:txbxContent>
                </v:textbox>
              </v:shape>
            </w:pict>
          </mc:Fallback>
        </mc:AlternateContent>
      </w:r>
    </w:p>
    <w:p w:rsidR="0006442E" w:rsidRDefault="00AF51F0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76672" behindDoc="0" locked="0" layoutInCell="1" allowOverlap="1" wp14:anchorId="5C6BAE83" wp14:editId="2A12BCBF">
            <wp:simplePos x="0" y="0"/>
            <wp:positionH relativeFrom="column">
              <wp:posOffset>183515</wp:posOffset>
            </wp:positionH>
            <wp:positionV relativeFrom="paragraph">
              <wp:posOffset>13335</wp:posOffset>
            </wp:positionV>
            <wp:extent cx="392430" cy="391795"/>
            <wp:effectExtent l="0" t="0" r="7620" b="8255"/>
            <wp:wrapNone/>
            <wp:docPr id="3769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B297B" wp14:editId="41B33DB5">
                <wp:simplePos x="0" y="0"/>
                <wp:positionH relativeFrom="margin">
                  <wp:posOffset>-4445</wp:posOffset>
                </wp:positionH>
                <wp:positionV relativeFrom="paragraph">
                  <wp:posOffset>193675</wp:posOffset>
                </wp:positionV>
                <wp:extent cx="790575" cy="285750"/>
                <wp:effectExtent l="0" t="0" r="0" b="0"/>
                <wp:wrapNone/>
                <wp:docPr id="3746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B297B" id="_x0000_s1054" type="#_x0000_t202" style="position:absolute;left:0;text-align:left;margin-left:-.35pt;margin-top:15.25pt;width:62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AF51F0" w:rsidRDefault="00AF51F0" w:rsidP="00AC43B3">
      <w:pPr>
        <w:pStyle w:val="PargrafodaLista"/>
        <w:tabs>
          <w:tab w:val="left" w:pos="284"/>
        </w:tabs>
        <w:ind w:left="0"/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do cadastro da meta,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1453236C" wp14:editId="54829178">
            <wp:extent cx="672998" cy="197941"/>
            <wp:effectExtent l="0" t="0" r="0" b="0"/>
            <wp:docPr id="477" name="Image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0A233E">
        <w:rPr>
          <w:b/>
        </w:rPr>
        <w:t xml:space="preserve">Manutenção </w:t>
      </w:r>
      <w:r>
        <w:rPr>
          <w:b/>
        </w:rPr>
        <w:t>das Metas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0137B04" wp14:editId="76631ACC">
            <wp:extent cx="608541" cy="238125"/>
            <wp:effectExtent l="0" t="0" r="1270" b="0"/>
            <wp:docPr id="478" name="Image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5307F5DA" wp14:editId="736F7BD7">
            <wp:extent cx="4219575" cy="968527"/>
            <wp:effectExtent l="0" t="0" r="0" b="3175"/>
            <wp:docPr id="480" name="Image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60" cy="9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AF51F0" w:rsidRDefault="0006442E" w:rsidP="00AF51F0">
      <w:pPr>
        <w:pStyle w:val="Ttulo5"/>
        <w:numPr>
          <w:ilvl w:val="3"/>
          <w:numId w:val="8"/>
        </w:numPr>
        <w:spacing w:after="120"/>
        <w:ind w:left="851" w:hanging="862"/>
        <w:jc w:val="both"/>
        <w:rPr>
          <w:b/>
        </w:rPr>
      </w:pPr>
      <w:bookmarkStart w:id="30" w:name="_Toc480202670"/>
      <w:r w:rsidRPr="00AF51F0">
        <w:rPr>
          <w:b/>
        </w:rPr>
        <w:t>Visualizar Meta do Plano de Trabalho</w:t>
      </w:r>
      <w:bookmarkEnd w:id="30"/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  <w:r w:rsidRPr="008B7E80">
        <w:t>Na</w:t>
      </w:r>
      <w:r>
        <w:t xml:space="preserve"> t</w:t>
      </w:r>
      <w:r w:rsidRPr="008B7E80">
        <w:t>e</w:t>
      </w:r>
      <w:r>
        <w:t xml:space="preserve">la </w:t>
      </w:r>
      <w:r w:rsidRPr="00E43BC0">
        <w:rPr>
          <w:b/>
        </w:rPr>
        <w:t xml:space="preserve">Manutenção </w:t>
      </w:r>
      <w:r>
        <w:rPr>
          <w:b/>
        </w:rPr>
        <w:t>das Metas</w:t>
      </w:r>
      <w:r>
        <w:t xml:space="preserve">, para visualizar a meta do plano de trabalho, clique no </w:t>
      </w:r>
      <w:proofErr w:type="gramStart"/>
      <w:r>
        <w:t xml:space="preserve">ícone </w:t>
      </w:r>
      <w:r>
        <w:object w:dxaOrig="255" w:dyaOrig="285">
          <v:shape id="_x0000_i1066" type="#_x0000_t75" style="width:12.75pt;height:14.25pt" o:ole="">
            <v:imagedata r:id="rId53" o:title=""/>
          </v:shape>
          <o:OLEObject Type="Embed" ProgID="PBrush" ShapeID="_x0000_i1066" DrawAspect="Content" ObjectID="_1577790839" r:id="rId108"/>
        </w:object>
      </w:r>
      <w:r>
        <w:rPr>
          <w:rFonts w:ascii="Arial" w:hAnsi="Arial" w:cs="Arial"/>
          <w:noProof/>
          <w:lang w:eastAsia="pt-BR" w:bidi="ar-SA"/>
        </w:rP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D61DDD">
        <w:t xml:space="preserve">Ao clicar neste ícone, é disponibilizada a tela </w:t>
      </w:r>
      <w:r w:rsidRPr="00C2762F">
        <w:rPr>
          <w:b/>
        </w:rPr>
        <w:t xml:space="preserve">Cadastro </w:t>
      </w:r>
      <w:r>
        <w:rPr>
          <w:b/>
        </w:rPr>
        <w:t>das Metas</w:t>
      </w:r>
      <w:r w:rsidRPr="00D61DDD">
        <w:t>, com todas as informações do registro cadastrado, em modo somente leitura</w:t>
      </w:r>
      <w:r>
        <w:t>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9C1B54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16EEEA88" wp14:editId="66A82DF5">
            <wp:extent cx="4081748" cy="4324078"/>
            <wp:effectExtent l="19050" t="19050" r="14605" b="19685"/>
            <wp:docPr id="3748" name="Imagem 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54" cy="4337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E43BC0">
        <w:rPr>
          <w:b/>
        </w:rPr>
        <w:t xml:space="preserve">Manutenção </w:t>
      </w:r>
      <w:r>
        <w:rPr>
          <w:b/>
        </w:rPr>
        <w:t>das Metas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CF805F1" wp14:editId="3208C4A5">
            <wp:extent cx="608541" cy="238125"/>
            <wp:effectExtent l="0" t="0" r="1270" b="0"/>
            <wp:docPr id="3773" name="Imagem 3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AF51F0" w:rsidRDefault="0006442E" w:rsidP="00AF51F0">
      <w:pPr>
        <w:pStyle w:val="Ttulo5"/>
        <w:numPr>
          <w:ilvl w:val="3"/>
          <w:numId w:val="8"/>
        </w:numPr>
        <w:spacing w:after="120"/>
        <w:ind w:left="851" w:hanging="862"/>
        <w:jc w:val="both"/>
        <w:rPr>
          <w:b/>
        </w:rPr>
      </w:pPr>
      <w:bookmarkStart w:id="31" w:name="_Toc480202671"/>
      <w:r w:rsidRPr="00AF51F0">
        <w:rPr>
          <w:b/>
        </w:rPr>
        <w:t>Alterar Meta do Plano de Trabalho</w:t>
      </w:r>
      <w:bookmarkEnd w:id="31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2412F3">
        <w:t>tela</w:t>
      </w:r>
      <w:r>
        <w:t xml:space="preserve"> </w:t>
      </w:r>
      <w:r w:rsidRPr="00E43BC0">
        <w:rPr>
          <w:b/>
        </w:rPr>
        <w:t xml:space="preserve">Manutenção </w:t>
      </w:r>
      <w:r>
        <w:rPr>
          <w:b/>
        </w:rPr>
        <w:t>das Metas</w:t>
      </w:r>
      <w:r>
        <w:t xml:space="preserve">, para alterar a meta do plano de trabalho, clique no </w:t>
      </w:r>
      <w:proofErr w:type="gramStart"/>
      <w:r>
        <w:t xml:space="preserve">ícone </w:t>
      </w:r>
      <w:r>
        <w:rPr>
          <w:lang w:val="en-US"/>
        </w:rPr>
        <w:object w:dxaOrig="225" w:dyaOrig="255">
          <v:shape id="_x0000_i1067" type="#_x0000_t75" style="width:11.25pt;height:12.75pt" o:ole="">
            <v:imagedata r:id="rId55" o:title=""/>
          </v:shape>
          <o:OLEObject Type="Embed" ProgID="PBrush" ShapeID="_x0000_i1067" DrawAspect="Content" ObjectID="_1577790840" r:id="rId110"/>
        </w:object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lastRenderedPageBreak/>
        <w:t xml:space="preserve">Ao clicar neste ícone, é disponibilizada a tela </w:t>
      </w:r>
      <w:r>
        <w:rPr>
          <w:b/>
        </w:rPr>
        <w:t>Cadastro das Metas</w:t>
      </w:r>
      <w:r>
        <w:t>, com todas as informações do registro cadastrado, em modo de edição:</w:t>
      </w:r>
    </w:p>
    <w:p w:rsidR="0006442E" w:rsidRDefault="0006442E" w:rsidP="009C1B54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156CBC78" wp14:editId="078708DC">
            <wp:extent cx="3932233" cy="5657482"/>
            <wp:effectExtent l="19050" t="19050" r="11430" b="19685"/>
            <wp:docPr id="3757" name="Imagem 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13" cy="5673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da meta,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626B9B6A" wp14:editId="553613E3">
            <wp:extent cx="672998" cy="197941"/>
            <wp:effectExtent l="0" t="0" r="0" b="0"/>
            <wp:docPr id="3774" name="Imagem 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E43BC0">
        <w:rPr>
          <w:b/>
        </w:rPr>
        <w:t xml:space="preserve">Manutenção </w:t>
      </w:r>
      <w:r>
        <w:rPr>
          <w:b/>
        </w:rPr>
        <w:t>das Metas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6A5D843" wp14:editId="73665249">
            <wp:extent cx="510363" cy="199707"/>
            <wp:effectExtent l="0" t="0" r="4445" b="0"/>
            <wp:docPr id="3775" name="Imagem 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AF51F0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376FB374" wp14:editId="53444993">
            <wp:extent cx="4066540" cy="933402"/>
            <wp:effectExtent l="0" t="0" r="0" b="635"/>
            <wp:docPr id="3776" name="Imagem 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73" cy="9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AF51F0" w:rsidRDefault="0006442E" w:rsidP="00AF51F0">
      <w:pPr>
        <w:pStyle w:val="Ttulo5"/>
        <w:numPr>
          <w:ilvl w:val="3"/>
          <w:numId w:val="8"/>
        </w:numPr>
        <w:spacing w:after="120"/>
        <w:ind w:left="851" w:hanging="862"/>
        <w:jc w:val="both"/>
        <w:rPr>
          <w:b/>
        </w:rPr>
      </w:pPr>
      <w:bookmarkStart w:id="32" w:name="_Toc480202672"/>
      <w:r w:rsidRPr="00AF51F0">
        <w:rPr>
          <w:b/>
        </w:rPr>
        <w:t>Excluir Meta do Plano de Trabalho</w:t>
      </w:r>
      <w:bookmarkEnd w:id="32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2412F3">
        <w:t>tela</w:t>
      </w:r>
      <w:r>
        <w:t xml:space="preserve"> </w:t>
      </w:r>
      <w:r w:rsidRPr="00E43BC0">
        <w:rPr>
          <w:b/>
        </w:rPr>
        <w:t xml:space="preserve">Manutenção </w:t>
      </w:r>
      <w:r>
        <w:rPr>
          <w:b/>
        </w:rPr>
        <w:t>das Metas</w:t>
      </w:r>
      <w:r>
        <w:t xml:space="preserve">, para excluir a meta do plano de trabalho, clique no </w:t>
      </w:r>
      <w:proofErr w:type="gramStart"/>
      <w:r>
        <w:t xml:space="preserve">ícone </w:t>
      </w:r>
      <w:r>
        <w:rPr>
          <w:lang w:val="en-US"/>
        </w:rPr>
        <w:object w:dxaOrig="240" w:dyaOrig="240">
          <v:shape id="_x0000_i1068" type="#_x0000_t75" style="width:12pt;height:12pt" o:ole="">
            <v:imagedata r:id="rId57" o:title=""/>
          </v:shape>
          <o:OLEObject Type="Embed" ProgID="PBrush" ShapeID="_x0000_i1068" DrawAspect="Content" ObjectID="_1577790841" r:id="rId112"/>
        </w:object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</w:t>
      </w:r>
      <w:r>
        <w:rPr>
          <w:b/>
        </w:rPr>
        <w:t>Cadastro das Metas</w:t>
      </w:r>
      <w:r>
        <w:t>, com todas as informações do registro cadastrado e mensagem solicitando a confirmação da exclusão: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9C1B54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7DC75D79" wp14:editId="6459D953">
            <wp:extent cx="4155343" cy="4542862"/>
            <wp:effectExtent l="19050" t="19050" r="17145" b="10160"/>
            <wp:docPr id="3763" name="Imagem 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71" cy="4561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3F7FE2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0EF7D3" wp14:editId="36461871">
                <wp:simplePos x="0" y="0"/>
                <wp:positionH relativeFrom="margin">
                  <wp:posOffset>0</wp:posOffset>
                </wp:positionH>
                <wp:positionV relativeFrom="paragraph">
                  <wp:posOffset>99060</wp:posOffset>
                </wp:positionV>
                <wp:extent cx="4200525" cy="638175"/>
                <wp:effectExtent l="0" t="0" r="28575" b="28575"/>
                <wp:wrapNone/>
                <wp:docPr id="3778" name="Retângulo de cantos arredondados 3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638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42DE8" id="Retângulo de cantos arredondados 3778" o:spid="_x0000_s1026" style="position:absolute;margin-left:0;margin-top:7.8pt;width:330.75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71E695" wp14:editId="7DA78DCF">
                <wp:simplePos x="0" y="0"/>
                <wp:positionH relativeFrom="column">
                  <wp:posOffset>560705</wp:posOffset>
                </wp:positionH>
                <wp:positionV relativeFrom="paragraph">
                  <wp:posOffset>137160</wp:posOffset>
                </wp:positionV>
                <wp:extent cx="3686175" cy="561975"/>
                <wp:effectExtent l="0" t="0" r="9525" b="9525"/>
                <wp:wrapNone/>
                <wp:docPr id="3779" name="Caixa de texto 3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D477BF" w:rsidRDefault="00B9645E" w:rsidP="0006442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D477BF">
                              <w:rPr>
                                <w:b/>
                              </w:rPr>
                              <w:t>O sistema não permite a exclusão do registro, caso exista alguma meta com código superior.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1E695" id="Caixa de texto 3779" o:spid="_x0000_s1055" type="#_x0000_t202" style="position:absolute;left:0;text-align:left;margin-left:44.15pt;margin-top:10.8pt;width:290.25pt;height: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" fillcolor="white [3201]" stroked="f" strokeweight=".5pt">
                <v:textbox>
                  <w:txbxContent>
                    <w:p w:rsidR="00B9645E" w:rsidRPr="00D477BF" w:rsidRDefault="00B9645E" w:rsidP="0006442E">
                      <w:pPr>
                        <w:jc w:val="both"/>
                        <w:rPr>
                          <w:b/>
                        </w:rPr>
                      </w:pPr>
                      <w:r w:rsidRPr="00D477BF">
                        <w:rPr>
                          <w:b/>
                        </w:rPr>
                        <w:t>O sistema não permite a exclusão do registro, caso exista alguma meta com código superior.</w:t>
                      </w:r>
                    </w:p>
                  </w:txbxContent>
                </v:textbox>
              </v:shape>
            </w:pict>
          </mc:Fallback>
        </mc:AlternateContent>
      </w: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80768" behindDoc="0" locked="0" layoutInCell="1" allowOverlap="1" wp14:anchorId="1FF83A6F" wp14:editId="10E66E19">
            <wp:simplePos x="0" y="0"/>
            <wp:positionH relativeFrom="column">
              <wp:posOffset>88265</wp:posOffset>
            </wp:positionH>
            <wp:positionV relativeFrom="paragraph">
              <wp:posOffset>133350</wp:posOffset>
            </wp:positionV>
            <wp:extent cx="392430" cy="391795"/>
            <wp:effectExtent l="0" t="0" r="7620" b="8255"/>
            <wp:wrapNone/>
            <wp:docPr id="3781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E41B3A" wp14:editId="45F54A40">
                <wp:simplePos x="0" y="0"/>
                <wp:positionH relativeFrom="margin">
                  <wp:posOffset>-80645</wp:posOffset>
                </wp:positionH>
                <wp:positionV relativeFrom="paragraph">
                  <wp:posOffset>50800</wp:posOffset>
                </wp:positionV>
                <wp:extent cx="790575" cy="285750"/>
                <wp:effectExtent l="0" t="0" r="0" b="0"/>
                <wp:wrapNone/>
                <wp:docPr id="3780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41B3A" id="_x0000_s1056" type="#_x0000_t202" style="position:absolute;left:0;text-align:left;margin-left:-6.35pt;margin-top:4pt;width:62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lastRenderedPageBreak/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E43BC0">
        <w:rPr>
          <w:b/>
        </w:rPr>
        <w:t xml:space="preserve">Manutenção </w:t>
      </w:r>
      <w:r>
        <w:rPr>
          <w:b/>
        </w:rPr>
        <w:t>das Metas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6E2E4C58" wp14:editId="0133B6AC">
            <wp:extent cx="608541" cy="238125"/>
            <wp:effectExtent l="0" t="0" r="1270" b="0"/>
            <wp:docPr id="3777" name="Imagem 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10D37" w:rsidRDefault="0006442E" w:rsidP="003F7FE2">
      <w:pPr>
        <w:pStyle w:val="Ttulo4"/>
        <w:spacing w:after="120"/>
        <w:ind w:left="567" w:hanging="578"/>
        <w:jc w:val="both"/>
      </w:pPr>
      <w:bookmarkStart w:id="33" w:name="_Toc480202673"/>
      <w:r>
        <w:t>Visualizar Plano de Trabalho</w:t>
      </w:r>
      <w:bookmarkEnd w:id="33"/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  <w:r w:rsidRPr="008B7E80">
        <w:t>Na</w:t>
      </w:r>
      <w:r>
        <w:t xml:space="preserve"> t</w:t>
      </w:r>
      <w:r w:rsidRPr="008B7E80">
        <w:t>e</w:t>
      </w:r>
      <w:r>
        <w:t xml:space="preserve">la </w:t>
      </w:r>
      <w:r w:rsidRPr="00785CD4">
        <w:rPr>
          <w:b/>
        </w:rPr>
        <w:t>Manutenção do Plano de Trabalho</w:t>
      </w:r>
      <w:r>
        <w:t xml:space="preserve">, para visualizar o plano de trabalho, clique no </w:t>
      </w:r>
      <w:proofErr w:type="gramStart"/>
      <w:r>
        <w:t xml:space="preserve">ícone </w:t>
      </w:r>
      <w:r>
        <w:rPr>
          <w:lang w:val="en-US"/>
        </w:rPr>
        <w:object w:dxaOrig="255" w:dyaOrig="285">
          <v:shape id="_x0000_i1069" type="#_x0000_t75" style="width:12.75pt;height:14.25pt" o:ole="">
            <v:imagedata r:id="rId53" o:title=""/>
          </v:shape>
          <o:OLEObject Type="Embed" ProgID="PBrush" ShapeID="_x0000_i1069" DrawAspect="Content" ObjectID="_1577790842" r:id="rId114"/>
        </w:object>
      </w:r>
      <w:r w:rsidRPr="00785CD4">
        <w:rPr>
          <w:rFonts w:ascii="Arial" w:hAnsi="Arial" w:cs="Arial"/>
          <w:noProof/>
          <w:lang w:eastAsia="pt-BR" w:bidi="ar-SA"/>
        </w:rP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D61DDD">
        <w:t xml:space="preserve">Ao clicar neste ícone, é disponibilizada a tela </w:t>
      </w:r>
      <w:r w:rsidRPr="00785CD4">
        <w:rPr>
          <w:b/>
        </w:rPr>
        <w:t>Cadastro do Plano de Trabalho</w:t>
      </w:r>
      <w:r w:rsidRPr="00D61DDD">
        <w:t>, com todas as informações do registro cadastrado, em modo somente leitura</w:t>
      </w:r>
      <w:r>
        <w:t>:</w:t>
      </w:r>
    </w:p>
    <w:p w:rsidR="0006442E" w:rsidRDefault="0006442E" w:rsidP="003F7FE2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37F38AC6" wp14:editId="151FA0CE">
            <wp:extent cx="2066925" cy="4066806"/>
            <wp:effectExtent l="19050" t="19050" r="9525" b="10160"/>
            <wp:docPr id="3715" name="Imagem 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35" cy="40996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E43BC0">
        <w:rPr>
          <w:b/>
        </w:rPr>
        <w:t xml:space="preserve">Manutenção </w:t>
      </w:r>
      <w:r>
        <w:rPr>
          <w:b/>
        </w:rPr>
        <w:t>do Plano de Trabalho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7968B9BA" wp14:editId="41AA0BEE">
            <wp:extent cx="608541" cy="238125"/>
            <wp:effectExtent l="0" t="0" r="1270" b="0"/>
            <wp:docPr id="3783" name="Imagem 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3F7FE2">
      <w:pPr>
        <w:pStyle w:val="Ttulo4"/>
        <w:spacing w:after="120"/>
        <w:ind w:left="709"/>
        <w:jc w:val="both"/>
      </w:pPr>
      <w:bookmarkStart w:id="34" w:name="_Toc480202674"/>
      <w:r>
        <w:t>Alterar Plano de Trabalho</w:t>
      </w:r>
      <w:bookmarkEnd w:id="34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2412F3">
        <w:t>tela</w:t>
      </w:r>
      <w:r>
        <w:t xml:space="preserve"> </w:t>
      </w:r>
      <w:r w:rsidRPr="004129BB">
        <w:rPr>
          <w:b/>
        </w:rPr>
        <w:t>Manutenção do Plano de Trabalho</w:t>
      </w:r>
      <w:r>
        <w:t xml:space="preserve">, para alterar o plano de trabalho, clique no </w:t>
      </w:r>
      <w:proofErr w:type="gramStart"/>
      <w:r>
        <w:t xml:space="preserve">ícone </w:t>
      </w:r>
      <w:r>
        <w:rPr>
          <w:lang w:val="en-US"/>
        </w:rPr>
        <w:object w:dxaOrig="225" w:dyaOrig="255">
          <v:shape id="_x0000_i1070" type="#_x0000_t75" style="width:11.25pt;height:12.75pt" o:ole="">
            <v:imagedata r:id="rId55" o:title=""/>
          </v:shape>
          <o:OLEObject Type="Embed" ProgID="PBrush" ShapeID="_x0000_i1070" DrawAspect="Content" ObjectID="_1577790843" r:id="rId116"/>
        </w:object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</w:t>
      </w:r>
      <w:r w:rsidRPr="004129BB">
        <w:rPr>
          <w:b/>
        </w:rPr>
        <w:t>Cadastro do Plano de Trabalho</w:t>
      </w:r>
      <w:r>
        <w:t>, com todas as informações do registro cadastrado, em modo de edição: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3F7FE2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339890F0" wp14:editId="7EFD1B1B">
            <wp:extent cx="3319998" cy="6029325"/>
            <wp:effectExtent l="19050" t="19050" r="13970" b="9525"/>
            <wp:docPr id="3729" name="Imagem 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47" cy="6051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plano de trabalho,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4F05C56E" wp14:editId="2B73F916">
            <wp:extent cx="672998" cy="197941"/>
            <wp:effectExtent l="0" t="0" r="0" b="0"/>
            <wp:docPr id="3784" name="Imagem 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E43BC0">
        <w:rPr>
          <w:b/>
        </w:rPr>
        <w:t xml:space="preserve">Manutenção </w:t>
      </w:r>
      <w:r>
        <w:rPr>
          <w:b/>
        </w:rPr>
        <w:t>do Plano de Trabalho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B277897" wp14:editId="544A0A27">
            <wp:extent cx="510363" cy="199707"/>
            <wp:effectExtent l="0" t="0" r="4445" b="0"/>
            <wp:docPr id="3785" name="Imagem 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37745714" wp14:editId="053D7D1A">
            <wp:extent cx="4237473" cy="972636"/>
            <wp:effectExtent l="0" t="0" r="0" b="0"/>
            <wp:docPr id="3786" name="Imagem 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76" cy="9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Pr="00210D37" w:rsidRDefault="0006442E" w:rsidP="003F7FE2">
      <w:pPr>
        <w:pStyle w:val="Ttulo4"/>
        <w:spacing w:before="240" w:after="120"/>
        <w:ind w:left="709"/>
        <w:contextualSpacing w:val="0"/>
        <w:jc w:val="both"/>
      </w:pPr>
      <w:bookmarkStart w:id="35" w:name="_Toc480202675"/>
      <w:r>
        <w:t>Excluir Plano de Trabalho</w:t>
      </w:r>
      <w:bookmarkEnd w:id="35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2412F3">
        <w:t>tela</w:t>
      </w:r>
      <w:r>
        <w:t xml:space="preserve"> de </w:t>
      </w:r>
      <w:r w:rsidRPr="00605445">
        <w:rPr>
          <w:b/>
        </w:rPr>
        <w:t>Manutenção do Plano de Trabalho</w:t>
      </w:r>
      <w:r>
        <w:t xml:space="preserve">, para excluir o plano de trabalho, clique no </w:t>
      </w:r>
      <w:proofErr w:type="gramStart"/>
      <w:r>
        <w:t xml:space="preserve">ícone </w:t>
      </w:r>
      <w:r>
        <w:rPr>
          <w:lang w:val="en-US"/>
        </w:rPr>
        <w:object w:dxaOrig="240" w:dyaOrig="240">
          <v:shape id="_x0000_i1071" type="#_x0000_t75" style="width:12pt;height:12pt" o:ole="">
            <v:imagedata r:id="rId57" o:title=""/>
          </v:shape>
          <o:OLEObject Type="Embed" ProgID="PBrush" ShapeID="_x0000_i1071" DrawAspect="Content" ObjectID="_1577790844" r:id="rId118"/>
        </w:object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 w:rsidRPr="00605445">
        <w:rPr>
          <w:b/>
        </w:rPr>
        <w:t>Cadastro do Plano de Trabalho</w:t>
      </w:r>
      <w:r>
        <w:t>, com todas as informações do registro cadastrado e mensagem solicitando a confirmação da exclusão: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3F7FE2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22F4F1F7" wp14:editId="29F347F4">
            <wp:extent cx="3037055" cy="6019800"/>
            <wp:effectExtent l="19050" t="19050" r="11430" b="19050"/>
            <wp:docPr id="3758" name="Imagem 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69" cy="60485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E43BC0">
        <w:rPr>
          <w:b/>
        </w:rPr>
        <w:t xml:space="preserve">Manutenção </w:t>
      </w:r>
      <w:r>
        <w:rPr>
          <w:b/>
        </w:rPr>
        <w:t>do Plano de Trabalho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751C3075" wp14:editId="557BEA05">
            <wp:extent cx="608541" cy="238125"/>
            <wp:effectExtent l="0" t="0" r="1270" b="0"/>
            <wp:docPr id="3787" name="Imagem 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10D37" w:rsidRDefault="0006442E" w:rsidP="003F7FE2">
      <w:pPr>
        <w:pStyle w:val="Ttulo3"/>
        <w:ind w:left="567" w:hanging="578"/>
      </w:pPr>
      <w:bookmarkStart w:id="36" w:name="_Toc480202676"/>
      <w:r>
        <w:t>Tomada de Conta Especial</w:t>
      </w:r>
      <w:r w:rsidRPr="00850891">
        <w:t xml:space="preserve"> do Convênio Concedente</w:t>
      </w:r>
      <w:bookmarkEnd w:id="36"/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b/>
        </w:rPr>
      </w:pPr>
      <w:r>
        <w:t xml:space="preserve">Na tela </w:t>
      </w:r>
      <w:r w:rsidRPr="00C2564A">
        <w:rPr>
          <w:b/>
        </w:rPr>
        <w:t>Manutenção do Convênio Concedente</w:t>
      </w:r>
      <w:r>
        <w:t xml:space="preserve">, para realizar a manutenção e gerenciamento das informações da Tomada de Conta Especial do Convênio Concedente, clique no </w:t>
      </w:r>
      <w:proofErr w:type="gramStart"/>
      <w:r>
        <w:t xml:space="preserve">ícone </w:t>
      </w:r>
      <w:r>
        <w:object w:dxaOrig="240" w:dyaOrig="255">
          <v:shape id="_x0000_i1072" type="#_x0000_t75" style="width:12pt;height:12.75pt" o:ole="">
            <v:imagedata r:id="rId37" o:title=""/>
          </v:shape>
          <o:OLEObject Type="Embed" ProgID="PBrush" ShapeID="_x0000_i1072" DrawAspect="Content" ObjectID="_1577790845" r:id="rId120"/>
        </w:object>
      </w:r>
      <w:r>
        <w:t>;</w:t>
      </w:r>
      <w:proofErr w:type="gramEnd"/>
      <w:r>
        <w:t xml:space="preserve"> Ao clicar neste ícone, é disponibilizada a tela de </w:t>
      </w:r>
      <w:r>
        <w:rPr>
          <w:b/>
        </w:rPr>
        <w:t>Tomada de Conta Especial</w:t>
      </w:r>
      <w:r w:rsidRPr="00C2564A">
        <w:rPr>
          <w:b/>
        </w:rPr>
        <w:t>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b/>
        </w:rPr>
      </w:pPr>
    </w:p>
    <w:p w:rsidR="0006442E" w:rsidRPr="00081F39" w:rsidRDefault="0006442E" w:rsidP="003F7FE2">
      <w:pPr>
        <w:pStyle w:val="Ttulo4"/>
        <w:spacing w:after="120"/>
        <w:ind w:left="567" w:hanging="578"/>
        <w:jc w:val="both"/>
      </w:pPr>
      <w:bookmarkStart w:id="37" w:name="_Toc480202677"/>
      <w:r>
        <w:t>Consultar Tomada de Conta Especial</w:t>
      </w:r>
      <w:bookmarkEnd w:id="37"/>
    </w:p>
    <w:p w:rsidR="0006442E" w:rsidRDefault="0006442E" w:rsidP="00AC43B3">
      <w:pPr>
        <w:pStyle w:val="PargrafodaLista"/>
        <w:ind w:left="0"/>
        <w:jc w:val="both"/>
        <w:rPr>
          <w:rFonts w:cs="Arial"/>
        </w:rPr>
      </w:pPr>
      <w:r>
        <w:t xml:space="preserve">Na tela de </w:t>
      </w:r>
      <w:r>
        <w:rPr>
          <w:b/>
        </w:rPr>
        <w:t>Tomada de Conta Especial</w:t>
      </w:r>
      <w:r w:rsidRPr="009E0617">
        <w:t>,</w:t>
      </w:r>
      <w:r>
        <w:rPr>
          <w:b/>
        </w:rPr>
        <w:t xml:space="preserve"> </w:t>
      </w:r>
      <w:r>
        <w:t xml:space="preserve">para efetuar a pesquisa de registros já inseridos,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0DCDA2DA" wp14:editId="24ED414A">
            <wp:extent cx="763187" cy="202019"/>
            <wp:effectExtent l="0" t="0" r="0" b="762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 wp14:anchorId="3CEE8149" wp14:editId="24E29959">
            <wp:extent cx="4212753" cy="2676131"/>
            <wp:effectExtent l="19050" t="19050" r="16510" b="1016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35" cy="26994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3F7FE2" w:rsidRDefault="0006442E" w:rsidP="00AC43B3">
      <w:pPr>
        <w:pStyle w:val="Subtitulo"/>
        <w:jc w:val="both"/>
        <w:rPr>
          <w:b/>
        </w:rPr>
      </w:pPr>
      <w:r w:rsidRPr="003F7FE2">
        <w:rPr>
          <w:rFonts w:cstheme="minorHAnsi"/>
          <w:b/>
        </w:rPr>
        <w:t>Ações disponíveis para cada registro retornado na consulta</w:t>
      </w:r>
      <w:r w:rsidRPr="003F7FE2">
        <w:rPr>
          <w:b/>
        </w:rPr>
        <w:t>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243"/>
        <w:gridCol w:w="5668"/>
      </w:tblGrid>
      <w:tr w:rsidR="0006442E" w:rsidRPr="003F7FE2" w:rsidTr="009C1B54">
        <w:trPr>
          <w:trHeight w:val="20"/>
        </w:trPr>
        <w:tc>
          <w:tcPr>
            <w:tcW w:w="899" w:type="pct"/>
            <w:shd w:val="clear" w:color="auto" w:fill="DBE5F1" w:themeFill="accent1" w:themeFillTint="33"/>
            <w:vAlign w:val="center"/>
          </w:tcPr>
          <w:p w:rsidR="0006442E" w:rsidRPr="003F7FE2" w:rsidRDefault="0006442E" w:rsidP="003F7FE2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3F7FE2">
              <w:rPr>
                <w:rFonts w:cstheme="minorHAnsi"/>
                <w:b/>
              </w:rPr>
              <w:t>Ícone da Ação</w:t>
            </w:r>
          </w:p>
        </w:tc>
        <w:tc>
          <w:tcPr>
            <w:tcW w:w="4101" w:type="pct"/>
            <w:shd w:val="clear" w:color="auto" w:fill="DBE5F1" w:themeFill="accent1" w:themeFillTint="33"/>
            <w:vAlign w:val="center"/>
          </w:tcPr>
          <w:p w:rsidR="0006442E" w:rsidRPr="003F7FE2" w:rsidRDefault="0006442E" w:rsidP="003F7FE2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3F7FE2">
              <w:rPr>
                <w:rFonts w:cstheme="minorHAnsi"/>
                <w:b/>
              </w:rPr>
              <w:t>Título / Descrição da Ação</w:t>
            </w:r>
          </w:p>
        </w:tc>
      </w:tr>
      <w:tr w:rsidR="0006442E" w:rsidRPr="003F7FE2" w:rsidTr="009C1B54">
        <w:trPr>
          <w:trHeight w:val="20"/>
        </w:trPr>
        <w:tc>
          <w:tcPr>
            <w:tcW w:w="899" w:type="pct"/>
            <w:vAlign w:val="center"/>
          </w:tcPr>
          <w:p w:rsidR="0006442E" w:rsidRPr="003F7FE2" w:rsidRDefault="0006442E" w:rsidP="003F7FE2">
            <w:pPr>
              <w:jc w:val="center"/>
              <w:rPr>
                <w:sz w:val="20"/>
              </w:rPr>
            </w:pPr>
            <w:r w:rsidRPr="003F7FE2">
              <w:rPr>
                <w:sz w:val="20"/>
              </w:rPr>
              <w:object w:dxaOrig="285" w:dyaOrig="255">
                <v:shape id="_x0000_i1247" type="#_x0000_t75" style="width:14.25pt;height:12.75pt" o:ole="">
                  <v:imagedata r:id="rId122" o:title=""/>
                </v:shape>
                <o:OLEObject Type="Embed" ProgID="PBrush" ShapeID="_x0000_i1247" DrawAspect="Content" ObjectID="_1577790846" r:id="rId123"/>
              </w:object>
            </w:r>
          </w:p>
        </w:tc>
        <w:tc>
          <w:tcPr>
            <w:tcW w:w="4101" w:type="pct"/>
            <w:vAlign w:val="center"/>
          </w:tcPr>
          <w:p w:rsidR="0006442E" w:rsidRPr="003F7FE2" w:rsidRDefault="0006442E" w:rsidP="00AC43B3">
            <w:pPr>
              <w:jc w:val="both"/>
              <w:rPr>
                <w:sz w:val="20"/>
              </w:rPr>
            </w:pPr>
            <w:r w:rsidRPr="003F7FE2">
              <w:rPr>
                <w:sz w:val="20"/>
              </w:rPr>
              <w:t xml:space="preserve">Relatório de Tomada de Contas Especial do </w:t>
            </w:r>
            <w:r w:rsidRPr="003F7FE2">
              <w:rPr>
                <w:rFonts w:cstheme="minorHAnsi"/>
                <w:sz w:val="20"/>
              </w:rPr>
              <w:t>Convênio Concedente.</w:t>
            </w:r>
          </w:p>
        </w:tc>
      </w:tr>
      <w:tr w:rsidR="0006442E" w:rsidRPr="003F7FE2" w:rsidTr="009C1B54">
        <w:trPr>
          <w:trHeight w:val="20"/>
        </w:trPr>
        <w:tc>
          <w:tcPr>
            <w:tcW w:w="899" w:type="pct"/>
            <w:vAlign w:val="center"/>
          </w:tcPr>
          <w:p w:rsidR="0006442E" w:rsidRPr="003F7FE2" w:rsidRDefault="0006442E" w:rsidP="003F7FE2">
            <w:pPr>
              <w:jc w:val="center"/>
              <w:rPr>
                <w:sz w:val="20"/>
                <w:lang w:val="en-US"/>
              </w:rPr>
            </w:pPr>
            <w:r w:rsidRPr="003F7FE2">
              <w:rPr>
                <w:sz w:val="20"/>
              </w:rPr>
              <w:object w:dxaOrig="300" w:dyaOrig="255">
                <v:shape id="_x0000_i1248" type="#_x0000_t75" style="width:15pt;height:12.75pt" o:ole="">
                  <v:imagedata r:id="rId124" o:title=""/>
                </v:shape>
                <o:OLEObject Type="Embed" ProgID="PBrush" ShapeID="_x0000_i1248" DrawAspect="Content" ObjectID="_1577790847" r:id="rId125"/>
              </w:object>
            </w:r>
          </w:p>
        </w:tc>
        <w:tc>
          <w:tcPr>
            <w:tcW w:w="4101" w:type="pct"/>
            <w:vAlign w:val="center"/>
          </w:tcPr>
          <w:p w:rsidR="0006442E" w:rsidRPr="003F7FE2" w:rsidRDefault="0006442E" w:rsidP="00AC43B3">
            <w:pPr>
              <w:jc w:val="both"/>
              <w:rPr>
                <w:sz w:val="20"/>
              </w:rPr>
            </w:pPr>
            <w:r w:rsidRPr="003F7FE2">
              <w:rPr>
                <w:sz w:val="20"/>
              </w:rPr>
              <w:t>Comissão / Membros da Tomada de Contas</w:t>
            </w:r>
            <w:r w:rsidRPr="003F7FE2">
              <w:rPr>
                <w:rFonts w:cs="Arial"/>
                <w:sz w:val="20"/>
              </w:rPr>
              <w:t xml:space="preserve"> Especial</w:t>
            </w:r>
            <w:r w:rsidRPr="003F7FE2">
              <w:rPr>
                <w:sz w:val="20"/>
              </w:rPr>
              <w:t xml:space="preserve"> </w:t>
            </w:r>
            <w:r w:rsidRPr="003F7FE2">
              <w:rPr>
                <w:rFonts w:cstheme="minorHAnsi"/>
                <w:sz w:val="20"/>
              </w:rPr>
              <w:t>do Convênio Concedente.</w:t>
            </w:r>
          </w:p>
        </w:tc>
      </w:tr>
      <w:tr w:rsidR="0006442E" w:rsidRPr="003F7FE2" w:rsidTr="009C1B54">
        <w:trPr>
          <w:trHeight w:val="20"/>
        </w:trPr>
        <w:tc>
          <w:tcPr>
            <w:tcW w:w="899" w:type="pct"/>
            <w:vAlign w:val="center"/>
          </w:tcPr>
          <w:p w:rsidR="0006442E" w:rsidRPr="003F7FE2" w:rsidRDefault="0006442E" w:rsidP="003F7FE2">
            <w:pPr>
              <w:jc w:val="center"/>
              <w:rPr>
                <w:sz w:val="20"/>
              </w:rPr>
            </w:pPr>
            <w:r w:rsidRPr="003F7FE2">
              <w:rPr>
                <w:sz w:val="20"/>
                <w:lang w:val="en-US"/>
              </w:rPr>
              <w:object w:dxaOrig="255" w:dyaOrig="285">
                <v:shape id="_x0000_i1249" type="#_x0000_t75" style="width:12.75pt;height:14.25pt" o:ole="">
                  <v:imagedata r:id="rId53" o:title=""/>
                </v:shape>
                <o:OLEObject Type="Embed" ProgID="PBrush" ShapeID="_x0000_i1249" DrawAspect="Content" ObjectID="_1577790848" r:id="rId126"/>
              </w:object>
            </w:r>
          </w:p>
        </w:tc>
        <w:tc>
          <w:tcPr>
            <w:tcW w:w="4101" w:type="pct"/>
            <w:vAlign w:val="center"/>
          </w:tcPr>
          <w:p w:rsidR="0006442E" w:rsidRPr="003F7FE2" w:rsidRDefault="0006442E" w:rsidP="00AC43B3">
            <w:pPr>
              <w:jc w:val="both"/>
              <w:rPr>
                <w:sz w:val="20"/>
              </w:rPr>
            </w:pPr>
            <w:r w:rsidRPr="003F7FE2">
              <w:rPr>
                <w:sz w:val="20"/>
              </w:rPr>
              <w:t xml:space="preserve">Visualizar Tomada de Contas Especial </w:t>
            </w:r>
            <w:r w:rsidRPr="003F7FE2">
              <w:rPr>
                <w:rFonts w:cstheme="minorHAnsi"/>
                <w:sz w:val="20"/>
              </w:rPr>
              <w:t>do Convênio Concedente.</w:t>
            </w:r>
          </w:p>
        </w:tc>
      </w:tr>
      <w:tr w:rsidR="0006442E" w:rsidRPr="003F7FE2" w:rsidTr="009C1B54">
        <w:trPr>
          <w:trHeight w:val="20"/>
        </w:trPr>
        <w:tc>
          <w:tcPr>
            <w:tcW w:w="899" w:type="pct"/>
            <w:vAlign w:val="center"/>
          </w:tcPr>
          <w:p w:rsidR="0006442E" w:rsidRPr="003F7FE2" w:rsidRDefault="0006442E" w:rsidP="003F7FE2">
            <w:pPr>
              <w:jc w:val="center"/>
              <w:rPr>
                <w:sz w:val="20"/>
              </w:rPr>
            </w:pPr>
            <w:r w:rsidRPr="003F7FE2">
              <w:rPr>
                <w:sz w:val="20"/>
                <w:lang w:val="en-US"/>
              </w:rPr>
              <w:object w:dxaOrig="225" w:dyaOrig="255">
                <v:shape id="_x0000_i1250" type="#_x0000_t75" style="width:11.25pt;height:12.75pt" o:ole="">
                  <v:imagedata r:id="rId55" o:title=""/>
                </v:shape>
                <o:OLEObject Type="Embed" ProgID="PBrush" ShapeID="_x0000_i1250" DrawAspect="Content" ObjectID="_1577790849" r:id="rId127"/>
              </w:object>
            </w:r>
          </w:p>
        </w:tc>
        <w:tc>
          <w:tcPr>
            <w:tcW w:w="4101" w:type="pct"/>
            <w:vAlign w:val="center"/>
          </w:tcPr>
          <w:p w:rsidR="0006442E" w:rsidRPr="003F7FE2" w:rsidRDefault="0006442E" w:rsidP="00AC43B3">
            <w:pPr>
              <w:jc w:val="both"/>
              <w:rPr>
                <w:sz w:val="20"/>
              </w:rPr>
            </w:pPr>
            <w:r w:rsidRPr="003F7FE2">
              <w:rPr>
                <w:sz w:val="20"/>
              </w:rPr>
              <w:t xml:space="preserve">Editar Tomada de Contas Especial </w:t>
            </w:r>
            <w:r w:rsidRPr="003F7FE2">
              <w:rPr>
                <w:rFonts w:cstheme="minorHAnsi"/>
                <w:sz w:val="20"/>
              </w:rPr>
              <w:t>do Convênio Concedente.</w:t>
            </w:r>
          </w:p>
        </w:tc>
      </w:tr>
      <w:tr w:rsidR="0006442E" w:rsidRPr="003F7FE2" w:rsidTr="009C1B54">
        <w:trPr>
          <w:trHeight w:val="20"/>
        </w:trPr>
        <w:tc>
          <w:tcPr>
            <w:tcW w:w="899" w:type="pct"/>
            <w:vAlign w:val="center"/>
          </w:tcPr>
          <w:p w:rsidR="0006442E" w:rsidRPr="003F7FE2" w:rsidRDefault="0006442E" w:rsidP="003F7FE2">
            <w:pPr>
              <w:jc w:val="center"/>
              <w:rPr>
                <w:sz w:val="20"/>
              </w:rPr>
            </w:pPr>
            <w:r w:rsidRPr="003F7FE2">
              <w:rPr>
                <w:sz w:val="20"/>
                <w:lang w:val="en-US"/>
              </w:rPr>
              <w:object w:dxaOrig="240" w:dyaOrig="240">
                <v:shape id="_x0000_i1251" type="#_x0000_t75" style="width:12pt;height:12pt" o:ole="">
                  <v:imagedata r:id="rId57" o:title=""/>
                </v:shape>
                <o:OLEObject Type="Embed" ProgID="PBrush" ShapeID="_x0000_i1251" DrawAspect="Content" ObjectID="_1577790850" r:id="rId128"/>
              </w:object>
            </w:r>
          </w:p>
        </w:tc>
        <w:tc>
          <w:tcPr>
            <w:tcW w:w="4101" w:type="pct"/>
            <w:vAlign w:val="center"/>
          </w:tcPr>
          <w:p w:rsidR="0006442E" w:rsidRPr="003F7FE2" w:rsidRDefault="0006442E" w:rsidP="00AC43B3">
            <w:pPr>
              <w:jc w:val="both"/>
              <w:rPr>
                <w:sz w:val="20"/>
              </w:rPr>
            </w:pPr>
            <w:r w:rsidRPr="003F7FE2">
              <w:rPr>
                <w:sz w:val="20"/>
              </w:rPr>
              <w:t xml:space="preserve">Excluir Tomada de Contas Especial </w:t>
            </w:r>
            <w:r w:rsidRPr="003F7FE2">
              <w:rPr>
                <w:rFonts w:cstheme="minorHAnsi"/>
                <w:sz w:val="20"/>
              </w:rPr>
              <w:t>do Convênio Concedente.</w:t>
            </w:r>
          </w:p>
        </w:tc>
      </w:tr>
    </w:tbl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9B43EF" w:rsidRDefault="0006442E" w:rsidP="00AC43B3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>
        <w:rPr>
          <w:b/>
        </w:rPr>
        <w:t>Concedente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421BE48" wp14:editId="3D8D868E">
            <wp:extent cx="511791" cy="207261"/>
            <wp:effectExtent l="0" t="0" r="3175" b="2540"/>
            <wp:docPr id="3789" name="Imagem 3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9C1B54" w:rsidRDefault="009C1B54">
      <w:pPr>
        <w:spacing w:after="200"/>
        <w:rPr>
          <w:rFonts w:asciiTheme="majorHAnsi" w:hAnsiTheme="majorHAnsi"/>
          <w:b/>
          <w:i/>
          <w:color w:val="1F497D" w:themeColor="text2"/>
        </w:rPr>
      </w:pPr>
      <w:bookmarkStart w:id="38" w:name="_Toc480202678"/>
      <w:r>
        <w:br w:type="page"/>
      </w:r>
    </w:p>
    <w:p w:rsidR="0006442E" w:rsidRPr="00081F39" w:rsidRDefault="0006442E" w:rsidP="003F7FE2">
      <w:pPr>
        <w:pStyle w:val="Ttulo4"/>
        <w:spacing w:after="120"/>
        <w:ind w:left="709"/>
        <w:jc w:val="both"/>
      </w:pPr>
      <w:r w:rsidRPr="00081F39">
        <w:lastRenderedPageBreak/>
        <w:t xml:space="preserve">Incluir </w:t>
      </w:r>
      <w:r>
        <w:t>Tomada de Conta Especial</w:t>
      </w:r>
      <w:bookmarkEnd w:id="38"/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b/>
        </w:rPr>
      </w:pPr>
      <w:r w:rsidRPr="00220D33">
        <w:rPr>
          <w:rFonts w:cs="Arial"/>
        </w:rPr>
        <w:t xml:space="preserve">Na tela </w:t>
      </w:r>
      <w:r>
        <w:rPr>
          <w:b/>
        </w:rPr>
        <w:t>Tomada de Conta</w:t>
      </w:r>
      <w:r w:rsidRPr="00220D33">
        <w:rPr>
          <w:b/>
        </w:rPr>
        <w:t xml:space="preserve"> Especial, </w:t>
      </w:r>
      <w:r>
        <w:t xml:space="preserve">para inserir um cadastro de Tomada de Contas Especial,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796FCA7A" wp14:editId="50B7A2CE">
            <wp:extent cx="558800" cy="20955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o sistema disponibiliza a tela </w:t>
      </w:r>
      <w:r w:rsidRPr="00220D33">
        <w:rPr>
          <w:b/>
        </w:rPr>
        <w:t xml:space="preserve">Cadastro </w:t>
      </w:r>
      <w:r>
        <w:rPr>
          <w:b/>
        </w:rPr>
        <w:t>de Tomada de Contas Especial</w:t>
      </w:r>
      <w:r w:rsidRPr="00055781">
        <w:t>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06442E" w:rsidRDefault="0006442E" w:rsidP="003F7FE2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2FED95AC" wp14:editId="4893C359">
            <wp:extent cx="4185464" cy="4400214"/>
            <wp:effectExtent l="19050" t="19050" r="24765" b="19685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0" cy="4414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lastRenderedPageBreak/>
        <w:t xml:space="preserve">Após o preenchimento do cadastro da tomada de contas especial,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67B9FB55" wp14:editId="64EBC916">
            <wp:extent cx="672998" cy="197941"/>
            <wp:effectExtent l="0" t="0" r="0" b="0"/>
            <wp:docPr id="3790" name="Imagem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Tomada de Conta Especial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448E4FB2" wp14:editId="22943F6D">
            <wp:extent cx="608541" cy="238125"/>
            <wp:effectExtent l="0" t="0" r="1270" b="0"/>
            <wp:docPr id="3791" name="Imagem 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2C51F152" wp14:editId="5EA39D85">
            <wp:extent cx="4152900" cy="953223"/>
            <wp:effectExtent l="0" t="0" r="0" b="0"/>
            <wp:docPr id="3792" name="Imagem 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38" cy="9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Descrio"/>
        <w:ind w:left="0"/>
        <w:jc w:val="both"/>
      </w:pPr>
    </w:p>
    <w:p w:rsidR="0006442E" w:rsidRDefault="0006442E" w:rsidP="003F7FE2">
      <w:pPr>
        <w:pStyle w:val="Ttulo4"/>
        <w:spacing w:after="120"/>
        <w:ind w:left="567" w:hanging="578"/>
        <w:jc w:val="both"/>
      </w:pPr>
      <w:bookmarkStart w:id="39" w:name="_Toc480202679"/>
      <w:r>
        <w:t>Imprimir Relatório de Tomada de Contas Especial</w:t>
      </w:r>
      <w:bookmarkEnd w:id="39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</w:t>
      </w:r>
      <w:r>
        <w:rPr>
          <w:b/>
        </w:rPr>
        <w:t>Tomada de Conta Especial</w:t>
      </w:r>
      <w:r>
        <w:t xml:space="preserve">, para imprimir o Relatório de Tomada de Contas Especial, clique no </w:t>
      </w:r>
      <w:proofErr w:type="gramStart"/>
      <w:r>
        <w:t xml:space="preserve">ícone </w:t>
      </w:r>
      <w:r>
        <w:object w:dxaOrig="285" w:dyaOrig="255">
          <v:shape id="_x0000_i1078" type="#_x0000_t75" style="width:14.25pt;height:12.75pt" o:ole="">
            <v:imagedata r:id="rId122" o:title=""/>
          </v:shape>
          <o:OLEObject Type="Embed" ProgID="PBrush" ShapeID="_x0000_i1078" DrawAspect="Content" ObjectID="_1577790851" r:id="rId130"/>
        </w:object>
      </w:r>
      <w:r>
        <w:t>;</w:t>
      </w:r>
      <w:proofErr w:type="gramEnd"/>
      <w:r>
        <w:t xml:space="preserve"> Ao clicar neste ícone, é disponibilizada uma tela</w:t>
      </w:r>
      <w:r w:rsidRPr="00A625C8">
        <w:t xml:space="preserve"> para impressão do </w:t>
      </w:r>
      <w:r>
        <w:t>documento.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3F7FE2">
      <w:pPr>
        <w:pStyle w:val="Ttulo4"/>
        <w:spacing w:after="120"/>
        <w:ind w:left="567" w:hanging="578"/>
        <w:jc w:val="both"/>
      </w:pPr>
      <w:bookmarkStart w:id="40" w:name="_Toc480202680"/>
      <w:r>
        <w:t>Comissão / Membros da Tomada de Contas Especial</w:t>
      </w:r>
      <w:bookmarkEnd w:id="40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</w:t>
      </w:r>
      <w:r>
        <w:rPr>
          <w:b/>
        </w:rPr>
        <w:t>Tomada de Conta Especial</w:t>
      </w:r>
      <w:r>
        <w:t xml:space="preserve">, para realizar a manutenção e gerenciamento dos membros da comissão da Tomada de Contas Especial, clique no </w:t>
      </w:r>
      <w:proofErr w:type="gramStart"/>
      <w:r>
        <w:t xml:space="preserve">ícone </w:t>
      </w:r>
      <w:r>
        <w:object w:dxaOrig="300" w:dyaOrig="255">
          <v:shape id="_x0000_i1079" type="#_x0000_t75" style="width:15pt;height:12.75pt" o:ole="">
            <v:imagedata r:id="rId124" o:title=""/>
          </v:shape>
          <o:OLEObject Type="Embed" ProgID="PBrush" ShapeID="_x0000_i1079" DrawAspect="Content" ObjectID="_1577790852" r:id="rId131"/>
        </w:object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Dados da Tomada de Contas Especial</w:t>
      </w:r>
      <w:r>
        <w:t>.</w:t>
      </w:r>
    </w:p>
    <w:p w:rsidR="0006442E" w:rsidRDefault="0006442E" w:rsidP="00AC43B3">
      <w:pPr>
        <w:pStyle w:val="Descrio"/>
        <w:ind w:left="0"/>
        <w:jc w:val="both"/>
      </w:pPr>
    </w:p>
    <w:p w:rsidR="0006442E" w:rsidRPr="003F7FE2" w:rsidRDefault="0006442E" w:rsidP="003F7FE2">
      <w:pPr>
        <w:pStyle w:val="Ttulo5"/>
        <w:numPr>
          <w:ilvl w:val="3"/>
          <w:numId w:val="8"/>
        </w:numPr>
        <w:spacing w:after="120"/>
        <w:ind w:left="851" w:hanging="862"/>
        <w:jc w:val="both"/>
        <w:rPr>
          <w:b/>
        </w:rPr>
      </w:pPr>
      <w:bookmarkStart w:id="41" w:name="_Toc480202681"/>
      <w:r w:rsidRPr="003F7FE2">
        <w:rPr>
          <w:b/>
        </w:rPr>
        <w:lastRenderedPageBreak/>
        <w:t>Consultar Membros da Tomada de Conta Especial</w:t>
      </w:r>
      <w:bookmarkEnd w:id="41"/>
    </w:p>
    <w:p w:rsidR="0006442E" w:rsidRDefault="0006442E" w:rsidP="00AC43B3">
      <w:pPr>
        <w:pStyle w:val="PargrafodaLista"/>
        <w:ind w:left="0"/>
        <w:jc w:val="both"/>
        <w:rPr>
          <w:rFonts w:cs="Arial"/>
        </w:rPr>
      </w:pPr>
      <w:r>
        <w:t xml:space="preserve">Na tela de </w:t>
      </w:r>
      <w:r>
        <w:rPr>
          <w:b/>
        </w:rPr>
        <w:t xml:space="preserve">Dados da Tomada de Contas Especial, </w:t>
      </w:r>
      <w:r>
        <w:t xml:space="preserve">para efetuar a pesquisa de registros já inseridos,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45DEE323" wp14:editId="12BC9E2B">
            <wp:extent cx="763187" cy="202019"/>
            <wp:effectExtent l="0" t="0" r="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3F7FE2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690C9309" wp14:editId="2271C20C">
            <wp:extent cx="2990850" cy="3123356"/>
            <wp:effectExtent l="19050" t="19050" r="19050" b="2032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42" cy="3136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3F7FE2" w:rsidRDefault="0006442E" w:rsidP="00AC43B3">
      <w:pPr>
        <w:pStyle w:val="Subtitulo"/>
        <w:jc w:val="both"/>
        <w:rPr>
          <w:b/>
        </w:rPr>
      </w:pPr>
      <w:r w:rsidRPr="003F7FE2">
        <w:rPr>
          <w:rFonts w:cstheme="minorHAnsi"/>
          <w:b/>
        </w:rPr>
        <w:t>Ações disponíveis para cada registro retornado na consulta</w:t>
      </w:r>
      <w:r w:rsidRPr="003F7FE2">
        <w:rPr>
          <w:b/>
        </w:rPr>
        <w:t>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53"/>
        <w:gridCol w:w="5758"/>
      </w:tblGrid>
      <w:tr w:rsidR="0006442E" w:rsidRPr="003F7FE2" w:rsidTr="003F7FE2">
        <w:trPr>
          <w:trHeight w:val="20"/>
        </w:trPr>
        <w:tc>
          <w:tcPr>
            <w:tcW w:w="834" w:type="pct"/>
            <w:shd w:val="clear" w:color="auto" w:fill="DBE5F1" w:themeFill="accent1" w:themeFillTint="33"/>
            <w:vAlign w:val="center"/>
          </w:tcPr>
          <w:p w:rsidR="0006442E" w:rsidRPr="003F7FE2" w:rsidRDefault="0006442E" w:rsidP="003F7FE2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3F7FE2">
              <w:rPr>
                <w:rFonts w:cstheme="minorHAnsi"/>
                <w:b/>
              </w:rPr>
              <w:t>Ícone da Ação</w:t>
            </w:r>
          </w:p>
        </w:tc>
        <w:tc>
          <w:tcPr>
            <w:tcW w:w="4166" w:type="pct"/>
            <w:shd w:val="clear" w:color="auto" w:fill="DBE5F1" w:themeFill="accent1" w:themeFillTint="33"/>
            <w:vAlign w:val="center"/>
          </w:tcPr>
          <w:p w:rsidR="0006442E" w:rsidRPr="003F7FE2" w:rsidRDefault="0006442E" w:rsidP="003F7FE2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3F7FE2">
              <w:rPr>
                <w:rFonts w:cstheme="minorHAnsi"/>
                <w:b/>
              </w:rPr>
              <w:t>Título / Descrição da Ação</w:t>
            </w:r>
          </w:p>
        </w:tc>
      </w:tr>
      <w:tr w:rsidR="0006442E" w:rsidRPr="003F7FE2" w:rsidTr="003F7FE2">
        <w:trPr>
          <w:trHeight w:val="20"/>
        </w:trPr>
        <w:tc>
          <w:tcPr>
            <w:tcW w:w="834" w:type="pct"/>
            <w:vAlign w:val="center"/>
          </w:tcPr>
          <w:p w:rsidR="0006442E" w:rsidRPr="003F7FE2" w:rsidRDefault="0006442E" w:rsidP="003F7FE2">
            <w:pPr>
              <w:jc w:val="center"/>
              <w:rPr>
                <w:sz w:val="20"/>
              </w:rPr>
            </w:pPr>
            <w:r w:rsidRPr="003F7FE2">
              <w:rPr>
                <w:sz w:val="20"/>
                <w:lang w:val="en-US"/>
              </w:rPr>
              <w:object w:dxaOrig="255" w:dyaOrig="285">
                <v:shape id="_x0000_i1080" type="#_x0000_t75" style="width:12.75pt;height:14.25pt" o:ole="">
                  <v:imagedata r:id="rId53" o:title=""/>
                </v:shape>
                <o:OLEObject Type="Embed" ProgID="PBrush" ShapeID="_x0000_i1080" DrawAspect="Content" ObjectID="_1577790853" r:id="rId133"/>
              </w:object>
            </w:r>
          </w:p>
        </w:tc>
        <w:tc>
          <w:tcPr>
            <w:tcW w:w="4166" w:type="pct"/>
            <w:vAlign w:val="center"/>
          </w:tcPr>
          <w:p w:rsidR="0006442E" w:rsidRPr="003F7FE2" w:rsidRDefault="0006442E" w:rsidP="00AC43B3">
            <w:pPr>
              <w:jc w:val="both"/>
              <w:rPr>
                <w:sz w:val="20"/>
              </w:rPr>
            </w:pPr>
            <w:r w:rsidRPr="003F7FE2">
              <w:rPr>
                <w:sz w:val="20"/>
              </w:rPr>
              <w:t>Visualizar membros da comissão.</w:t>
            </w:r>
          </w:p>
        </w:tc>
      </w:tr>
      <w:tr w:rsidR="0006442E" w:rsidRPr="003F7FE2" w:rsidTr="003F7FE2">
        <w:trPr>
          <w:trHeight w:val="20"/>
        </w:trPr>
        <w:tc>
          <w:tcPr>
            <w:tcW w:w="834" w:type="pct"/>
            <w:vAlign w:val="center"/>
          </w:tcPr>
          <w:p w:rsidR="0006442E" w:rsidRPr="003F7FE2" w:rsidRDefault="0006442E" w:rsidP="003F7FE2">
            <w:pPr>
              <w:jc w:val="center"/>
              <w:rPr>
                <w:sz w:val="20"/>
              </w:rPr>
            </w:pPr>
            <w:r w:rsidRPr="003F7FE2">
              <w:rPr>
                <w:sz w:val="20"/>
                <w:lang w:val="en-US"/>
              </w:rPr>
              <w:object w:dxaOrig="225" w:dyaOrig="255">
                <v:shape id="_x0000_i1081" type="#_x0000_t75" style="width:11.25pt;height:12.75pt" o:ole="">
                  <v:imagedata r:id="rId55" o:title=""/>
                </v:shape>
                <o:OLEObject Type="Embed" ProgID="PBrush" ShapeID="_x0000_i1081" DrawAspect="Content" ObjectID="_1577790854" r:id="rId134"/>
              </w:object>
            </w:r>
          </w:p>
        </w:tc>
        <w:tc>
          <w:tcPr>
            <w:tcW w:w="4166" w:type="pct"/>
            <w:vAlign w:val="center"/>
          </w:tcPr>
          <w:p w:rsidR="0006442E" w:rsidRPr="003F7FE2" w:rsidRDefault="0006442E" w:rsidP="00AC43B3">
            <w:pPr>
              <w:jc w:val="both"/>
              <w:rPr>
                <w:sz w:val="20"/>
              </w:rPr>
            </w:pPr>
            <w:r w:rsidRPr="003F7FE2">
              <w:rPr>
                <w:sz w:val="20"/>
              </w:rPr>
              <w:t>Editar membro da comissão.</w:t>
            </w:r>
          </w:p>
        </w:tc>
      </w:tr>
      <w:tr w:rsidR="0006442E" w:rsidRPr="003F7FE2" w:rsidTr="003F7FE2">
        <w:trPr>
          <w:trHeight w:val="20"/>
        </w:trPr>
        <w:tc>
          <w:tcPr>
            <w:tcW w:w="834" w:type="pct"/>
            <w:vAlign w:val="center"/>
          </w:tcPr>
          <w:p w:rsidR="0006442E" w:rsidRPr="003F7FE2" w:rsidRDefault="0006442E" w:rsidP="003F7FE2">
            <w:pPr>
              <w:jc w:val="center"/>
              <w:rPr>
                <w:sz w:val="20"/>
              </w:rPr>
            </w:pPr>
            <w:r w:rsidRPr="003F7FE2">
              <w:rPr>
                <w:sz w:val="20"/>
                <w:lang w:val="en-US"/>
              </w:rPr>
              <w:object w:dxaOrig="240" w:dyaOrig="240">
                <v:shape id="_x0000_i1082" type="#_x0000_t75" style="width:12pt;height:12pt" o:ole="">
                  <v:imagedata r:id="rId57" o:title=""/>
                </v:shape>
                <o:OLEObject Type="Embed" ProgID="PBrush" ShapeID="_x0000_i1082" DrawAspect="Content" ObjectID="_1577790855" r:id="rId135"/>
              </w:object>
            </w:r>
          </w:p>
        </w:tc>
        <w:tc>
          <w:tcPr>
            <w:tcW w:w="4166" w:type="pct"/>
            <w:vAlign w:val="center"/>
          </w:tcPr>
          <w:p w:rsidR="0006442E" w:rsidRPr="003F7FE2" w:rsidRDefault="0006442E" w:rsidP="00AC43B3">
            <w:pPr>
              <w:jc w:val="both"/>
              <w:rPr>
                <w:sz w:val="20"/>
              </w:rPr>
            </w:pPr>
            <w:r w:rsidRPr="003F7FE2">
              <w:rPr>
                <w:sz w:val="20"/>
              </w:rPr>
              <w:t>Excluir membro da comissão.</w:t>
            </w:r>
          </w:p>
        </w:tc>
      </w:tr>
    </w:tbl>
    <w:p w:rsidR="0006442E" w:rsidRDefault="0006442E" w:rsidP="00AC43B3">
      <w:pPr>
        <w:pStyle w:val="Descrio"/>
        <w:ind w:left="0"/>
        <w:jc w:val="both"/>
      </w:pPr>
    </w:p>
    <w:p w:rsidR="0006442E" w:rsidRPr="009B43EF" w:rsidRDefault="0006442E" w:rsidP="00AC43B3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>
        <w:rPr>
          <w:b/>
        </w:rPr>
        <w:t>Tomada de Conta Especial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012E10EB" wp14:editId="5F4BB094">
            <wp:extent cx="511791" cy="207261"/>
            <wp:effectExtent l="0" t="0" r="3175" b="2540"/>
            <wp:docPr id="3793" name="Imagem 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3F7FE2" w:rsidRDefault="0006442E" w:rsidP="003F7FE2">
      <w:pPr>
        <w:pStyle w:val="Ttulo5"/>
        <w:numPr>
          <w:ilvl w:val="3"/>
          <w:numId w:val="8"/>
        </w:numPr>
        <w:spacing w:before="120" w:after="120"/>
        <w:ind w:left="862" w:hanging="862"/>
        <w:jc w:val="both"/>
        <w:rPr>
          <w:b/>
        </w:rPr>
      </w:pPr>
      <w:bookmarkStart w:id="42" w:name="_Toc480202682"/>
      <w:r w:rsidRPr="003F7FE2">
        <w:rPr>
          <w:b/>
        </w:rPr>
        <w:t>Incluir Membro da Tomada de Conta Especial</w:t>
      </w:r>
      <w:bookmarkEnd w:id="42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1B2F54">
        <w:rPr>
          <w:rFonts w:cs="Arial"/>
        </w:rPr>
        <w:t>Na tela</w:t>
      </w:r>
      <w:r>
        <w:t xml:space="preserve"> </w:t>
      </w:r>
      <w:r>
        <w:rPr>
          <w:b/>
        </w:rPr>
        <w:t>Dados da Tomada de Contas Especial</w:t>
      </w:r>
      <w:r w:rsidRPr="001B2F54">
        <w:rPr>
          <w:b/>
        </w:rPr>
        <w:t xml:space="preserve">, </w:t>
      </w:r>
      <w:r>
        <w:t xml:space="preserve">para inserir um membro da comissão da Tomada de Contas Especial,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75C21A38" wp14:editId="3274D6B2">
            <wp:extent cx="558800" cy="20955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o sistema disponibiliza a tela </w:t>
      </w:r>
      <w:r w:rsidRPr="001B2F54">
        <w:rPr>
          <w:b/>
        </w:rPr>
        <w:t xml:space="preserve">Cadastro </w:t>
      </w:r>
      <w:r>
        <w:rPr>
          <w:b/>
        </w:rPr>
        <w:t>de Membros da Tomada de Conta Especial</w:t>
      </w:r>
      <w:r w:rsidRPr="00A40791">
        <w:t>:</w:t>
      </w:r>
    </w:p>
    <w:p w:rsidR="003F7FE2" w:rsidRDefault="003F7FE2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06442E" w:rsidRDefault="0006442E" w:rsidP="003F7FE2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475D4A59" wp14:editId="60FA1072">
            <wp:extent cx="3257550" cy="1819929"/>
            <wp:effectExtent l="19050" t="19050" r="19050" b="2794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27" cy="1829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do cadastro do membro da tomada de conta especial,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7455D6A1" wp14:editId="1C17C9F0">
            <wp:extent cx="672998" cy="197941"/>
            <wp:effectExtent l="0" t="0" r="0" b="0"/>
            <wp:docPr id="3794" name="Imagem 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Dados da Tomada de Contas Especial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7AAC1F2" wp14:editId="4CDF3EE0">
            <wp:extent cx="608541" cy="238125"/>
            <wp:effectExtent l="0" t="0" r="1270" b="0"/>
            <wp:docPr id="3795" name="Imagem 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lastRenderedPageBreak/>
        <w:drawing>
          <wp:inline distT="0" distB="0" distL="0" distR="0" wp14:anchorId="2B7BE8AC" wp14:editId="4B99EB65">
            <wp:extent cx="4152900" cy="953223"/>
            <wp:effectExtent l="0" t="0" r="0" b="0"/>
            <wp:docPr id="3796" name="Imagem 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89" cy="95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Pr="003F7FE2" w:rsidRDefault="0006442E" w:rsidP="003F7FE2">
      <w:pPr>
        <w:pStyle w:val="Ttulo5"/>
        <w:numPr>
          <w:ilvl w:val="3"/>
          <w:numId w:val="8"/>
        </w:numPr>
        <w:spacing w:before="120" w:after="120"/>
        <w:ind w:left="851" w:hanging="862"/>
        <w:jc w:val="both"/>
        <w:rPr>
          <w:b/>
        </w:rPr>
      </w:pPr>
      <w:bookmarkStart w:id="43" w:name="_Toc480202683"/>
      <w:r w:rsidRPr="003F7FE2">
        <w:rPr>
          <w:b/>
        </w:rPr>
        <w:t>Visualizar Membro da Tomada de Conta Especial</w:t>
      </w:r>
      <w:bookmarkEnd w:id="43"/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  <w:r w:rsidRPr="008B7E80">
        <w:t>Na</w:t>
      </w:r>
      <w:r>
        <w:t xml:space="preserve"> t</w:t>
      </w:r>
      <w:r w:rsidRPr="008B7E80">
        <w:t>e</w:t>
      </w:r>
      <w:r>
        <w:t xml:space="preserve">la </w:t>
      </w:r>
      <w:r>
        <w:rPr>
          <w:b/>
        </w:rPr>
        <w:t>Dados da Tomada de Contas Especial</w:t>
      </w:r>
      <w:r>
        <w:t xml:space="preserve">, para visualizar os dados do membro da comissão da Tomada de Contas Especial, clique no </w:t>
      </w:r>
      <w:proofErr w:type="gramStart"/>
      <w:r>
        <w:t xml:space="preserve">ícone </w:t>
      </w:r>
      <w:r>
        <w:object w:dxaOrig="255" w:dyaOrig="285">
          <v:shape id="_x0000_i1083" type="#_x0000_t75" style="width:12.75pt;height:14.25pt" o:ole="">
            <v:imagedata r:id="rId53" o:title=""/>
          </v:shape>
          <o:OLEObject Type="Embed" ProgID="PBrush" ShapeID="_x0000_i1083" DrawAspect="Content" ObjectID="_1577790856" r:id="rId137"/>
        </w:object>
      </w:r>
      <w:r w:rsidRPr="00E87DD4">
        <w:rPr>
          <w:rFonts w:ascii="Arial" w:hAnsi="Arial" w:cs="Arial"/>
          <w:noProof/>
          <w:lang w:eastAsia="pt-BR" w:bidi="ar-SA"/>
        </w:rP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D61DDD">
        <w:t xml:space="preserve">Ao clicar neste ícone, é disponibilizada a tela </w:t>
      </w:r>
      <w:r w:rsidRPr="001B2F54">
        <w:rPr>
          <w:b/>
        </w:rPr>
        <w:t xml:space="preserve">Cadastro </w:t>
      </w:r>
      <w:r>
        <w:rPr>
          <w:b/>
        </w:rPr>
        <w:t>de Membros da Tomada de Conta Especial</w:t>
      </w:r>
      <w:r w:rsidRPr="00D61DDD">
        <w:t xml:space="preserve">, com </w:t>
      </w:r>
      <w:r>
        <w:t>os dados</w:t>
      </w:r>
      <w:r w:rsidRPr="00D61DDD">
        <w:t xml:space="preserve"> do registro cadastrado, em modo somente leitura</w:t>
      </w:r>
      <w:r>
        <w:t>:</w:t>
      </w:r>
    </w:p>
    <w:p w:rsidR="0006442E" w:rsidRDefault="0006442E" w:rsidP="003F7FE2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6AE86485" wp14:editId="7065328E">
            <wp:extent cx="3420059" cy="1847850"/>
            <wp:effectExtent l="19050" t="19050" r="28575" b="1905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72" cy="18512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Dados da Tomada de Contas Especial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755175AE" wp14:editId="511C9D67">
            <wp:extent cx="608541" cy="238125"/>
            <wp:effectExtent l="0" t="0" r="1270" b="0"/>
            <wp:docPr id="3797" name="Imagem 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3F7FE2" w:rsidRDefault="0006442E" w:rsidP="003F7FE2">
      <w:pPr>
        <w:pStyle w:val="Ttulo5"/>
        <w:numPr>
          <w:ilvl w:val="3"/>
          <w:numId w:val="8"/>
        </w:numPr>
        <w:spacing w:before="120" w:after="120"/>
        <w:ind w:left="851" w:hanging="862"/>
        <w:jc w:val="both"/>
        <w:rPr>
          <w:b/>
        </w:rPr>
      </w:pPr>
      <w:bookmarkStart w:id="44" w:name="_Toc480202684"/>
      <w:r w:rsidRPr="003F7FE2">
        <w:rPr>
          <w:b/>
        </w:rPr>
        <w:t>Alterar Membro da Tomada de Conta Especial</w:t>
      </w:r>
      <w:bookmarkEnd w:id="44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2412F3">
        <w:t>tela</w:t>
      </w:r>
      <w:r>
        <w:t xml:space="preserve"> </w:t>
      </w:r>
      <w:r>
        <w:rPr>
          <w:b/>
        </w:rPr>
        <w:t>Dados da Tomada de Contas Especial</w:t>
      </w:r>
      <w:r>
        <w:t xml:space="preserve">, para alterar o membro da comissão da Tomada de Contas Especial, clique no </w:t>
      </w:r>
      <w:proofErr w:type="gramStart"/>
      <w:r>
        <w:t xml:space="preserve">ícone </w:t>
      </w:r>
      <w:r>
        <w:rPr>
          <w:lang w:val="en-US"/>
        </w:rPr>
        <w:object w:dxaOrig="225" w:dyaOrig="255">
          <v:shape id="_x0000_i1084" type="#_x0000_t75" style="width:11.25pt;height:12.75pt" o:ole="">
            <v:imagedata r:id="rId55" o:title=""/>
          </v:shape>
          <o:OLEObject Type="Embed" ProgID="PBrush" ShapeID="_x0000_i1084" DrawAspect="Content" ObjectID="_1577790857" r:id="rId139"/>
        </w:object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lastRenderedPageBreak/>
        <w:t xml:space="preserve">Ao clicar neste ícone, é disponibilizada a tela </w:t>
      </w:r>
      <w:r w:rsidRPr="001B2F54">
        <w:rPr>
          <w:b/>
        </w:rPr>
        <w:t xml:space="preserve">Cadastro </w:t>
      </w:r>
      <w:r>
        <w:rPr>
          <w:b/>
        </w:rPr>
        <w:t>de Membros da Tomada de Conta Especial</w:t>
      </w:r>
      <w:r>
        <w:t>, com os dados do registro cadastrado, em modo de edição:</w:t>
      </w:r>
    </w:p>
    <w:p w:rsidR="0006442E" w:rsidRDefault="0006442E" w:rsidP="003F7FE2">
      <w:pPr>
        <w:pStyle w:val="Passos"/>
        <w:numPr>
          <w:ilvl w:val="0"/>
          <w:numId w:val="0"/>
        </w:numPr>
        <w:spacing w:before="120" w:after="120"/>
        <w:contextualSpacing w:val="0"/>
        <w:jc w:val="center"/>
      </w:pPr>
      <w:r>
        <w:rPr>
          <w:noProof/>
          <w:lang w:eastAsia="pt-BR" w:bidi="ar-SA"/>
        </w:rPr>
        <w:drawing>
          <wp:inline distT="0" distB="0" distL="0" distR="0" wp14:anchorId="51CF68BC" wp14:editId="1CF1D8DA">
            <wp:extent cx="3333750" cy="1911382"/>
            <wp:effectExtent l="19050" t="19050" r="19050" b="1270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95" cy="19152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membro da tomada de conta especial,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0518F3E6" wp14:editId="295163B9">
            <wp:extent cx="672998" cy="197941"/>
            <wp:effectExtent l="0" t="0" r="0" b="0"/>
            <wp:docPr id="3798" name="Imagem 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Dados da Tomada de Contas Especial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26B6748" wp14:editId="5D65FC09">
            <wp:extent cx="510363" cy="199707"/>
            <wp:effectExtent l="0" t="0" r="4445" b="0"/>
            <wp:docPr id="3799" name="Imagem 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3F7FE2">
      <w:pPr>
        <w:pStyle w:val="PargrafodaLista"/>
        <w:tabs>
          <w:tab w:val="left" w:pos="284"/>
        </w:tabs>
        <w:spacing w:before="120"/>
        <w:ind w:left="0"/>
        <w:contextualSpacing w:val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27479E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2C82DF08" wp14:editId="33B2EFC1">
            <wp:extent cx="4114800" cy="944479"/>
            <wp:effectExtent l="0" t="0" r="0" b="8255"/>
            <wp:docPr id="3800" name="Imagem 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47" cy="9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Pr="0027479E" w:rsidRDefault="0006442E" w:rsidP="0027479E">
      <w:pPr>
        <w:pStyle w:val="Ttulo5"/>
        <w:numPr>
          <w:ilvl w:val="3"/>
          <w:numId w:val="8"/>
        </w:numPr>
        <w:spacing w:before="120" w:after="120"/>
        <w:ind w:left="851" w:hanging="862"/>
        <w:jc w:val="both"/>
        <w:rPr>
          <w:b/>
        </w:rPr>
      </w:pPr>
      <w:bookmarkStart w:id="45" w:name="_Toc480202685"/>
      <w:r w:rsidRPr="0027479E">
        <w:rPr>
          <w:b/>
        </w:rPr>
        <w:lastRenderedPageBreak/>
        <w:t>Excluir Membro da Tomada de Conta Especial</w:t>
      </w:r>
      <w:bookmarkEnd w:id="45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2412F3">
        <w:t>tela</w:t>
      </w:r>
      <w:r>
        <w:t xml:space="preserve"> </w:t>
      </w:r>
      <w:r>
        <w:rPr>
          <w:b/>
        </w:rPr>
        <w:t>Dados da Tomada de Contas Especial</w:t>
      </w:r>
      <w:r>
        <w:t xml:space="preserve">, para excluir o membro da comissão da Tomada de Contas Especial, clique no </w:t>
      </w:r>
      <w:proofErr w:type="gramStart"/>
      <w:r>
        <w:t xml:space="preserve">ícone </w:t>
      </w:r>
      <w:r>
        <w:rPr>
          <w:lang w:val="en-US"/>
        </w:rPr>
        <w:object w:dxaOrig="240" w:dyaOrig="240">
          <v:shape id="_x0000_i1085" type="#_x0000_t75" style="width:12pt;height:12pt" o:ole="">
            <v:imagedata r:id="rId57" o:title=""/>
          </v:shape>
          <o:OLEObject Type="Embed" ProgID="PBrush" ShapeID="_x0000_i1085" DrawAspect="Content" ObjectID="_1577790858" r:id="rId141"/>
        </w:object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</w:t>
      </w:r>
      <w:r w:rsidRPr="001B2F54">
        <w:rPr>
          <w:b/>
        </w:rPr>
        <w:t xml:space="preserve">Cadastro </w:t>
      </w:r>
      <w:r>
        <w:rPr>
          <w:b/>
        </w:rPr>
        <w:t>de Membros da Tomada de Conta Especial</w:t>
      </w:r>
      <w:r>
        <w:t xml:space="preserve">, com todos os dados do registro cadastrado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72A47B47" wp14:editId="2B1A4D87">
            <wp:extent cx="672998" cy="197941"/>
            <wp:effectExtent l="0" t="0" r="0" b="0"/>
            <wp:docPr id="3802" name="Imagem 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registro:</w:t>
      </w:r>
    </w:p>
    <w:p w:rsidR="0006442E" w:rsidRDefault="0006442E" w:rsidP="0027479E">
      <w:pPr>
        <w:pStyle w:val="Passos"/>
        <w:numPr>
          <w:ilvl w:val="0"/>
          <w:numId w:val="0"/>
        </w:numPr>
        <w:spacing w:before="120" w:after="120"/>
        <w:contextualSpacing w:val="0"/>
        <w:jc w:val="center"/>
      </w:pPr>
      <w:r>
        <w:rPr>
          <w:noProof/>
          <w:lang w:eastAsia="pt-BR" w:bidi="ar-SA"/>
        </w:rPr>
        <w:drawing>
          <wp:inline distT="0" distB="0" distL="0" distR="0" wp14:anchorId="2B1CFBE7" wp14:editId="11F887D1">
            <wp:extent cx="3201628" cy="1962150"/>
            <wp:effectExtent l="19050" t="19050" r="18415" b="1905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89" cy="19736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Dados da Tomada de Contas Especial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067F0790" wp14:editId="5251E059">
            <wp:extent cx="608541" cy="238125"/>
            <wp:effectExtent l="0" t="0" r="1270" b="0"/>
            <wp:docPr id="3801" name="Imagem 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10D37" w:rsidRDefault="0006442E" w:rsidP="0027479E">
      <w:pPr>
        <w:pStyle w:val="Ttulo4"/>
        <w:spacing w:before="120" w:after="120"/>
        <w:ind w:left="567" w:hanging="578"/>
        <w:contextualSpacing w:val="0"/>
        <w:jc w:val="both"/>
      </w:pPr>
      <w:bookmarkStart w:id="46" w:name="_Toc480202686"/>
      <w:r>
        <w:t>Visualizar Cadastro de Tomada de Conta Especial</w:t>
      </w:r>
      <w:bookmarkEnd w:id="46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B7E80">
        <w:t>Na</w:t>
      </w:r>
      <w:r>
        <w:t xml:space="preserve"> t</w:t>
      </w:r>
      <w:r w:rsidRPr="008B7E80">
        <w:t>e</w:t>
      </w:r>
      <w:r>
        <w:t xml:space="preserve">la </w:t>
      </w:r>
      <w:r>
        <w:rPr>
          <w:b/>
        </w:rPr>
        <w:t>Tomada de Conta Especial</w:t>
      </w:r>
      <w:r>
        <w:t xml:space="preserve">, para visualizar o cadastro da Tomada de Conta Especial, clique no </w:t>
      </w:r>
      <w:proofErr w:type="gramStart"/>
      <w:r>
        <w:t xml:space="preserve">ícone </w:t>
      </w:r>
      <w:r>
        <w:rPr>
          <w:lang w:val="en-US"/>
        </w:rPr>
        <w:object w:dxaOrig="255" w:dyaOrig="285">
          <v:shape id="_x0000_i1086" type="#_x0000_t75" style="width:12.75pt;height:14.25pt" o:ole="">
            <v:imagedata r:id="rId53" o:title=""/>
          </v:shape>
          <o:OLEObject Type="Embed" ProgID="PBrush" ShapeID="_x0000_i1086" DrawAspect="Content" ObjectID="_1577790859" r:id="rId143"/>
        </w:object>
      </w:r>
      <w:r w:rsidRPr="00E87DD4">
        <w:rPr>
          <w:rFonts w:ascii="Arial" w:hAnsi="Arial" w:cs="Arial"/>
          <w:noProof/>
          <w:lang w:eastAsia="pt-BR" w:bidi="ar-SA"/>
        </w:rP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D61DDD">
        <w:t xml:space="preserve">Ao clicar neste ícone, é disponibilizada a tela </w:t>
      </w:r>
      <w:r w:rsidRPr="00E87DD4">
        <w:rPr>
          <w:b/>
        </w:rPr>
        <w:t xml:space="preserve">Cadastro </w:t>
      </w:r>
      <w:r>
        <w:rPr>
          <w:b/>
        </w:rPr>
        <w:t>de Tomada de Conta Especial</w:t>
      </w:r>
      <w:r w:rsidRPr="00D61DDD">
        <w:t>, com todas as informações do registro cadastrado, em modo somente leitura</w:t>
      </w:r>
      <w:r>
        <w:t>:</w:t>
      </w:r>
    </w:p>
    <w:p w:rsidR="0006442E" w:rsidRDefault="0006442E" w:rsidP="0027479E">
      <w:pPr>
        <w:pStyle w:val="Passos"/>
        <w:numPr>
          <w:ilvl w:val="0"/>
          <w:numId w:val="0"/>
        </w:numPr>
        <w:spacing w:before="120" w:after="120"/>
        <w:contextualSpacing w:val="0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2A18A9A6" wp14:editId="0F310DB0">
            <wp:extent cx="3909380" cy="3705225"/>
            <wp:effectExtent l="19050" t="19050" r="15240" b="9525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44" cy="3716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Tomada de Conta Especial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67E6DE3E" wp14:editId="1EE8F167">
            <wp:extent cx="608541" cy="238125"/>
            <wp:effectExtent l="0" t="0" r="1270" b="0"/>
            <wp:docPr id="3803" name="Imagem 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27479E">
      <w:pPr>
        <w:pStyle w:val="Ttulo4"/>
        <w:spacing w:after="120"/>
        <w:ind w:left="709"/>
        <w:jc w:val="both"/>
      </w:pPr>
      <w:bookmarkStart w:id="47" w:name="_Toc480202687"/>
      <w:r>
        <w:t>Alterar Cadastro de Tomada de Conta Especial</w:t>
      </w:r>
      <w:bookmarkEnd w:id="47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2412F3">
        <w:t>tela</w:t>
      </w:r>
      <w:r>
        <w:t xml:space="preserve"> </w:t>
      </w:r>
      <w:r>
        <w:rPr>
          <w:b/>
        </w:rPr>
        <w:t>Tomada de Conta Especial</w:t>
      </w:r>
      <w:r>
        <w:t xml:space="preserve">, para alterar o cadastro da Tomada de Conta Especial, clique no </w:t>
      </w:r>
      <w:proofErr w:type="gramStart"/>
      <w:r>
        <w:t xml:space="preserve">ícone </w:t>
      </w:r>
      <w:r>
        <w:rPr>
          <w:lang w:val="en-US"/>
        </w:rPr>
        <w:object w:dxaOrig="225" w:dyaOrig="255">
          <v:shape id="_x0000_i1087" type="#_x0000_t75" style="width:11.25pt;height:12.75pt" o:ole="">
            <v:imagedata r:id="rId55" o:title=""/>
          </v:shape>
          <o:OLEObject Type="Embed" ProgID="PBrush" ShapeID="_x0000_i1087" DrawAspect="Content" ObjectID="_1577790860" r:id="rId145"/>
        </w:object>
      </w:r>
      <w:r>
        <w:t>.</w:t>
      </w:r>
      <w:proofErr w:type="gramEnd"/>
      <w:r>
        <w:t xml:space="preserve"> 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</w:t>
      </w:r>
      <w:r>
        <w:rPr>
          <w:b/>
        </w:rPr>
        <w:t>Cadastro de Tomada de Conta Especial</w:t>
      </w:r>
      <w:r>
        <w:t>, com todas as informações do registro cadastrado, em modo de edição:</w:t>
      </w:r>
    </w:p>
    <w:p w:rsidR="0006442E" w:rsidRDefault="0006442E" w:rsidP="0027479E">
      <w:pPr>
        <w:pStyle w:val="Passos"/>
        <w:numPr>
          <w:ilvl w:val="0"/>
          <w:numId w:val="0"/>
        </w:numPr>
        <w:spacing w:before="120" w:after="120"/>
        <w:contextualSpacing w:val="0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6981C013" wp14:editId="31B299EE">
            <wp:extent cx="3994961" cy="4152900"/>
            <wp:effectExtent l="19050" t="19050" r="24765" b="190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404" cy="41575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da tomada de conta especial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2BC8110F" wp14:editId="35433EDF">
            <wp:extent cx="672998" cy="197941"/>
            <wp:effectExtent l="0" t="0" r="0" b="0"/>
            <wp:docPr id="3804" name="Imagem 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Tomada de Conta Especial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6FCFC35B" wp14:editId="10866BCE">
            <wp:extent cx="510363" cy="199707"/>
            <wp:effectExtent l="0" t="0" r="4445" b="0"/>
            <wp:docPr id="3805" name="Imagem 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27479E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lastRenderedPageBreak/>
        <w:drawing>
          <wp:inline distT="0" distB="0" distL="0" distR="0" wp14:anchorId="0FE26720" wp14:editId="7B9AED52">
            <wp:extent cx="4220649" cy="968775"/>
            <wp:effectExtent l="0" t="0" r="0" b="3175"/>
            <wp:docPr id="3806" name="Imagem 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82" cy="96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10D37" w:rsidRDefault="0006442E" w:rsidP="0027479E">
      <w:pPr>
        <w:pStyle w:val="Ttulo4"/>
        <w:spacing w:after="120"/>
        <w:ind w:left="709"/>
        <w:jc w:val="both"/>
      </w:pPr>
      <w:bookmarkStart w:id="48" w:name="_Toc480202688"/>
      <w:r>
        <w:t>Excluir Cadastro de Tomada de Conta Especial</w:t>
      </w:r>
      <w:bookmarkEnd w:id="48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2412F3">
        <w:t>tela</w:t>
      </w:r>
      <w:r>
        <w:t xml:space="preserve"> de </w:t>
      </w:r>
      <w:r>
        <w:rPr>
          <w:b/>
        </w:rPr>
        <w:t>Tomada de Conta Especial</w:t>
      </w:r>
      <w:r>
        <w:t xml:space="preserve">, para excluir o cadastro da Tomada de Conta Especial, clique no </w:t>
      </w:r>
      <w:proofErr w:type="gramStart"/>
      <w:r>
        <w:t xml:space="preserve">ícone </w:t>
      </w:r>
      <w:r>
        <w:rPr>
          <w:lang w:val="en-US"/>
        </w:rPr>
        <w:object w:dxaOrig="240" w:dyaOrig="240">
          <v:shape id="_x0000_i1088" type="#_x0000_t75" style="width:12pt;height:12pt" o:ole="">
            <v:imagedata r:id="rId57" o:title=""/>
          </v:shape>
          <o:OLEObject Type="Embed" ProgID="PBrush" ShapeID="_x0000_i1088" DrawAspect="Content" ObjectID="_1577790861" r:id="rId147"/>
        </w:object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Cadastro de Tomada de Conta Especial</w:t>
      </w:r>
      <w:r>
        <w:t xml:space="preserve">, com todas as informações do registro cadastrado,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018F538F" wp14:editId="728556A9">
            <wp:extent cx="672998" cy="197941"/>
            <wp:effectExtent l="0" t="0" r="0" b="0"/>
            <wp:docPr id="3840" name="Imagem 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27479E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005A76B4" wp14:editId="29888639">
            <wp:extent cx="3963126" cy="3914775"/>
            <wp:effectExtent l="19050" t="19050" r="18415" b="9525"/>
            <wp:docPr id="481" name="Imagem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16" cy="39240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Tomada de Conta Especial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75920056" wp14:editId="7D23E457">
            <wp:extent cx="514350" cy="201268"/>
            <wp:effectExtent l="0" t="0" r="0" b="8890"/>
            <wp:docPr id="3807" name="Imagem 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cs="Arial"/>
        </w:rPr>
      </w:pPr>
    </w:p>
    <w:p w:rsidR="0006442E" w:rsidRPr="00B2355F" w:rsidRDefault="0006442E" w:rsidP="0027479E">
      <w:pPr>
        <w:pStyle w:val="Ttulo3"/>
        <w:ind w:left="567" w:hanging="578"/>
      </w:pPr>
      <w:bookmarkStart w:id="49" w:name="_Toc479671039"/>
      <w:bookmarkStart w:id="50" w:name="_Toc480202689"/>
      <w:r>
        <w:t>Prestação de Contas do Convênio Concedente</w:t>
      </w:r>
      <w:bookmarkEnd w:id="49"/>
      <w:bookmarkEnd w:id="50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>
        <w:rPr>
          <w:b/>
        </w:rPr>
        <w:t>Concedente</w:t>
      </w:r>
      <w:r>
        <w:t>, para gerenciar a prestação de contas, clique no ícone</w:t>
      </w:r>
      <w:r>
        <w:rPr>
          <w:noProof/>
          <w:lang w:eastAsia="pt-BR" w:bidi="ar-SA"/>
        </w:rPr>
        <w:drawing>
          <wp:inline distT="0" distB="0" distL="0" distR="0" wp14:anchorId="64FBDC9B" wp14:editId="2D4B2204">
            <wp:extent cx="161925" cy="200025"/>
            <wp:effectExtent l="0" t="0" r="9525" b="9525"/>
            <wp:docPr id="323" name="Image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Ao clicar neste ícone, é disponibilizada a tela de </w:t>
      </w:r>
      <w:r w:rsidRPr="005E6129">
        <w:rPr>
          <w:b/>
        </w:rPr>
        <w:t>Manutenção d</w:t>
      </w:r>
      <w:r>
        <w:rPr>
          <w:b/>
        </w:rPr>
        <w:t>a Prestação de Contas do Convênio Concedente</w:t>
      </w:r>
      <w:r>
        <w:t>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DE0B18" w:rsidRDefault="0006442E" w:rsidP="0027479E">
      <w:pPr>
        <w:pStyle w:val="Ttulo4"/>
        <w:ind w:left="567" w:hanging="578"/>
        <w:jc w:val="both"/>
      </w:pPr>
      <w:bookmarkStart w:id="51" w:name="_Toc478651694"/>
      <w:bookmarkStart w:id="52" w:name="_Toc479671040"/>
      <w:bookmarkStart w:id="53" w:name="_Toc480202690"/>
      <w:r w:rsidRPr="00DE0B18">
        <w:lastRenderedPageBreak/>
        <w:t>Consultar Prestação de Contas</w:t>
      </w:r>
      <w:bookmarkEnd w:id="51"/>
      <w:bookmarkEnd w:id="52"/>
      <w:bookmarkEnd w:id="53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Pr="005E6129">
        <w:rPr>
          <w:b/>
        </w:rPr>
        <w:t>Manutenção d</w:t>
      </w:r>
      <w:r>
        <w:rPr>
          <w:b/>
        </w:rPr>
        <w:t xml:space="preserve">a Prestação de Contas do Convênio Concedente, </w:t>
      </w:r>
      <w:r>
        <w:t xml:space="preserve">para efetuar a pesquisa de registros já inseridos,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664C906" wp14:editId="5380AF4A">
            <wp:extent cx="763187" cy="202019"/>
            <wp:effectExtent l="0" t="0" r="0" b="7620"/>
            <wp:docPr id="324" name="Imagem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selecionado(s):</w:t>
      </w:r>
    </w:p>
    <w:p w:rsidR="0006442E" w:rsidRDefault="0006442E" w:rsidP="0027479E">
      <w:pPr>
        <w:pStyle w:val="PargrafodaLista"/>
        <w:spacing w:before="120" w:after="120"/>
        <w:ind w:left="0"/>
        <w:contextualSpacing w:val="0"/>
        <w:jc w:val="both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0AD187FF" wp14:editId="235AFA82">
            <wp:extent cx="4142336" cy="2643505"/>
            <wp:effectExtent l="19050" t="19050" r="10795" b="23495"/>
            <wp:docPr id="348" name="Image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72" cy="265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526"/>
        <w:gridCol w:w="5385"/>
      </w:tblGrid>
      <w:tr w:rsidR="0006442E" w:rsidRPr="0027479E" w:rsidTr="0027479E">
        <w:tc>
          <w:tcPr>
            <w:tcW w:w="1104" w:type="pct"/>
            <w:shd w:val="clear" w:color="auto" w:fill="95B3D7" w:themeFill="accent1" w:themeFillTint="99"/>
          </w:tcPr>
          <w:p w:rsidR="0006442E" w:rsidRPr="0027479E" w:rsidRDefault="0006442E" w:rsidP="0027479E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27479E">
              <w:rPr>
                <w:rFonts w:cstheme="minorHAnsi"/>
                <w:b/>
              </w:rPr>
              <w:t>Ícone da Ação</w:t>
            </w:r>
          </w:p>
        </w:tc>
        <w:tc>
          <w:tcPr>
            <w:tcW w:w="3896" w:type="pct"/>
            <w:shd w:val="clear" w:color="auto" w:fill="95B3D7" w:themeFill="accent1" w:themeFillTint="99"/>
          </w:tcPr>
          <w:p w:rsidR="0006442E" w:rsidRPr="0027479E" w:rsidRDefault="0006442E" w:rsidP="0027479E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27479E">
              <w:rPr>
                <w:rFonts w:cstheme="minorHAnsi"/>
                <w:b/>
              </w:rPr>
              <w:t>Descrição da Ação</w:t>
            </w:r>
          </w:p>
        </w:tc>
      </w:tr>
      <w:tr w:rsidR="0006442E" w:rsidRPr="0027479E" w:rsidTr="0027479E">
        <w:tc>
          <w:tcPr>
            <w:tcW w:w="1104" w:type="pct"/>
            <w:vAlign w:val="center"/>
          </w:tcPr>
          <w:p w:rsidR="0006442E" w:rsidRPr="0027479E" w:rsidRDefault="0006442E" w:rsidP="0027479E">
            <w:pPr>
              <w:jc w:val="center"/>
              <w:rPr>
                <w:rFonts w:ascii="Arial" w:hAnsi="Arial" w:cs="Arial"/>
                <w:noProof/>
                <w:sz w:val="20"/>
                <w:lang w:eastAsia="pt-BR" w:bidi="ar-SA"/>
              </w:rPr>
            </w:pPr>
            <w:r w:rsidRPr="0027479E">
              <w:rPr>
                <w:sz w:val="20"/>
              </w:rPr>
              <w:object w:dxaOrig="270" w:dyaOrig="300">
                <v:shape id="_x0000_i1089" type="#_x0000_t75" style="width:13.5pt;height:15pt" o:ole="">
                  <v:imagedata r:id="rId151" o:title=""/>
                </v:shape>
                <o:OLEObject Type="Embed" ProgID="PBrush" ShapeID="_x0000_i1089" DrawAspect="Content" ObjectID="_1577790862" r:id="rId152"/>
              </w:object>
            </w:r>
          </w:p>
        </w:tc>
        <w:tc>
          <w:tcPr>
            <w:tcW w:w="3896" w:type="pct"/>
            <w:vAlign w:val="center"/>
          </w:tcPr>
          <w:p w:rsidR="0006442E" w:rsidRPr="0027479E" w:rsidRDefault="0006442E" w:rsidP="00AC43B3">
            <w:pPr>
              <w:jc w:val="both"/>
              <w:rPr>
                <w:rFonts w:cstheme="minorHAnsi"/>
                <w:sz w:val="20"/>
              </w:rPr>
            </w:pPr>
            <w:proofErr w:type="spellStart"/>
            <w:r w:rsidRPr="0027479E">
              <w:rPr>
                <w:rFonts w:cstheme="minorHAnsi"/>
                <w:sz w:val="20"/>
              </w:rPr>
              <w:t>Parecer</w:t>
            </w:r>
            <w:proofErr w:type="spellEnd"/>
            <w:r w:rsidRPr="0027479E">
              <w:rPr>
                <w:rFonts w:cstheme="minorHAnsi"/>
                <w:sz w:val="20"/>
              </w:rPr>
              <w:t xml:space="preserve"> da prestação de conta do convênio concedente.</w:t>
            </w:r>
          </w:p>
        </w:tc>
      </w:tr>
      <w:tr w:rsidR="0006442E" w:rsidRPr="0027479E" w:rsidTr="0027479E">
        <w:tc>
          <w:tcPr>
            <w:tcW w:w="1104" w:type="pct"/>
            <w:vAlign w:val="center"/>
          </w:tcPr>
          <w:p w:rsidR="0006442E" w:rsidRPr="0027479E" w:rsidRDefault="0006442E" w:rsidP="0027479E">
            <w:pPr>
              <w:jc w:val="center"/>
              <w:rPr>
                <w:rFonts w:ascii="Arial" w:hAnsi="Arial" w:cs="Arial"/>
                <w:noProof/>
                <w:sz w:val="20"/>
                <w:lang w:eastAsia="pt-BR" w:bidi="ar-SA"/>
              </w:rPr>
            </w:pPr>
            <w:r w:rsidRPr="0027479E">
              <w:rPr>
                <w:sz w:val="20"/>
              </w:rPr>
              <w:object w:dxaOrig="270" w:dyaOrig="330">
                <v:shape id="_x0000_i1090" type="#_x0000_t75" style="width:13.5pt;height:16.5pt" o:ole="">
                  <v:imagedata r:id="rId153" o:title=""/>
                </v:shape>
                <o:OLEObject Type="Embed" ProgID="PBrush" ShapeID="_x0000_i1090" DrawAspect="Content" ObjectID="_1577790863" r:id="rId154"/>
              </w:object>
            </w:r>
          </w:p>
        </w:tc>
        <w:tc>
          <w:tcPr>
            <w:tcW w:w="3896" w:type="pct"/>
            <w:vAlign w:val="center"/>
          </w:tcPr>
          <w:p w:rsidR="0006442E" w:rsidRPr="0027479E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27479E">
              <w:rPr>
                <w:rFonts w:cstheme="minorHAnsi"/>
                <w:sz w:val="20"/>
              </w:rPr>
              <w:t>Visualizar prestação de conta do convênio concedente.</w:t>
            </w:r>
          </w:p>
        </w:tc>
      </w:tr>
      <w:tr w:rsidR="0006442E" w:rsidRPr="0027479E" w:rsidTr="0027479E">
        <w:tc>
          <w:tcPr>
            <w:tcW w:w="1104" w:type="pct"/>
            <w:vAlign w:val="center"/>
          </w:tcPr>
          <w:p w:rsidR="0006442E" w:rsidRPr="0027479E" w:rsidRDefault="0006442E" w:rsidP="0027479E">
            <w:pPr>
              <w:jc w:val="center"/>
              <w:rPr>
                <w:rFonts w:cstheme="minorHAnsi"/>
                <w:sz w:val="20"/>
              </w:rPr>
            </w:pPr>
            <w:r w:rsidRPr="0027479E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744921E5" wp14:editId="34A631C6">
                  <wp:extent cx="180975" cy="191135"/>
                  <wp:effectExtent l="0" t="0" r="9525" b="0"/>
                  <wp:docPr id="326" name="Imagem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pct"/>
            <w:vAlign w:val="center"/>
          </w:tcPr>
          <w:p w:rsidR="0006442E" w:rsidRPr="0027479E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27479E">
              <w:rPr>
                <w:rFonts w:cstheme="minorHAnsi"/>
                <w:sz w:val="20"/>
              </w:rPr>
              <w:t>Editar prestação de conta do convênio concedente.</w:t>
            </w:r>
          </w:p>
        </w:tc>
      </w:tr>
      <w:tr w:rsidR="0006442E" w:rsidRPr="0027479E" w:rsidTr="0027479E">
        <w:tc>
          <w:tcPr>
            <w:tcW w:w="1104" w:type="pct"/>
            <w:vAlign w:val="center"/>
          </w:tcPr>
          <w:p w:rsidR="0006442E" w:rsidRPr="0027479E" w:rsidRDefault="0006442E" w:rsidP="0027479E">
            <w:pPr>
              <w:jc w:val="center"/>
              <w:rPr>
                <w:rFonts w:cstheme="minorHAnsi"/>
                <w:sz w:val="20"/>
              </w:rPr>
            </w:pPr>
            <w:r w:rsidRPr="0027479E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66D03BD7" wp14:editId="5D9488CF">
                  <wp:extent cx="155122" cy="171450"/>
                  <wp:effectExtent l="0" t="0" r="0" b="0"/>
                  <wp:docPr id="327" name="Imagem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0" cy="185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pct"/>
            <w:vAlign w:val="center"/>
          </w:tcPr>
          <w:p w:rsidR="0006442E" w:rsidRPr="0027479E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27479E">
              <w:rPr>
                <w:rFonts w:cstheme="minorHAnsi"/>
                <w:sz w:val="20"/>
              </w:rPr>
              <w:t>Excluir prestação de conta do convênio concedente.</w:t>
            </w:r>
          </w:p>
        </w:tc>
      </w:tr>
    </w:tbl>
    <w:p w:rsidR="0006442E" w:rsidRDefault="0006442E" w:rsidP="00AC43B3">
      <w:pPr>
        <w:pStyle w:val="PargrafodaLista"/>
        <w:ind w:left="0"/>
        <w:jc w:val="both"/>
      </w:pPr>
    </w:p>
    <w:p w:rsidR="0006442E" w:rsidRPr="009B43EF" w:rsidRDefault="0006442E" w:rsidP="00AC43B3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>
        <w:rPr>
          <w:b/>
        </w:rPr>
        <w:t>Concedente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6516802" wp14:editId="1C0FE367">
            <wp:extent cx="511791" cy="207261"/>
            <wp:effectExtent l="0" t="0" r="3175" b="2540"/>
            <wp:docPr id="328" name="Image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081F39" w:rsidRDefault="0006442E" w:rsidP="0055684C">
      <w:pPr>
        <w:pStyle w:val="Ttulo4"/>
        <w:ind w:left="567" w:hanging="578"/>
        <w:jc w:val="both"/>
      </w:pPr>
      <w:bookmarkStart w:id="54" w:name="_Toc479671041"/>
      <w:bookmarkStart w:id="55" w:name="_Toc480202691"/>
      <w:r w:rsidRPr="00081F39">
        <w:lastRenderedPageBreak/>
        <w:t xml:space="preserve">Incluir </w:t>
      </w:r>
      <w:r>
        <w:t>Prestação de Conta</w:t>
      </w:r>
      <w:bookmarkEnd w:id="54"/>
      <w:bookmarkEnd w:id="55"/>
    </w:p>
    <w:p w:rsidR="0006442E" w:rsidRPr="004950EE" w:rsidRDefault="0006442E" w:rsidP="00AC43B3">
      <w:pPr>
        <w:pStyle w:val="PargrafodaLista"/>
        <w:ind w:left="0"/>
        <w:jc w:val="both"/>
        <w:rPr>
          <w:rFonts w:cs="Arial"/>
        </w:rPr>
      </w:pPr>
      <w:r>
        <w:rPr>
          <w:rFonts w:cs="Arial"/>
        </w:rPr>
        <w:t xml:space="preserve">Na tela </w:t>
      </w:r>
      <w:r>
        <w:t xml:space="preserve">de </w:t>
      </w:r>
      <w:r w:rsidRPr="005E6129">
        <w:rPr>
          <w:b/>
        </w:rPr>
        <w:t>Manutenção d</w:t>
      </w:r>
      <w:r>
        <w:rPr>
          <w:b/>
        </w:rPr>
        <w:t>a Prestação de Contas do Convênio Concedente</w:t>
      </w:r>
      <w:r>
        <w:t xml:space="preserve">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2893B59E" wp14:editId="45AB4803">
            <wp:extent cx="558800" cy="209550"/>
            <wp:effectExtent l="0" t="0" r="0" b="0"/>
            <wp:docPr id="330" name="Image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/>
        <w:jc w:val="both"/>
      </w:pPr>
      <w:r>
        <w:t xml:space="preserve">Ao clicar neste botão o sistema irá direcionar para a tela </w:t>
      </w:r>
      <w:r>
        <w:rPr>
          <w:b/>
        </w:rPr>
        <w:t>Cadastro</w:t>
      </w:r>
      <w:r w:rsidRPr="005E6129">
        <w:rPr>
          <w:b/>
        </w:rPr>
        <w:t xml:space="preserve"> </w:t>
      </w:r>
      <w:r>
        <w:rPr>
          <w:b/>
        </w:rPr>
        <w:t>de Prestação de Contas</w:t>
      </w:r>
      <w:r>
        <w:t>:</w:t>
      </w:r>
    </w:p>
    <w:p w:rsidR="0006442E" w:rsidRDefault="0006442E" w:rsidP="0055684C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56F67E38" wp14:editId="49551019">
            <wp:extent cx="3057525" cy="4977907"/>
            <wp:effectExtent l="19050" t="19050" r="9525" b="13335"/>
            <wp:docPr id="349" name="Imagem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66" cy="49960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66"/>
        <w:jc w:val="both"/>
        <w:rPr>
          <w:rFonts w:cs="Arial"/>
        </w:rPr>
      </w:pPr>
    </w:p>
    <w:p w:rsidR="0006442E" w:rsidRDefault="0055684C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2C1520B" wp14:editId="7D756DAD">
                <wp:simplePos x="0" y="0"/>
                <wp:positionH relativeFrom="margin">
                  <wp:posOffset>635</wp:posOffset>
                </wp:positionH>
                <wp:positionV relativeFrom="paragraph">
                  <wp:posOffset>67310</wp:posOffset>
                </wp:positionV>
                <wp:extent cx="4229100" cy="609600"/>
                <wp:effectExtent l="0" t="0" r="19050" b="19050"/>
                <wp:wrapNone/>
                <wp:docPr id="3103" name="Retângulo de cantos arredondados 3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609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6046EE" w:rsidRDefault="00B9645E" w:rsidP="000644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1520B" id="Retângulo de cantos arredondados 3103" o:spid="_x0000_s1057" style="position:absolute;left:0;text-align:left;margin-left:.05pt;margin-top:5.3pt;width:333pt;height:48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" filled="f" strokecolor="#f79646 [3209]" strokeweight="2pt">
                <v:textbox>
                  <w:txbxContent>
                    <w:p w:rsidR="00B9645E" w:rsidRPr="006046EE" w:rsidRDefault="00B9645E" w:rsidP="0006442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2552885" wp14:editId="28005421">
                <wp:simplePos x="0" y="0"/>
                <wp:positionH relativeFrom="column">
                  <wp:posOffset>581660</wp:posOffset>
                </wp:positionH>
                <wp:positionV relativeFrom="paragraph">
                  <wp:posOffset>95885</wp:posOffset>
                </wp:positionV>
                <wp:extent cx="3657600" cy="542925"/>
                <wp:effectExtent l="0" t="0" r="0" b="9525"/>
                <wp:wrapNone/>
                <wp:docPr id="320" name="Caixa de texto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Default="00B9645E" w:rsidP="000644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 </w:t>
                            </w:r>
                            <w:proofErr w:type="spellStart"/>
                            <w:r w:rsidRPr="006046EE">
                              <w:rPr>
                                <w:b/>
                                <w:i/>
                              </w:rPr>
                              <w:t>prompt</w:t>
                            </w:r>
                            <w:proofErr w:type="spellEnd"/>
                            <w:r w:rsidRPr="006046E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de consulta </w:t>
                            </w:r>
                            <w:r>
                              <w:rPr>
                                <w:b/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1C01AC46" wp14:editId="073AB90C">
                                  <wp:extent cx="171450" cy="180975"/>
                                  <wp:effectExtent l="0" t="0" r="0" b="9525"/>
                                  <wp:docPr id="346" name="Imagem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abre uma tela auxiliar para consulta e seleção. </w:t>
                            </w:r>
                          </w:p>
                          <w:p w:rsidR="00B9645E" w:rsidRPr="00940C23" w:rsidRDefault="00B9645E" w:rsidP="0006442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2885" id="Caixa de texto 320" o:spid="_x0000_s1058" type="#_x0000_t202" style="position:absolute;left:0;text-align:left;margin-left:45.8pt;margin-top:7.55pt;width:4in;height:42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" fillcolor="white [3201]" stroked="f" strokeweight=".5pt">
                <v:textbox>
                  <w:txbxContent>
                    <w:p w:rsidR="00B9645E" w:rsidRDefault="00B9645E" w:rsidP="000644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 </w:t>
                      </w:r>
                      <w:proofErr w:type="spellStart"/>
                      <w:r w:rsidRPr="006046EE">
                        <w:rPr>
                          <w:b/>
                          <w:i/>
                        </w:rPr>
                        <w:t>prompt</w:t>
                      </w:r>
                      <w:proofErr w:type="spellEnd"/>
                      <w:r w:rsidRPr="006046EE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de consulta </w:t>
                      </w:r>
                      <w:r>
                        <w:rPr>
                          <w:b/>
                          <w:noProof/>
                          <w:lang w:eastAsia="pt-BR" w:bidi="ar-SA"/>
                        </w:rPr>
                        <w:drawing>
                          <wp:inline distT="0" distB="0" distL="0" distR="0" wp14:anchorId="1C01AC46" wp14:editId="073AB90C">
                            <wp:extent cx="171450" cy="180975"/>
                            <wp:effectExtent l="0" t="0" r="0" b="9525"/>
                            <wp:docPr id="346" name="Imagem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abre uma tela auxiliar para consulta e seleção. </w:t>
                      </w:r>
                    </w:p>
                    <w:p w:rsidR="00B9645E" w:rsidRPr="00940C23" w:rsidRDefault="00B9645E" w:rsidP="0006442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1DB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43904" behindDoc="0" locked="0" layoutInCell="1" allowOverlap="1" wp14:anchorId="2FA8395A" wp14:editId="63ACF07C">
            <wp:simplePos x="0" y="0"/>
            <wp:positionH relativeFrom="column">
              <wp:posOffset>85725</wp:posOffset>
            </wp:positionH>
            <wp:positionV relativeFrom="paragraph">
              <wp:posOffset>122555</wp:posOffset>
            </wp:positionV>
            <wp:extent cx="317500" cy="395605"/>
            <wp:effectExtent l="0" t="0" r="0" b="4445"/>
            <wp:wrapNone/>
            <wp:docPr id="332" name="Picture 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7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5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C71F7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55684C" w:rsidP="00AC43B3">
      <w:pPr>
        <w:pStyle w:val="Passos"/>
        <w:numPr>
          <w:ilvl w:val="0"/>
          <w:numId w:val="0"/>
        </w:numPr>
        <w:jc w:val="both"/>
      </w:pP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5637AC" wp14:editId="36A2C1D6">
                <wp:simplePos x="0" y="0"/>
                <wp:positionH relativeFrom="column">
                  <wp:posOffset>610235</wp:posOffset>
                </wp:positionH>
                <wp:positionV relativeFrom="paragraph">
                  <wp:posOffset>178435</wp:posOffset>
                </wp:positionV>
                <wp:extent cx="3571875" cy="752475"/>
                <wp:effectExtent l="0" t="0" r="9525" b="9525"/>
                <wp:wrapNone/>
                <wp:docPr id="3050" name="Caixa de texto 3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BA6028" w:rsidRDefault="00B9645E" w:rsidP="0006442E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</w:t>
                            </w:r>
                            <w:r w:rsidRPr="00697EEA">
                              <w:rPr>
                                <w:b/>
                              </w:rPr>
                              <w:t xml:space="preserve"> ‘</w:t>
                            </w:r>
                            <w:r>
                              <w:rPr>
                                <w:b/>
                              </w:rPr>
                              <w:t>Pagamentos da Prestação de Contas’ e ‘Pendências da Prestação de Contas’</w:t>
                            </w:r>
                            <w:r w:rsidRPr="00697EEA">
                              <w:rPr>
                                <w:b/>
                              </w:rPr>
                              <w:t xml:space="preserve">, deve-se clicar no </w:t>
                            </w:r>
                            <w:proofErr w:type="gramStart"/>
                            <w:r w:rsidRPr="00697EEA">
                              <w:rPr>
                                <w:b/>
                              </w:rPr>
                              <w:t>ícone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73B190E8" wp14:editId="7E10FA02">
                                  <wp:extent cx="665683" cy="182187"/>
                                  <wp:effectExtent l="0" t="0" r="1270" b="8890"/>
                                  <wp:docPr id="347" name="Imagem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061" cy="181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para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adicionar a(s) informações relacionadas à prestação de conta.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37AC" id="Caixa de texto 3050" o:spid="_x0000_s1059" type="#_x0000_t202" style="position:absolute;left:0;text-align:left;margin-left:48.05pt;margin-top:14.05pt;width:281.25pt;height:5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" fillcolor="white [3201]" stroked="f" strokeweight=".5pt">
                <v:textbox>
                  <w:txbxContent>
                    <w:p w:rsidR="00B9645E" w:rsidRPr="00BA6028" w:rsidRDefault="00B9645E" w:rsidP="0006442E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Em</w:t>
                      </w:r>
                      <w:r w:rsidRPr="00697EEA">
                        <w:rPr>
                          <w:b/>
                        </w:rPr>
                        <w:t xml:space="preserve"> ‘</w:t>
                      </w:r>
                      <w:r>
                        <w:rPr>
                          <w:b/>
                        </w:rPr>
                        <w:t>Pagamentos da Prestação de Contas’ e ‘Pendências da Prestação de Contas’</w:t>
                      </w:r>
                      <w:r w:rsidRPr="00697EEA">
                        <w:rPr>
                          <w:b/>
                        </w:rPr>
                        <w:t xml:space="preserve">, deve-se clicar no </w:t>
                      </w:r>
                      <w:proofErr w:type="gramStart"/>
                      <w:r w:rsidRPr="00697EEA">
                        <w:rPr>
                          <w:b/>
                        </w:rPr>
                        <w:t>ícone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lang w:eastAsia="pt-BR" w:bidi="ar-SA"/>
                        </w:rPr>
                        <w:drawing>
                          <wp:inline distT="0" distB="0" distL="0" distR="0" wp14:anchorId="73B190E8" wp14:editId="7E10FA02">
                            <wp:extent cx="665683" cy="182187"/>
                            <wp:effectExtent l="0" t="0" r="1270" b="8890"/>
                            <wp:docPr id="347" name="Imagem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061" cy="181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para</w:t>
                      </w:r>
                      <w:proofErr w:type="gramEnd"/>
                      <w:r>
                        <w:rPr>
                          <w:b/>
                        </w:rPr>
                        <w:t xml:space="preserve"> adicionar a(s) informações relacionadas à prestação de conta.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20B61E" wp14:editId="34F77730">
                <wp:simplePos x="0" y="0"/>
                <wp:positionH relativeFrom="margin">
                  <wp:posOffset>636</wp:posOffset>
                </wp:positionH>
                <wp:positionV relativeFrom="paragraph">
                  <wp:posOffset>73660</wp:posOffset>
                </wp:positionV>
                <wp:extent cx="4229100" cy="923925"/>
                <wp:effectExtent l="0" t="0" r="19050" b="28575"/>
                <wp:wrapNone/>
                <wp:docPr id="321" name="Retângulo de cantos arredondados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923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AB9CC" id="Retângulo de cantos arredondados 321" o:spid="_x0000_s1026" style="position:absolute;margin-left:.05pt;margin-top:5.8pt;width:333pt;height:72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" filled="f" strokecolor="#f79646 [3209]" strokeweight="2pt">
                <w10:wrap anchorx="margin"/>
              </v:roundrect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28544" behindDoc="0" locked="0" layoutInCell="1" allowOverlap="1" wp14:anchorId="6B688CCA" wp14:editId="24EE18E5">
            <wp:simplePos x="0" y="0"/>
            <wp:positionH relativeFrom="column">
              <wp:posOffset>97790</wp:posOffset>
            </wp:positionH>
            <wp:positionV relativeFrom="paragraph">
              <wp:posOffset>60960</wp:posOffset>
            </wp:positionV>
            <wp:extent cx="392430" cy="391795"/>
            <wp:effectExtent l="0" t="0" r="7620" b="8255"/>
            <wp:wrapNone/>
            <wp:docPr id="333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6442E" w:rsidRDefault="0055684C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F90DE26" wp14:editId="33A71F5D">
                <wp:simplePos x="0" y="0"/>
                <wp:positionH relativeFrom="margin">
                  <wp:posOffset>-71120</wp:posOffset>
                </wp:positionH>
                <wp:positionV relativeFrom="paragraph">
                  <wp:posOffset>203200</wp:posOffset>
                </wp:positionV>
                <wp:extent cx="790575" cy="285750"/>
                <wp:effectExtent l="0" t="0" r="0" b="0"/>
                <wp:wrapNone/>
                <wp:docPr id="322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0DE26" id="_x0000_s1060" type="#_x0000_t202" style="position:absolute;left:0;text-align:left;margin-left:-5.6pt;margin-top:16pt;width:62.25pt;height:22.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ind w:left="0" w:hanging="66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das informações da prestação de conta,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3F6525E6" wp14:editId="266BCD8F">
            <wp:extent cx="672998" cy="197941"/>
            <wp:effectExtent l="0" t="0" r="0" b="0"/>
            <wp:docPr id="334" name="Image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55684C">
      <w:pPr>
        <w:pStyle w:val="Passos"/>
        <w:numPr>
          <w:ilvl w:val="0"/>
          <w:numId w:val="0"/>
        </w:numPr>
        <w:spacing w:before="120"/>
        <w:contextualSpacing w:val="0"/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>Manutenção d</w:t>
      </w:r>
      <w:r>
        <w:rPr>
          <w:b/>
        </w:rPr>
        <w:t>a Prestação de Contas do Convênio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0B9BB19" wp14:editId="404B60E2">
            <wp:extent cx="608541" cy="238125"/>
            <wp:effectExtent l="0" t="0" r="1270" b="0"/>
            <wp:docPr id="335" name="Imagem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55684C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26D09DC9" wp14:editId="2C420023">
            <wp:extent cx="4076700" cy="935732"/>
            <wp:effectExtent l="0" t="0" r="0" b="0"/>
            <wp:docPr id="336" name="Imagem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66" cy="9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AC2B74" w:rsidRDefault="0006442E" w:rsidP="0055684C">
      <w:pPr>
        <w:pStyle w:val="Ttulo4"/>
        <w:ind w:left="567" w:hanging="578"/>
        <w:jc w:val="both"/>
      </w:pPr>
      <w:bookmarkStart w:id="56" w:name="_Toc480202692"/>
      <w:proofErr w:type="spellStart"/>
      <w:r>
        <w:t>Parecer</w:t>
      </w:r>
      <w:proofErr w:type="spellEnd"/>
      <w:r>
        <w:t xml:space="preserve"> da</w:t>
      </w:r>
      <w:r w:rsidRPr="00AC2B74">
        <w:t xml:space="preserve"> Prestação de Conta</w:t>
      </w:r>
      <w:r>
        <w:t>s</w:t>
      </w:r>
      <w:bookmarkEnd w:id="56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>Manutenção d</w:t>
      </w:r>
      <w:r>
        <w:rPr>
          <w:b/>
        </w:rPr>
        <w:t>a Prestação de Contas do Convênio Concedente</w:t>
      </w:r>
      <w:r>
        <w:t>, para gerenciar o parecer da prestação de contas, clique no ícone</w:t>
      </w:r>
      <w:r>
        <w:object w:dxaOrig="270" w:dyaOrig="300">
          <v:shape id="_x0000_i1091" type="#_x0000_t75" style="width:13.5pt;height:15pt" o:ole="">
            <v:imagedata r:id="rId151" o:title=""/>
          </v:shape>
          <o:OLEObject Type="Embed" ProgID="PBrush" ShapeID="_x0000_i1091" DrawAspect="Content" ObjectID="_1577790864" r:id="rId156"/>
        </w:object>
      </w:r>
      <w:r>
        <w:t xml:space="preserve">; Ao </w:t>
      </w:r>
      <w:r>
        <w:lastRenderedPageBreak/>
        <w:t xml:space="preserve">clicar neste ícone, é disponibilizada a tela de </w:t>
      </w:r>
      <w:r w:rsidRPr="005E6129">
        <w:rPr>
          <w:b/>
        </w:rPr>
        <w:t xml:space="preserve">Manutenção </w:t>
      </w:r>
      <w:r>
        <w:rPr>
          <w:b/>
        </w:rPr>
        <w:t>do Parecer do Convênio Concedente</w:t>
      </w:r>
      <w:r w:rsidRPr="003867B0">
        <w:t>.</w:t>
      </w:r>
    </w:p>
    <w:p w:rsidR="0006442E" w:rsidRPr="006F3AEA" w:rsidRDefault="0006442E" w:rsidP="006F3AEA">
      <w:pPr>
        <w:pStyle w:val="Ttulo5"/>
        <w:numPr>
          <w:ilvl w:val="3"/>
          <w:numId w:val="8"/>
        </w:numPr>
        <w:spacing w:before="120" w:after="120"/>
        <w:ind w:left="862" w:hanging="862"/>
        <w:jc w:val="both"/>
        <w:rPr>
          <w:b/>
        </w:rPr>
      </w:pPr>
      <w:bookmarkStart w:id="57" w:name="_Toc480202693"/>
      <w:r w:rsidRPr="006F3AEA">
        <w:rPr>
          <w:b/>
        </w:rPr>
        <w:t>Consultar Parecer da Prestação de Contas</w:t>
      </w:r>
      <w:bookmarkEnd w:id="57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 xml:space="preserve">do Parecer do Convênio Concedente, </w:t>
      </w:r>
      <w:r>
        <w:t xml:space="preserve">para efetuar a pesquisa de registros já inseridos,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7B0C0991" wp14:editId="17D7EB20">
            <wp:extent cx="763187" cy="202019"/>
            <wp:effectExtent l="0" t="0" r="0" b="7620"/>
            <wp:docPr id="384" name="Image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6F3AEA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5163F062" wp14:editId="0209BD91">
            <wp:extent cx="3394894" cy="2419350"/>
            <wp:effectExtent l="19050" t="19050" r="15240" b="19050"/>
            <wp:docPr id="390" name="Imagem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397034" cy="24208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35"/>
        <w:gridCol w:w="5776"/>
      </w:tblGrid>
      <w:tr w:rsidR="0006442E" w:rsidRPr="00C52616" w:rsidTr="00C52616">
        <w:tc>
          <w:tcPr>
            <w:tcW w:w="821" w:type="pct"/>
            <w:shd w:val="clear" w:color="auto" w:fill="95B3D7" w:themeFill="accent1" w:themeFillTint="99"/>
          </w:tcPr>
          <w:p w:rsidR="0006442E" w:rsidRPr="00C52616" w:rsidRDefault="0006442E" w:rsidP="00C52616">
            <w:pPr>
              <w:tabs>
                <w:tab w:val="left" w:pos="1365"/>
              </w:tabs>
              <w:jc w:val="center"/>
              <w:rPr>
                <w:rFonts w:cstheme="minorHAnsi"/>
                <w:b/>
                <w:sz w:val="20"/>
              </w:rPr>
            </w:pPr>
            <w:r w:rsidRPr="00C52616">
              <w:rPr>
                <w:rFonts w:cstheme="minorHAnsi"/>
                <w:b/>
                <w:sz w:val="20"/>
              </w:rPr>
              <w:t>Ícone da Ação</w:t>
            </w:r>
          </w:p>
        </w:tc>
        <w:tc>
          <w:tcPr>
            <w:tcW w:w="4179" w:type="pct"/>
            <w:shd w:val="clear" w:color="auto" w:fill="95B3D7" w:themeFill="accent1" w:themeFillTint="99"/>
          </w:tcPr>
          <w:p w:rsidR="0006442E" w:rsidRPr="00C52616" w:rsidRDefault="0006442E" w:rsidP="00C52616">
            <w:pPr>
              <w:tabs>
                <w:tab w:val="right" w:pos="3818"/>
              </w:tabs>
              <w:jc w:val="center"/>
              <w:rPr>
                <w:rFonts w:cstheme="minorHAnsi"/>
                <w:b/>
                <w:sz w:val="20"/>
              </w:rPr>
            </w:pPr>
            <w:r w:rsidRPr="00C52616">
              <w:rPr>
                <w:rFonts w:cstheme="minorHAnsi"/>
                <w:b/>
                <w:sz w:val="20"/>
              </w:rPr>
              <w:t>Descrição da Ação</w:t>
            </w:r>
          </w:p>
        </w:tc>
      </w:tr>
      <w:tr w:rsidR="0006442E" w:rsidRPr="00C52616" w:rsidTr="00C52616">
        <w:tc>
          <w:tcPr>
            <w:tcW w:w="821" w:type="pct"/>
            <w:vAlign w:val="center"/>
          </w:tcPr>
          <w:p w:rsidR="0006442E" w:rsidRPr="00C52616" w:rsidRDefault="0006442E" w:rsidP="00C52616">
            <w:pPr>
              <w:jc w:val="center"/>
              <w:rPr>
                <w:rFonts w:ascii="Arial" w:hAnsi="Arial" w:cs="Arial"/>
                <w:noProof/>
                <w:sz w:val="20"/>
                <w:lang w:eastAsia="pt-BR" w:bidi="ar-SA"/>
              </w:rPr>
            </w:pPr>
            <w:r w:rsidRPr="00C52616">
              <w:rPr>
                <w:sz w:val="20"/>
              </w:rPr>
              <w:object w:dxaOrig="270" w:dyaOrig="330">
                <v:shape id="_x0000_i1092" type="#_x0000_t75" style="width:13.5pt;height:16.5pt" o:ole="">
                  <v:imagedata r:id="rId153" o:title=""/>
                </v:shape>
                <o:OLEObject Type="Embed" ProgID="PBrush" ShapeID="_x0000_i1092" DrawAspect="Content" ObjectID="_1577790865" r:id="rId158"/>
              </w:object>
            </w:r>
          </w:p>
        </w:tc>
        <w:tc>
          <w:tcPr>
            <w:tcW w:w="4179" w:type="pct"/>
            <w:vAlign w:val="center"/>
          </w:tcPr>
          <w:p w:rsidR="0006442E" w:rsidRPr="00C52616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C52616">
              <w:rPr>
                <w:rFonts w:cstheme="minorHAnsi"/>
                <w:sz w:val="20"/>
              </w:rPr>
              <w:t>Visualizar parecer da prestação de conta do convênio concedente.</w:t>
            </w:r>
          </w:p>
        </w:tc>
      </w:tr>
      <w:tr w:rsidR="0006442E" w:rsidRPr="00C52616" w:rsidTr="00C52616">
        <w:tc>
          <w:tcPr>
            <w:tcW w:w="821" w:type="pct"/>
            <w:vAlign w:val="center"/>
          </w:tcPr>
          <w:p w:rsidR="0006442E" w:rsidRPr="00C52616" w:rsidRDefault="0006442E" w:rsidP="00C52616">
            <w:pPr>
              <w:jc w:val="center"/>
              <w:rPr>
                <w:rFonts w:cstheme="minorHAnsi"/>
                <w:sz w:val="20"/>
              </w:rPr>
            </w:pPr>
            <w:r w:rsidRPr="00C52616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4ABA0E9C" wp14:editId="5ECF5395">
                  <wp:extent cx="180975" cy="191135"/>
                  <wp:effectExtent l="0" t="0" r="9525" b="0"/>
                  <wp:docPr id="386" name="Imagem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vAlign w:val="center"/>
          </w:tcPr>
          <w:p w:rsidR="0006442E" w:rsidRPr="00C52616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C52616">
              <w:rPr>
                <w:rFonts w:cstheme="minorHAnsi"/>
                <w:sz w:val="20"/>
              </w:rPr>
              <w:t>Editar parecer da prestação de conta do convênio concedente.</w:t>
            </w:r>
          </w:p>
        </w:tc>
      </w:tr>
      <w:tr w:rsidR="0006442E" w:rsidRPr="00C52616" w:rsidTr="00C52616">
        <w:tc>
          <w:tcPr>
            <w:tcW w:w="821" w:type="pct"/>
            <w:vAlign w:val="center"/>
          </w:tcPr>
          <w:p w:rsidR="0006442E" w:rsidRPr="00C52616" w:rsidRDefault="0006442E" w:rsidP="00C52616">
            <w:pPr>
              <w:jc w:val="center"/>
              <w:rPr>
                <w:rFonts w:cstheme="minorHAnsi"/>
                <w:sz w:val="20"/>
              </w:rPr>
            </w:pPr>
            <w:r w:rsidRPr="00C52616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52C674F6" wp14:editId="2281E88C">
                  <wp:extent cx="138023" cy="152551"/>
                  <wp:effectExtent l="0" t="0" r="0" b="0"/>
                  <wp:docPr id="387" name="Imagem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vAlign w:val="center"/>
          </w:tcPr>
          <w:p w:rsidR="0006442E" w:rsidRPr="00C52616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C52616">
              <w:rPr>
                <w:rFonts w:cstheme="minorHAnsi"/>
                <w:sz w:val="20"/>
              </w:rPr>
              <w:t>Excluir parecer da prestação de conta do convênio concedente.</w:t>
            </w:r>
          </w:p>
        </w:tc>
      </w:tr>
    </w:tbl>
    <w:p w:rsidR="0006442E" w:rsidRDefault="0006442E" w:rsidP="00AC43B3">
      <w:pPr>
        <w:pStyle w:val="PargrafodaLista"/>
        <w:ind w:left="0"/>
        <w:jc w:val="both"/>
      </w:pPr>
    </w:p>
    <w:p w:rsidR="0006442E" w:rsidRPr="009B43EF" w:rsidRDefault="0006442E" w:rsidP="00AC43B3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lastRenderedPageBreak/>
        <w:t xml:space="preserve">Para retornar à tela de </w:t>
      </w:r>
      <w:r w:rsidRPr="005E6129">
        <w:rPr>
          <w:b/>
        </w:rPr>
        <w:t xml:space="preserve">Manutenção </w:t>
      </w:r>
      <w:r>
        <w:rPr>
          <w:b/>
        </w:rPr>
        <w:t>do Parecer do Convênio Concedente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6CC2FAE7" wp14:editId="0F206B07">
            <wp:extent cx="511791" cy="207261"/>
            <wp:effectExtent l="0" t="0" r="3175" b="2540"/>
            <wp:docPr id="388" name="Image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C52616" w:rsidRDefault="0006442E" w:rsidP="00C52616">
      <w:pPr>
        <w:pStyle w:val="Ttulo5"/>
        <w:numPr>
          <w:ilvl w:val="3"/>
          <w:numId w:val="8"/>
        </w:numPr>
        <w:spacing w:before="120" w:after="120"/>
        <w:ind w:left="862" w:hanging="862"/>
        <w:jc w:val="both"/>
        <w:rPr>
          <w:b/>
        </w:rPr>
      </w:pPr>
      <w:bookmarkStart w:id="58" w:name="_Toc480202694"/>
      <w:r w:rsidRPr="00C52616">
        <w:rPr>
          <w:b/>
        </w:rPr>
        <w:t>Consultar Parecer da Prestação de Contas</w:t>
      </w:r>
      <w:bookmarkEnd w:id="58"/>
    </w:p>
    <w:p w:rsidR="0006442E" w:rsidRPr="004950EE" w:rsidRDefault="0006442E" w:rsidP="00AC43B3">
      <w:pPr>
        <w:pStyle w:val="PargrafodaLista"/>
        <w:ind w:left="0"/>
        <w:jc w:val="both"/>
        <w:rPr>
          <w:rFonts w:cs="Arial"/>
        </w:rPr>
      </w:pPr>
      <w:r>
        <w:rPr>
          <w:rFonts w:cs="Arial"/>
        </w:rPr>
        <w:t xml:space="preserve">Na tela </w:t>
      </w:r>
      <w:r>
        <w:t xml:space="preserve">de </w:t>
      </w:r>
      <w:r w:rsidRPr="005E6129">
        <w:rPr>
          <w:b/>
        </w:rPr>
        <w:t xml:space="preserve">Manutenção </w:t>
      </w:r>
      <w:r>
        <w:rPr>
          <w:b/>
        </w:rPr>
        <w:t>do Parecer do Convênio Concedente</w:t>
      </w:r>
      <w:r>
        <w:t xml:space="preserve">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69B6AFCD" wp14:editId="20833786">
            <wp:extent cx="558800" cy="209550"/>
            <wp:effectExtent l="0" t="0" r="0" b="0"/>
            <wp:docPr id="397" name="Imagem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/>
        <w:jc w:val="both"/>
      </w:pPr>
      <w:r>
        <w:t xml:space="preserve">Ao clicar neste botão o sistema irá direcionar para a tela </w:t>
      </w:r>
      <w:r>
        <w:rPr>
          <w:b/>
        </w:rPr>
        <w:t>Cadastro</w:t>
      </w:r>
      <w:r w:rsidRPr="005E6129">
        <w:rPr>
          <w:b/>
        </w:rPr>
        <w:t xml:space="preserve"> </w:t>
      </w:r>
      <w:r>
        <w:rPr>
          <w:b/>
        </w:rPr>
        <w:t>do Parecer do Convênio Concedente</w:t>
      </w:r>
      <w:r>
        <w:t>:</w:t>
      </w:r>
    </w:p>
    <w:p w:rsidR="0006442E" w:rsidRDefault="0006442E" w:rsidP="00AC43B3">
      <w:pPr>
        <w:pStyle w:val="PargrafodaLista"/>
        <w:ind w:left="0"/>
        <w:jc w:val="both"/>
        <w:rPr>
          <w:rFonts w:cs="Arial"/>
        </w:rPr>
      </w:pPr>
    </w:p>
    <w:p w:rsidR="0006442E" w:rsidRDefault="0006442E" w:rsidP="00C52616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64F5C04E" wp14:editId="42DF6C1E">
            <wp:extent cx="4213587" cy="3295650"/>
            <wp:effectExtent l="19050" t="19050" r="15875" b="19050"/>
            <wp:docPr id="406" name="Imagem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26" cy="33001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das informações do parecer da prestação de contas,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10439770" wp14:editId="0C1563AE">
            <wp:extent cx="672998" cy="197941"/>
            <wp:effectExtent l="0" t="0" r="0" b="0"/>
            <wp:docPr id="401" name="Imagem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lastRenderedPageBreak/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Parecer do Convênio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B9DC255" wp14:editId="5E351297">
            <wp:extent cx="608541" cy="238125"/>
            <wp:effectExtent l="0" t="0" r="1270" b="0"/>
            <wp:docPr id="402" name="Imagem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C52616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35171149" wp14:editId="50FEDC9C">
            <wp:extent cx="4200525" cy="964154"/>
            <wp:effectExtent l="0" t="0" r="0" b="7620"/>
            <wp:docPr id="403" name="Imagem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55" cy="96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Pr="00C52616" w:rsidRDefault="0006442E" w:rsidP="00C52616">
      <w:pPr>
        <w:pStyle w:val="Ttulo5"/>
        <w:numPr>
          <w:ilvl w:val="3"/>
          <w:numId w:val="8"/>
        </w:numPr>
        <w:spacing w:before="120" w:after="120"/>
        <w:ind w:left="862" w:hanging="862"/>
        <w:jc w:val="both"/>
        <w:rPr>
          <w:b/>
        </w:rPr>
      </w:pPr>
      <w:bookmarkStart w:id="59" w:name="_Toc480202695"/>
      <w:r w:rsidRPr="00C52616">
        <w:rPr>
          <w:b/>
        </w:rPr>
        <w:t>Visualizar Parecer da Prestação de Contas</w:t>
      </w:r>
      <w:bookmarkEnd w:id="59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Parecer do Convênio Concedente</w:t>
      </w:r>
      <w:r>
        <w:t xml:space="preserve">, para visualizar o parecer da prestação de contas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5C622443" wp14:editId="3C160524">
            <wp:extent cx="181053" cy="202018"/>
            <wp:effectExtent l="0" t="0" r="9525" b="7620"/>
            <wp:docPr id="425" name="Imagem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</w:t>
      </w:r>
      <w:r w:rsidRPr="005E6129">
        <w:rPr>
          <w:b/>
        </w:rPr>
        <w:t xml:space="preserve"> </w:t>
      </w:r>
      <w:r>
        <w:rPr>
          <w:b/>
        </w:rPr>
        <w:t>do Parecer do Convênio Concedente</w:t>
      </w:r>
      <w:r>
        <w:t>, com todas as informações do registro cadastrado, em modo somente leitura:</w:t>
      </w:r>
    </w:p>
    <w:p w:rsidR="0006442E" w:rsidRDefault="0006442E" w:rsidP="00C52616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33D01803" wp14:editId="5135EE13">
            <wp:extent cx="4171950" cy="2566226"/>
            <wp:effectExtent l="19050" t="19050" r="19050" b="24765"/>
            <wp:docPr id="428" name="Imagem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178385" cy="257018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Parecer do Convênio Concedente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CFB3794" wp14:editId="6C8FF916">
            <wp:extent cx="608541" cy="238125"/>
            <wp:effectExtent l="0" t="0" r="1270" b="0"/>
            <wp:docPr id="427" name="Imagem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C52616" w:rsidRDefault="0006442E" w:rsidP="00C52616">
      <w:pPr>
        <w:pStyle w:val="Ttulo5"/>
        <w:numPr>
          <w:ilvl w:val="3"/>
          <w:numId w:val="8"/>
        </w:numPr>
        <w:spacing w:before="120" w:after="120"/>
        <w:ind w:left="862" w:hanging="862"/>
        <w:jc w:val="both"/>
        <w:rPr>
          <w:b/>
        </w:rPr>
      </w:pPr>
      <w:bookmarkStart w:id="60" w:name="_Toc480202696"/>
      <w:r w:rsidRPr="00C52616">
        <w:rPr>
          <w:b/>
        </w:rPr>
        <w:t>Editar Parecer da Prestação de Contas</w:t>
      </w:r>
      <w:bookmarkEnd w:id="60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Parecer do Convênio Concedente</w:t>
      </w:r>
      <w:r>
        <w:t xml:space="preserve">, para editar o parecer da prestação de contas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6A53B667" wp14:editId="28897F89">
            <wp:extent cx="180975" cy="191135"/>
            <wp:effectExtent l="0" t="0" r="9525" b="0"/>
            <wp:docPr id="337" name="Imagem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C52616" w:rsidP="00C52616">
      <w:pPr>
        <w:pStyle w:val="Passos"/>
        <w:numPr>
          <w:ilvl w:val="0"/>
          <w:numId w:val="0"/>
        </w:numPr>
        <w:spacing w:after="120"/>
        <w:jc w:val="both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 wp14:anchorId="31D6A968" wp14:editId="132DC3EA">
            <wp:simplePos x="0" y="0"/>
            <wp:positionH relativeFrom="column">
              <wp:posOffset>19050</wp:posOffset>
            </wp:positionH>
            <wp:positionV relativeFrom="paragraph">
              <wp:posOffset>691515</wp:posOffset>
            </wp:positionV>
            <wp:extent cx="4127500" cy="3209925"/>
            <wp:effectExtent l="19050" t="19050" r="25400" b="28575"/>
            <wp:wrapThrough wrapText="bothSides">
              <wp:wrapPolygon edited="0">
                <wp:start x="-100" y="-128"/>
                <wp:lineTo x="-100" y="21664"/>
                <wp:lineTo x="21633" y="21664"/>
                <wp:lineTo x="21633" y="-128"/>
                <wp:lineTo x="-100" y="-128"/>
              </wp:wrapPolygon>
            </wp:wrapThrough>
            <wp:docPr id="430" name="Imagem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20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42E">
        <w:t xml:space="preserve">Ao clicar neste ícone, é disponibilizada a tela de </w:t>
      </w:r>
      <w:r w:rsidR="0006442E">
        <w:rPr>
          <w:b/>
        </w:rPr>
        <w:t>Cadastro</w:t>
      </w:r>
      <w:r w:rsidR="0006442E" w:rsidRPr="005E6129">
        <w:rPr>
          <w:b/>
        </w:rPr>
        <w:t xml:space="preserve"> </w:t>
      </w:r>
      <w:r w:rsidR="0006442E">
        <w:rPr>
          <w:b/>
        </w:rPr>
        <w:t>do Parecer do Convênio Concedente</w:t>
      </w:r>
      <w:r w:rsidR="0006442E">
        <w:t>, com todas as informações do registro cadastrado, em modo de edição:</w:t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parecer,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7A747BA9" wp14:editId="61B8EA9E">
            <wp:extent cx="672998" cy="197941"/>
            <wp:effectExtent l="0" t="0" r="0" b="0"/>
            <wp:docPr id="339" name="Image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Parecer do Convênio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EADC12D" wp14:editId="4AD8D6E7">
            <wp:extent cx="510363" cy="199707"/>
            <wp:effectExtent l="0" t="0" r="4445" b="0"/>
            <wp:docPr id="340" name="Imagem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lastRenderedPageBreak/>
        <w:drawing>
          <wp:inline distT="0" distB="0" distL="0" distR="0" wp14:anchorId="7BB949E9" wp14:editId="0E55625D">
            <wp:extent cx="4210050" cy="966341"/>
            <wp:effectExtent l="0" t="0" r="0" b="5715"/>
            <wp:docPr id="341" name="Imagem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49" cy="9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9C1B54" w:rsidRDefault="0006442E" w:rsidP="009C1B54">
      <w:pPr>
        <w:pStyle w:val="Ttulo5"/>
        <w:numPr>
          <w:ilvl w:val="3"/>
          <w:numId w:val="8"/>
        </w:numPr>
        <w:spacing w:before="120" w:after="120"/>
        <w:ind w:left="862" w:hanging="862"/>
        <w:jc w:val="both"/>
        <w:rPr>
          <w:b/>
        </w:rPr>
      </w:pPr>
      <w:bookmarkStart w:id="61" w:name="_Toc480202697"/>
      <w:r w:rsidRPr="009C1B54">
        <w:rPr>
          <w:b/>
        </w:rPr>
        <w:t>Excluir Parecer da Prestação de Contas</w:t>
      </w:r>
      <w:bookmarkEnd w:id="61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Parecer do Convênio Concedente</w:t>
      </w:r>
      <w:r>
        <w:t xml:space="preserve">, para excluir o parecer da prestação de contas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7CAB40DB" wp14:editId="50E3FECE">
            <wp:extent cx="138023" cy="152551"/>
            <wp:effectExtent l="0" t="0" r="0" b="0"/>
            <wp:docPr id="342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Cadastro</w:t>
      </w:r>
      <w:r w:rsidRPr="005E6129">
        <w:rPr>
          <w:b/>
        </w:rPr>
        <w:t xml:space="preserve"> </w:t>
      </w:r>
      <w:r>
        <w:rPr>
          <w:b/>
        </w:rPr>
        <w:t>do Parecer do Convênio Concedente</w:t>
      </w:r>
      <w:r>
        <w:t xml:space="preserve">, com todas as informações do registro cadastrado,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55B2F861" wp14:editId="4DEF8F62">
            <wp:extent cx="672998" cy="197941"/>
            <wp:effectExtent l="0" t="0" r="0" b="0"/>
            <wp:docPr id="343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w:drawing>
          <wp:inline distT="0" distB="0" distL="0" distR="0" wp14:anchorId="7A5C7CE3" wp14:editId="49300BF2">
            <wp:extent cx="4094841" cy="2653399"/>
            <wp:effectExtent l="19050" t="19050" r="20320" b="13970"/>
            <wp:docPr id="432" name="Imagem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105781" cy="266048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lastRenderedPageBreak/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Parecer do Convênio Concedente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34729F1" wp14:editId="6C20D305">
            <wp:extent cx="608541" cy="238125"/>
            <wp:effectExtent l="0" t="0" r="1270" b="0"/>
            <wp:docPr id="345" name="Imagem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DE0B18" w:rsidRDefault="0006442E" w:rsidP="00B9645E">
      <w:pPr>
        <w:pStyle w:val="Ttulo4"/>
        <w:spacing w:after="120"/>
        <w:ind w:left="709"/>
        <w:jc w:val="both"/>
      </w:pPr>
      <w:bookmarkStart w:id="62" w:name="_Toc480202698"/>
      <w:r>
        <w:t xml:space="preserve">Visualizar </w:t>
      </w:r>
      <w:r w:rsidRPr="00DE0B18">
        <w:t>Prestação de Contas</w:t>
      </w:r>
      <w:bookmarkEnd w:id="62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da Prestação de Contas do Convênio Concedente</w:t>
      </w:r>
      <w:r>
        <w:t xml:space="preserve">, para visualizar a prestação de contas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424C6A2A" wp14:editId="0891B723">
            <wp:extent cx="181053" cy="202018"/>
            <wp:effectExtent l="0" t="0" r="9525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</w:t>
      </w:r>
      <w:r w:rsidRPr="005E6129">
        <w:rPr>
          <w:b/>
        </w:rPr>
        <w:t xml:space="preserve"> </w:t>
      </w:r>
      <w:r>
        <w:rPr>
          <w:b/>
        </w:rPr>
        <w:t>de Prestação de Contas</w:t>
      </w:r>
      <w:r>
        <w:t>, com todas as informações do registro cadastrado, em modo somente leitura:</w:t>
      </w:r>
    </w:p>
    <w:p w:rsidR="0006442E" w:rsidRDefault="0006442E" w:rsidP="00B9645E">
      <w:pPr>
        <w:pStyle w:val="PargrafodaLista"/>
        <w:ind w:left="0"/>
        <w:jc w:val="both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592B6014" wp14:editId="7011B91A">
            <wp:extent cx="4140629" cy="3708400"/>
            <wp:effectExtent l="19050" t="19050" r="12700" b="2540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12" cy="3714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lastRenderedPageBreak/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da Prestação de Contas do Convênio Concedente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72F7127A" wp14:editId="0B8CD23A">
            <wp:extent cx="608541" cy="238125"/>
            <wp:effectExtent l="0" t="0" r="127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DE0B18" w:rsidRDefault="0006442E" w:rsidP="00B9645E">
      <w:pPr>
        <w:pStyle w:val="Ttulo4"/>
        <w:spacing w:after="120"/>
        <w:ind w:left="709"/>
        <w:jc w:val="both"/>
      </w:pPr>
      <w:bookmarkStart w:id="63" w:name="_Toc480202699"/>
      <w:r>
        <w:t xml:space="preserve">Editar </w:t>
      </w:r>
      <w:r w:rsidRPr="00DE0B18">
        <w:t>Prestação de Contas</w:t>
      </w:r>
      <w:bookmarkEnd w:id="63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da Prestação de Contas do Convênio Concedente</w:t>
      </w:r>
      <w:r>
        <w:t xml:space="preserve">, para editar a prestação de contas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3469B0F2" wp14:editId="55B5FE64">
            <wp:extent cx="180975" cy="191135"/>
            <wp:effectExtent l="0" t="0" r="9525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</w:t>
      </w:r>
      <w:r w:rsidRPr="005E6129">
        <w:rPr>
          <w:b/>
        </w:rPr>
        <w:t xml:space="preserve"> </w:t>
      </w:r>
      <w:r>
        <w:rPr>
          <w:b/>
        </w:rPr>
        <w:t>de Prestação de Contas</w:t>
      </w:r>
      <w:r>
        <w:t>, com todas as informações do registro cadastrado, em modo de edição:</w:t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B9645E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 wp14:anchorId="41ED314C" wp14:editId="43890AD3">
            <wp:extent cx="3657600" cy="5822300"/>
            <wp:effectExtent l="19050" t="19050" r="19050" b="2667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35" cy="5837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lastRenderedPageBreak/>
        <w:t xml:space="preserve">Após realizar as alterações do cadastro da prestação de contas,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7B710ECD" wp14:editId="3B51B99F">
            <wp:extent cx="672998" cy="197941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da Prestação de Contas do Convênio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494AD902" wp14:editId="5774102B">
            <wp:extent cx="510363" cy="199707"/>
            <wp:effectExtent l="0" t="0" r="4445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B9645E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1A9D37C9" wp14:editId="1C71DEA8">
            <wp:extent cx="4171950" cy="957596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428" cy="96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DE0B18" w:rsidRDefault="0006442E" w:rsidP="00B9645E">
      <w:pPr>
        <w:pStyle w:val="Ttulo4"/>
        <w:spacing w:after="120"/>
        <w:ind w:left="709"/>
        <w:jc w:val="both"/>
      </w:pPr>
      <w:bookmarkStart w:id="64" w:name="_Toc480202700"/>
      <w:r>
        <w:t>Excluir P</w:t>
      </w:r>
      <w:r w:rsidRPr="00DE0B18">
        <w:t>restação de Contas</w:t>
      </w:r>
      <w:bookmarkEnd w:id="64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da Prestação de Contas do Convênio Concedente</w:t>
      </w:r>
      <w:r>
        <w:t xml:space="preserve">, para excluir a prestação de contas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57779531" wp14:editId="21A3618D">
            <wp:extent cx="138023" cy="152551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Cadastro</w:t>
      </w:r>
      <w:r w:rsidRPr="005E6129">
        <w:rPr>
          <w:b/>
        </w:rPr>
        <w:t xml:space="preserve"> </w:t>
      </w:r>
      <w:r>
        <w:rPr>
          <w:b/>
        </w:rPr>
        <w:t>de Prestação de Contas</w:t>
      </w:r>
      <w:r>
        <w:t xml:space="preserve">, com todas as informações do registro cadastrado,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13E23584" wp14:editId="682BD3E1">
            <wp:extent cx="672998" cy="197941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B9645E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746C5127" wp14:editId="7A722D04">
            <wp:extent cx="4111625" cy="3788169"/>
            <wp:effectExtent l="19050" t="19050" r="22225" b="22225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27" cy="37930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da Prestação de Contas do Convênio Concedente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0935E95E" wp14:editId="744678D0">
            <wp:extent cx="608541" cy="238125"/>
            <wp:effectExtent l="0" t="0" r="127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B2355F" w:rsidRDefault="0006442E" w:rsidP="00B9645E">
      <w:pPr>
        <w:pStyle w:val="Ttulo3"/>
        <w:ind w:left="709"/>
      </w:pPr>
      <w:bookmarkStart w:id="65" w:name="_Toc480202701"/>
      <w:r>
        <w:t>Notificações do Convênio Concedente</w:t>
      </w:r>
      <w:bookmarkEnd w:id="65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>
        <w:rPr>
          <w:b/>
        </w:rPr>
        <w:t>Concedente</w:t>
      </w:r>
      <w:r>
        <w:t>, para gerenciar e manter as notificações do convênio concedente, clique no ícone</w:t>
      </w:r>
      <w:r w:rsidRPr="007A7D1F">
        <w:rPr>
          <w:color w:val="FF0000"/>
        </w:rPr>
        <w:object w:dxaOrig="240" w:dyaOrig="270">
          <v:shape id="_x0000_i1093" type="#_x0000_t75" style="width:12pt;height:13.5pt" o:ole="">
            <v:imagedata r:id="rId41" o:title=""/>
          </v:shape>
          <o:OLEObject Type="Embed" ProgID="PBrush" ShapeID="_x0000_i1093" DrawAspect="Content" ObjectID="_1577790866" r:id="rId166"/>
        </w:object>
      </w:r>
      <w:r>
        <w:t xml:space="preserve">; Ao clicar neste ícone, é disponibilizada a tela 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>
        <w:t>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DE0B18" w:rsidRDefault="0006442E" w:rsidP="00B9645E">
      <w:pPr>
        <w:pStyle w:val="Ttulo4"/>
        <w:ind w:left="709"/>
        <w:jc w:val="both"/>
      </w:pPr>
      <w:bookmarkStart w:id="66" w:name="_Toc480202702"/>
      <w:r w:rsidRPr="00DE0B18">
        <w:lastRenderedPageBreak/>
        <w:t xml:space="preserve">Consultar </w:t>
      </w:r>
      <w:r>
        <w:t>Notificações</w:t>
      </w:r>
      <w:bookmarkEnd w:id="66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Pr="005E6129">
        <w:rPr>
          <w:b/>
        </w:rPr>
        <w:t>Manutenção d</w:t>
      </w:r>
      <w:r>
        <w:rPr>
          <w:b/>
        </w:rPr>
        <w:t xml:space="preserve">a Notificação do Convênio Concedente, </w:t>
      </w:r>
      <w:r>
        <w:t xml:space="preserve">para efetuar a pesquisa de registros já inseridos,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4E95B035" wp14:editId="5F95C9C7">
            <wp:extent cx="763187" cy="202019"/>
            <wp:effectExtent l="0" t="0" r="0" b="762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selecionado(s):</w:t>
      </w:r>
    </w:p>
    <w:p w:rsidR="0006442E" w:rsidRDefault="0006442E" w:rsidP="00B9645E">
      <w:pPr>
        <w:pStyle w:val="PargrafodaLista"/>
        <w:ind w:left="0"/>
        <w:jc w:val="both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106AC00C" wp14:editId="6A563D49">
            <wp:extent cx="4211155" cy="1927850"/>
            <wp:effectExtent l="19050" t="19050" r="18415" b="15875"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239008" cy="194060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35"/>
        <w:gridCol w:w="5776"/>
      </w:tblGrid>
      <w:tr w:rsidR="0006442E" w:rsidRPr="009C1B54" w:rsidTr="00B9645E">
        <w:tc>
          <w:tcPr>
            <w:tcW w:w="821" w:type="pct"/>
            <w:shd w:val="clear" w:color="auto" w:fill="95B3D7" w:themeFill="accent1" w:themeFillTint="99"/>
          </w:tcPr>
          <w:p w:rsidR="0006442E" w:rsidRPr="009C1B54" w:rsidRDefault="0006442E" w:rsidP="00B9645E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9C1B54">
              <w:rPr>
                <w:rFonts w:cstheme="minorHAnsi"/>
                <w:b/>
              </w:rPr>
              <w:t>Ícone da Ação</w:t>
            </w:r>
          </w:p>
        </w:tc>
        <w:tc>
          <w:tcPr>
            <w:tcW w:w="4179" w:type="pct"/>
            <w:shd w:val="clear" w:color="auto" w:fill="95B3D7" w:themeFill="accent1" w:themeFillTint="99"/>
          </w:tcPr>
          <w:p w:rsidR="0006442E" w:rsidRPr="009C1B54" w:rsidRDefault="0006442E" w:rsidP="00B9645E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9C1B54">
              <w:rPr>
                <w:rFonts w:cstheme="minorHAnsi"/>
                <w:b/>
              </w:rPr>
              <w:t>Descrição da Ação</w:t>
            </w:r>
          </w:p>
        </w:tc>
      </w:tr>
      <w:tr w:rsidR="0006442E" w:rsidRPr="00B9645E" w:rsidTr="00B9645E">
        <w:tc>
          <w:tcPr>
            <w:tcW w:w="821" w:type="pct"/>
            <w:vAlign w:val="center"/>
          </w:tcPr>
          <w:p w:rsidR="0006442E" w:rsidRPr="00B9645E" w:rsidRDefault="0006442E" w:rsidP="00B9645E">
            <w:pPr>
              <w:jc w:val="center"/>
              <w:rPr>
                <w:sz w:val="20"/>
              </w:rPr>
            </w:pPr>
            <w:r w:rsidRPr="00B9645E">
              <w:rPr>
                <w:sz w:val="20"/>
              </w:rPr>
              <w:object w:dxaOrig="315" w:dyaOrig="300">
                <v:shape id="_x0000_i1094" type="#_x0000_t75" style="width:15.75pt;height:15pt" o:ole="">
                  <v:imagedata r:id="rId168" o:title=""/>
                </v:shape>
                <o:OLEObject Type="Embed" ProgID="PBrush" ShapeID="_x0000_i1094" DrawAspect="Content" ObjectID="_1577790867" r:id="rId169"/>
              </w:object>
            </w:r>
          </w:p>
        </w:tc>
        <w:tc>
          <w:tcPr>
            <w:tcW w:w="4179" w:type="pct"/>
            <w:vAlign w:val="center"/>
          </w:tcPr>
          <w:p w:rsidR="0006442E" w:rsidRPr="00B9645E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B9645E">
              <w:rPr>
                <w:rFonts w:cstheme="minorHAnsi"/>
                <w:sz w:val="20"/>
              </w:rPr>
              <w:t>Imprimir documento da notificação do convênio concedente.</w:t>
            </w:r>
          </w:p>
        </w:tc>
      </w:tr>
      <w:tr w:rsidR="0006442E" w:rsidRPr="00B9645E" w:rsidTr="00B9645E">
        <w:tc>
          <w:tcPr>
            <w:tcW w:w="821" w:type="pct"/>
            <w:vAlign w:val="center"/>
          </w:tcPr>
          <w:p w:rsidR="0006442E" w:rsidRPr="00B9645E" w:rsidRDefault="0006442E" w:rsidP="00B9645E">
            <w:pPr>
              <w:jc w:val="center"/>
              <w:rPr>
                <w:rFonts w:ascii="Arial" w:hAnsi="Arial" w:cs="Arial"/>
                <w:noProof/>
                <w:sz w:val="20"/>
                <w:lang w:eastAsia="pt-BR" w:bidi="ar-SA"/>
              </w:rPr>
            </w:pPr>
            <w:r w:rsidRPr="00B9645E">
              <w:rPr>
                <w:sz w:val="20"/>
              </w:rPr>
              <w:object w:dxaOrig="285" w:dyaOrig="285">
                <v:shape id="_x0000_i1095" type="#_x0000_t75" style="width:14.25pt;height:14.25pt" o:ole="">
                  <v:imagedata r:id="rId170" o:title=""/>
                </v:shape>
                <o:OLEObject Type="Embed" ProgID="PBrush" ShapeID="_x0000_i1095" DrawAspect="Content" ObjectID="_1577790868" r:id="rId171"/>
              </w:object>
            </w:r>
          </w:p>
        </w:tc>
        <w:tc>
          <w:tcPr>
            <w:tcW w:w="4179" w:type="pct"/>
            <w:vAlign w:val="center"/>
          </w:tcPr>
          <w:p w:rsidR="0006442E" w:rsidRPr="00B9645E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B9645E">
              <w:rPr>
                <w:rFonts w:cstheme="minorHAnsi"/>
                <w:sz w:val="20"/>
              </w:rPr>
              <w:t>Anexar documentos/arquivos da notificação do convênio concedente.</w:t>
            </w:r>
          </w:p>
        </w:tc>
      </w:tr>
      <w:tr w:rsidR="0006442E" w:rsidRPr="00B9645E" w:rsidTr="00B9645E">
        <w:tc>
          <w:tcPr>
            <w:tcW w:w="821" w:type="pct"/>
            <w:vAlign w:val="center"/>
          </w:tcPr>
          <w:p w:rsidR="0006442E" w:rsidRPr="00B9645E" w:rsidRDefault="0006442E" w:rsidP="00B9645E">
            <w:pPr>
              <w:jc w:val="center"/>
              <w:rPr>
                <w:rFonts w:ascii="Arial" w:hAnsi="Arial" w:cs="Arial"/>
                <w:noProof/>
                <w:sz w:val="20"/>
                <w:lang w:eastAsia="pt-BR" w:bidi="ar-SA"/>
              </w:rPr>
            </w:pPr>
            <w:r w:rsidRPr="00B9645E">
              <w:rPr>
                <w:sz w:val="20"/>
              </w:rPr>
              <w:object w:dxaOrig="270" w:dyaOrig="330">
                <v:shape id="_x0000_i1096" type="#_x0000_t75" style="width:13.5pt;height:16.5pt" o:ole="">
                  <v:imagedata r:id="rId153" o:title=""/>
                </v:shape>
                <o:OLEObject Type="Embed" ProgID="PBrush" ShapeID="_x0000_i1096" DrawAspect="Content" ObjectID="_1577790869" r:id="rId172"/>
              </w:object>
            </w:r>
          </w:p>
        </w:tc>
        <w:tc>
          <w:tcPr>
            <w:tcW w:w="4179" w:type="pct"/>
            <w:vAlign w:val="center"/>
          </w:tcPr>
          <w:p w:rsidR="0006442E" w:rsidRPr="00B9645E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B9645E">
              <w:rPr>
                <w:rFonts w:cstheme="minorHAnsi"/>
                <w:sz w:val="20"/>
              </w:rPr>
              <w:t>Visualizar notificação do convênio concedente.</w:t>
            </w:r>
          </w:p>
        </w:tc>
      </w:tr>
      <w:tr w:rsidR="0006442E" w:rsidRPr="00B9645E" w:rsidTr="00B9645E">
        <w:tc>
          <w:tcPr>
            <w:tcW w:w="821" w:type="pct"/>
            <w:vAlign w:val="center"/>
          </w:tcPr>
          <w:p w:rsidR="0006442E" w:rsidRPr="00B9645E" w:rsidRDefault="0006442E" w:rsidP="00B9645E">
            <w:pPr>
              <w:jc w:val="center"/>
              <w:rPr>
                <w:rFonts w:cstheme="minorHAnsi"/>
                <w:sz w:val="20"/>
              </w:rPr>
            </w:pPr>
            <w:r w:rsidRPr="00B9645E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097A0AD1" wp14:editId="29FD999E">
                  <wp:extent cx="180975" cy="191135"/>
                  <wp:effectExtent l="0" t="0" r="9525" b="0"/>
                  <wp:docPr id="127" name="Imagem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vAlign w:val="center"/>
          </w:tcPr>
          <w:p w:rsidR="0006442E" w:rsidRPr="00B9645E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B9645E">
              <w:rPr>
                <w:rFonts w:cstheme="minorHAnsi"/>
                <w:sz w:val="20"/>
              </w:rPr>
              <w:t>Editar notificação do convênio concedente.</w:t>
            </w:r>
          </w:p>
        </w:tc>
      </w:tr>
      <w:tr w:rsidR="0006442E" w:rsidRPr="00B9645E" w:rsidTr="00B9645E">
        <w:tc>
          <w:tcPr>
            <w:tcW w:w="821" w:type="pct"/>
            <w:vAlign w:val="center"/>
          </w:tcPr>
          <w:p w:rsidR="0006442E" w:rsidRPr="00B9645E" w:rsidRDefault="0006442E" w:rsidP="00B9645E">
            <w:pPr>
              <w:jc w:val="center"/>
              <w:rPr>
                <w:rFonts w:cstheme="minorHAnsi"/>
                <w:sz w:val="20"/>
              </w:rPr>
            </w:pPr>
            <w:r w:rsidRPr="00B9645E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00FB03E4" wp14:editId="38D0EBDD">
                  <wp:extent cx="138023" cy="152551"/>
                  <wp:effectExtent l="0" t="0" r="0" b="0"/>
                  <wp:docPr id="128" name="Imagem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vAlign w:val="center"/>
          </w:tcPr>
          <w:p w:rsidR="0006442E" w:rsidRPr="00B9645E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B9645E">
              <w:rPr>
                <w:rFonts w:cstheme="minorHAnsi"/>
                <w:sz w:val="20"/>
              </w:rPr>
              <w:t>Excluir notificação do convênio concedente.</w:t>
            </w:r>
          </w:p>
        </w:tc>
      </w:tr>
    </w:tbl>
    <w:p w:rsidR="0006442E" w:rsidRDefault="0006442E" w:rsidP="00AC43B3">
      <w:pPr>
        <w:pStyle w:val="PargrafodaLista"/>
        <w:ind w:left="0"/>
        <w:jc w:val="both"/>
      </w:pPr>
    </w:p>
    <w:p w:rsidR="0006442E" w:rsidRPr="009B43EF" w:rsidRDefault="0006442E" w:rsidP="00AC43B3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41F5534E" wp14:editId="7B89AA5A">
            <wp:extent cx="511791" cy="207261"/>
            <wp:effectExtent l="0" t="0" r="3175" b="254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081F39" w:rsidRDefault="0006442E" w:rsidP="00B9645E">
      <w:pPr>
        <w:pStyle w:val="Ttulo4"/>
        <w:spacing w:after="120"/>
        <w:ind w:left="709"/>
        <w:jc w:val="both"/>
      </w:pPr>
      <w:bookmarkStart w:id="67" w:name="_Toc480202703"/>
      <w:r w:rsidRPr="00081F39">
        <w:t xml:space="preserve">Incluir </w:t>
      </w:r>
      <w:r>
        <w:t>Notificação</w:t>
      </w:r>
      <w:bookmarkEnd w:id="67"/>
    </w:p>
    <w:p w:rsidR="0006442E" w:rsidRPr="004950EE" w:rsidRDefault="0006442E" w:rsidP="00AC43B3">
      <w:pPr>
        <w:pStyle w:val="PargrafodaLista"/>
        <w:ind w:left="0"/>
        <w:jc w:val="both"/>
        <w:rPr>
          <w:rFonts w:cs="Arial"/>
        </w:rPr>
      </w:pPr>
      <w:r>
        <w:rPr>
          <w:rFonts w:cs="Arial"/>
        </w:rPr>
        <w:t xml:space="preserve">Na tela </w:t>
      </w:r>
      <w:r>
        <w:t xml:space="preserve">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>
        <w:t xml:space="preserve">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6B5948C9" wp14:editId="5B4A3E3B">
            <wp:extent cx="558800" cy="209550"/>
            <wp:effectExtent l="0" t="0" r="0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/>
        <w:jc w:val="both"/>
      </w:pPr>
      <w:r>
        <w:t xml:space="preserve">Ao clicar neste botão o sistema irá direcionar para a tela </w:t>
      </w:r>
      <w:r>
        <w:rPr>
          <w:b/>
        </w:rPr>
        <w:t>Cadastro</w:t>
      </w:r>
      <w:r w:rsidRPr="005E6129">
        <w:rPr>
          <w:b/>
        </w:rPr>
        <w:t xml:space="preserve"> </w:t>
      </w:r>
      <w:r>
        <w:rPr>
          <w:b/>
        </w:rPr>
        <w:t>da Notificação do Convênio Concedente</w:t>
      </w:r>
      <w:r w:rsidRPr="00A97311">
        <w:t>:</w:t>
      </w:r>
    </w:p>
    <w:p w:rsidR="0006442E" w:rsidRDefault="0006442E" w:rsidP="00AC43B3">
      <w:pPr>
        <w:pStyle w:val="PargrafodaLista"/>
        <w:ind w:left="0"/>
        <w:jc w:val="both"/>
        <w:rPr>
          <w:rFonts w:cs="Arial"/>
        </w:rPr>
      </w:pPr>
    </w:p>
    <w:p w:rsidR="0006442E" w:rsidRDefault="0006442E" w:rsidP="00B9645E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4A4236F9" wp14:editId="6943CA9E">
            <wp:extent cx="4213057" cy="4257675"/>
            <wp:effectExtent l="19050" t="19050" r="16510" b="9525"/>
            <wp:docPr id="235" name="Image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02" cy="4262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/>
        <w:jc w:val="both"/>
        <w:rPr>
          <w:rFonts w:cs="Arial"/>
        </w:rPr>
      </w:pPr>
    </w:p>
    <w:p w:rsidR="0006442E" w:rsidRDefault="0006442E" w:rsidP="00AC43B3">
      <w:pPr>
        <w:pStyle w:val="PargrafodaLista"/>
        <w:ind w:left="0" w:hanging="66"/>
        <w:jc w:val="both"/>
        <w:rPr>
          <w:rFonts w:cs="Arial"/>
        </w:rPr>
      </w:pPr>
    </w:p>
    <w:p w:rsidR="0006442E" w:rsidRDefault="00B9645E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0EC2D3E" wp14:editId="5F90A06D">
                <wp:simplePos x="0" y="0"/>
                <wp:positionH relativeFrom="margin">
                  <wp:posOffset>635</wp:posOffset>
                </wp:positionH>
                <wp:positionV relativeFrom="paragraph">
                  <wp:posOffset>9525</wp:posOffset>
                </wp:positionV>
                <wp:extent cx="4229100" cy="609407"/>
                <wp:effectExtent l="0" t="0" r="19050" b="19685"/>
                <wp:wrapNone/>
                <wp:docPr id="96" name="Retângulo de cantos arredondado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60940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6046EE" w:rsidRDefault="00B9645E" w:rsidP="000644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C2D3E" id="Retângulo de cantos arredondados 96" o:spid="_x0000_s1061" style="position:absolute;left:0;text-align:left;margin-left:.05pt;margin-top:.75pt;width:333pt;height:48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" filled="f" strokecolor="#f79646 [3209]" strokeweight="2pt">
                <v:textbox>
                  <w:txbxContent>
                    <w:p w:rsidR="00B9645E" w:rsidRPr="006046EE" w:rsidRDefault="00B9645E" w:rsidP="0006442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95D3A52" wp14:editId="089360B7">
                <wp:simplePos x="0" y="0"/>
                <wp:positionH relativeFrom="column">
                  <wp:posOffset>429261</wp:posOffset>
                </wp:positionH>
                <wp:positionV relativeFrom="paragraph">
                  <wp:posOffset>63500</wp:posOffset>
                </wp:positionV>
                <wp:extent cx="3771900" cy="504825"/>
                <wp:effectExtent l="0" t="0" r="0" b="9525"/>
                <wp:wrapNone/>
                <wp:docPr id="99" name="Caixa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Default="00B9645E" w:rsidP="000644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 </w:t>
                            </w:r>
                            <w:proofErr w:type="spellStart"/>
                            <w:r w:rsidRPr="006046EE">
                              <w:rPr>
                                <w:b/>
                                <w:i/>
                              </w:rPr>
                              <w:t>prompt</w:t>
                            </w:r>
                            <w:proofErr w:type="spellEnd"/>
                            <w:r w:rsidRPr="006046E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de consulta </w:t>
                            </w:r>
                            <w:r>
                              <w:rPr>
                                <w:b/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45421B62" wp14:editId="14215B24">
                                  <wp:extent cx="171450" cy="180975"/>
                                  <wp:effectExtent l="0" t="0" r="0" b="9525"/>
                                  <wp:docPr id="232" name="Imagem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abre uma tela auxiliar para consulta e seleção. </w:t>
                            </w:r>
                          </w:p>
                          <w:p w:rsidR="00B9645E" w:rsidRPr="00940C23" w:rsidRDefault="00B9645E" w:rsidP="0006442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D3A52" id="Caixa de texto 99" o:spid="_x0000_s1062" type="#_x0000_t202" style="position:absolute;left:0;text-align:left;margin-left:33.8pt;margin-top:5pt;width:297pt;height:39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" fillcolor="white [3201]" stroked="f" strokeweight=".5pt">
                <v:textbox>
                  <w:txbxContent>
                    <w:p w:rsidR="00B9645E" w:rsidRDefault="00B9645E" w:rsidP="000644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 </w:t>
                      </w:r>
                      <w:proofErr w:type="spellStart"/>
                      <w:r w:rsidRPr="006046EE">
                        <w:rPr>
                          <w:b/>
                          <w:i/>
                        </w:rPr>
                        <w:t>prompt</w:t>
                      </w:r>
                      <w:proofErr w:type="spellEnd"/>
                      <w:r w:rsidRPr="006046EE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de consulta </w:t>
                      </w:r>
                      <w:r>
                        <w:rPr>
                          <w:b/>
                          <w:noProof/>
                          <w:lang w:eastAsia="pt-BR" w:bidi="ar-SA"/>
                        </w:rPr>
                        <w:drawing>
                          <wp:inline distT="0" distB="0" distL="0" distR="0" wp14:anchorId="45421B62" wp14:editId="14215B24">
                            <wp:extent cx="171450" cy="180975"/>
                            <wp:effectExtent l="0" t="0" r="0" b="9525"/>
                            <wp:docPr id="232" name="Imagem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abre uma tela auxiliar para consulta e seleção. </w:t>
                      </w:r>
                    </w:p>
                    <w:p w:rsidR="00B9645E" w:rsidRPr="00940C23" w:rsidRDefault="00B9645E" w:rsidP="0006442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1DB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42368" behindDoc="0" locked="0" layoutInCell="1" allowOverlap="1" wp14:anchorId="18F208F3" wp14:editId="184E1C29">
            <wp:simplePos x="0" y="0"/>
            <wp:positionH relativeFrom="column">
              <wp:posOffset>76200</wp:posOffset>
            </wp:positionH>
            <wp:positionV relativeFrom="paragraph">
              <wp:posOffset>122555</wp:posOffset>
            </wp:positionV>
            <wp:extent cx="317500" cy="395605"/>
            <wp:effectExtent l="0" t="0" r="0" b="4445"/>
            <wp:wrapNone/>
            <wp:docPr id="134" name="Picture 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7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5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C71F7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B9645E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86E477" wp14:editId="64F7726F">
                <wp:simplePos x="0" y="0"/>
                <wp:positionH relativeFrom="margin">
                  <wp:posOffset>635</wp:posOffset>
                </wp:positionH>
                <wp:positionV relativeFrom="paragraph">
                  <wp:posOffset>88900</wp:posOffset>
                </wp:positionV>
                <wp:extent cx="4229100" cy="1266825"/>
                <wp:effectExtent l="0" t="0" r="19050" b="28575"/>
                <wp:wrapNone/>
                <wp:docPr id="105" name="Retângulo de cantos arredondado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266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8456B" id="Retângulo de cantos arredondados 105" o:spid="_x0000_s1026" style="position:absolute;margin-left:.05pt;margin-top:7pt;width:333pt;height:99.7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4B9BA50" wp14:editId="742D7C3B">
                <wp:simplePos x="0" y="0"/>
                <wp:positionH relativeFrom="column">
                  <wp:posOffset>695960</wp:posOffset>
                </wp:positionH>
                <wp:positionV relativeFrom="paragraph">
                  <wp:posOffset>79375</wp:posOffset>
                </wp:positionV>
                <wp:extent cx="3484245" cy="1285875"/>
                <wp:effectExtent l="0" t="0" r="1905" b="952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24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42"/>
                              </w:numPr>
                              <w:ind w:left="284" w:hanging="284"/>
                              <w:jc w:val="both"/>
                              <w:rPr>
                                <w:b/>
                              </w:rPr>
                            </w:pPr>
                            <w:r w:rsidRPr="00D15C41">
                              <w:rPr>
                                <w:b/>
                              </w:rPr>
                              <w:t xml:space="preserve">Em ‘Movimentações da Notificação’, deve-se clicar no </w:t>
                            </w:r>
                            <w:proofErr w:type="gramStart"/>
                            <w:r w:rsidRPr="00D15C41">
                              <w:rPr>
                                <w:b/>
                              </w:rPr>
                              <w:t xml:space="preserve">ícone </w:t>
                            </w:r>
                            <w:r>
                              <w:rPr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60981A2C" wp14:editId="4630F1AF">
                                  <wp:extent cx="665683" cy="182187"/>
                                  <wp:effectExtent l="0" t="0" r="1270" b="8890"/>
                                  <wp:docPr id="233" name="Imagem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061" cy="181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5C41">
                              <w:rPr>
                                <w:b/>
                              </w:rPr>
                              <w:t xml:space="preserve"> para</w:t>
                            </w:r>
                            <w:proofErr w:type="gramEnd"/>
                            <w:r w:rsidRPr="00D15C41">
                              <w:rPr>
                                <w:b/>
                              </w:rPr>
                              <w:t xml:space="preserve"> adicionar a(s) informações relacionadas a movimentações fina</w:t>
                            </w:r>
                            <w:r>
                              <w:rPr>
                                <w:b/>
                              </w:rPr>
                              <w:t>nceiras, do convênio concedente;</w:t>
                            </w:r>
                          </w:p>
                          <w:p w:rsidR="00B9645E" w:rsidRPr="00D15C41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42"/>
                              </w:numPr>
                              <w:ind w:left="284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A </w:t>
                            </w:r>
                            <w:r w:rsidRPr="00D15C41">
                              <w:rPr>
                                <w:rFonts w:cstheme="minorHAnsi"/>
                                <w:b/>
                              </w:rPr>
                              <w:t>data da notificação não pode ser anterior à data da pendência/pagamento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:rsidR="00B9645E" w:rsidRPr="00D15C41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42"/>
                              </w:numPr>
                              <w:ind w:left="284" w:hanging="284"/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BA50" id="Caixa de texto 103" o:spid="_x0000_s1063" type="#_x0000_t202" style="position:absolute;left:0;text-align:left;margin-left:54.8pt;margin-top:6.25pt;width:274.35pt;height:101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" fillcolor="white [3201]" stroked="f" strokeweight=".5pt">
                <v:textbox>
                  <w:txbxContent>
                    <w:p w:rsidR="00B9645E" w:rsidRDefault="00B9645E" w:rsidP="0006442E">
                      <w:pPr>
                        <w:pStyle w:val="PargrafodaLista"/>
                        <w:numPr>
                          <w:ilvl w:val="0"/>
                          <w:numId w:val="42"/>
                        </w:numPr>
                        <w:ind w:left="284" w:hanging="284"/>
                        <w:jc w:val="both"/>
                        <w:rPr>
                          <w:b/>
                        </w:rPr>
                      </w:pPr>
                      <w:r w:rsidRPr="00D15C41">
                        <w:rPr>
                          <w:b/>
                        </w:rPr>
                        <w:t xml:space="preserve">Em ‘Movimentações da Notificação’, deve-se clicar no </w:t>
                      </w:r>
                      <w:proofErr w:type="gramStart"/>
                      <w:r w:rsidRPr="00D15C41">
                        <w:rPr>
                          <w:b/>
                        </w:rPr>
                        <w:t xml:space="preserve">ícone </w:t>
                      </w:r>
                      <w:r>
                        <w:rPr>
                          <w:noProof/>
                          <w:lang w:eastAsia="pt-BR" w:bidi="ar-SA"/>
                        </w:rPr>
                        <w:drawing>
                          <wp:inline distT="0" distB="0" distL="0" distR="0" wp14:anchorId="60981A2C" wp14:editId="4630F1AF">
                            <wp:extent cx="665683" cy="182187"/>
                            <wp:effectExtent l="0" t="0" r="1270" b="8890"/>
                            <wp:docPr id="233" name="Imagem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061" cy="181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5C41">
                        <w:rPr>
                          <w:b/>
                        </w:rPr>
                        <w:t xml:space="preserve"> para</w:t>
                      </w:r>
                      <w:proofErr w:type="gramEnd"/>
                      <w:r w:rsidRPr="00D15C41">
                        <w:rPr>
                          <w:b/>
                        </w:rPr>
                        <w:t xml:space="preserve"> adicionar a(s) informações relacionadas a movimentações fina</w:t>
                      </w:r>
                      <w:r>
                        <w:rPr>
                          <w:b/>
                        </w:rPr>
                        <w:t>nceiras, do convênio concedente;</w:t>
                      </w:r>
                    </w:p>
                    <w:p w:rsidR="00B9645E" w:rsidRPr="00D15C41" w:rsidRDefault="00B9645E" w:rsidP="0006442E">
                      <w:pPr>
                        <w:pStyle w:val="PargrafodaLista"/>
                        <w:numPr>
                          <w:ilvl w:val="0"/>
                          <w:numId w:val="42"/>
                        </w:numPr>
                        <w:ind w:left="284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A </w:t>
                      </w:r>
                      <w:r w:rsidRPr="00D15C41">
                        <w:rPr>
                          <w:rFonts w:cstheme="minorHAnsi"/>
                          <w:b/>
                        </w:rPr>
                        <w:t>data da notificação não pode ser anterior à data da pendência/pagamento</w:t>
                      </w:r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:rsidR="00B9645E" w:rsidRPr="00D15C41" w:rsidRDefault="00B9645E" w:rsidP="0006442E">
                      <w:pPr>
                        <w:pStyle w:val="PargrafodaLista"/>
                        <w:numPr>
                          <w:ilvl w:val="0"/>
                          <w:numId w:val="42"/>
                        </w:numPr>
                        <w:ind w:left="284" w:hanging="284"/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86912" behindDoc="0" locked="0" layoutInCell="1" allowOverlap="1" wp14:anchorId="15B28628" wp14:editId="7CD15A16">
            <wp:simplePos x="0" y="0"/>
            <wp:positionH relativeFrom="column">
              <wp:posOffset>218860</wp:posOffset>
            </wp:positionH>
            <wp:positionV relativeFrom="paragraph">
              <wp:posOffset>175260</wp:posOffset>
            </wp:positionV>
            <wp:extent cx="392430" cy="391795"/>
            <wp:effectExtent l="0" t="0" r="7620" b="8255"/>
            <wp:wrapNone/>
            <wp:docPr id="135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79E89E" wp14:editId="0DDDBB29">
                <wp:simplePos x="0" y="0"/>
                <wp:positionH relativeFrom="margin">
                  <wp:posOffset>11850</wp:posOffset>
                </wp:positionH>
                <wp:positionV relativeFrom="paragraph">
                  <wp:posOffset>178435</wp:posOffset>
                </wp:positionV>
                <wp:extent cx="790575" cy="285750"/>
                <wp:effectExtent l="0" t="0" r="0" b="0"/>
                <wp:wrapNone/>
                <wp:docPr id="111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9E89E" id="_x0000_s1064" type="#_x0000_t202" style="position:absolute;left:0;text-align:left;margin-left:.95pt;margin-top:14.05pt;width:62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ind w:left="0" w:hanging="66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das informações da notificação,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0E61CB7F" wp14:editId="58C87212">
            <wp:extent cx="672998" cy="197941"/>
            <wp:effectExtent l="0" t="0" r="0" b="0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CCCF974" wp14:editId="7E8A939B">
            <wp:extent cx="608541" cy="238125"/>
            <wp:effectExtent l="0" t="0" r="1270" b="0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B9645E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254D918E" wp14:editId="2BD5ABF6">
            <wp:extent cx="4229100" cy="970713"/>
            <wp:effectExtent l="0" t="0" r="0" b="1270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32" cy="9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AC2B74" w:rsidRDefault="0006442E" w:rsidP="00B9645E">
      <w:pPr>
        <w:pStyle w:val="Ttulo4"/>
        <w:ind w:left="709"/>
        <w:jc w:val="both"/>
      </w:pPr>
      <w:bookmarkStart w:id="68" w:name="_Toc480202704"/>
      <w:r>
        <w:t>Imprimir Documento da Notificação</w:t>
      </w:r>
      <w:bookmarkEnd w:id="68"/>
    </w:p>
    <w:p w:rsidR="0006442E" w:rsidRDefault="0006442E" w:rsidP="00B9645E">
      <w:pPr>
        <w:pStyle w:val="Passos"/>
        <w:numPr>
          <w:ilvl w:val="0"/>
          <w:numId w:val="0"/>
        </w:numPr>
        <w:spacing w:after="120"/>
        <w:jc w:val="both"/>
        <w:rPr>
          <w:rFonts w:cs="Arial"/>
        </w:rPr>
      </w:pPr>
      <w:r>
        <w:t xml:space="preserve">Na tela 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>
        <w:t xml:space="preserve">, para imprimir de forma direta o documento relacionado à notificação, clique no </w:t>
      </w:r>
      <w:r>
        <w:lastRenderedPageBreak/>
        <w:t>ícone</w:t>
      </w:r>
      <w:r>
        <w:object w:dxaOrig="315" w:dyaOrig="300">
          <v:shape id="_x0000_i1097" type="#_x0000_t75" style="width:15.75pt;height:15pt" o:ole="">
            <v:imagedata r:id="rId168" o:title=""/>
          </v:shape>
          <o:OLEObject Type="Embed" ProgID="PBrush" ShapeID="_x0000_i1097" DrawAspect="Content" ObjectID="_1577790870" r:id="rId174"/>
        </w:object>
      </w:r>
      <w:r>
        <w:t>; Ao clicar neste ícone o sistema disponibiliza o documento para impressão.</w:t>
      </w:r>
    </w:p>
    <w:p w:rsidR="0006442E" w:rsidRPr="007C5BC6" w:rsidRDefault="0006442E" w:rsidP="00B9645E">
      <w:pPr>
        <w:pStyle w:val="Ttulo4"/>
        <w:spacing w:after="120"/>
        <w:ind w:left="709"/>
        <w:jc w:val="both"/>
      </w:pPr>
      <w:bookmarkStart w:id="69" w:name="_Toc479671047"/>
      <w:bookmarkStart w:id="70" w:name="_Toc480202705"/>
      <w:r w:rsidRPr="007C5BC6">
        <w:t xml:space="preserve">Anexos </w:t>
      </w:r>
      <w:r>
        <w:t>da Notificação</w:t>
      </w:r>
      <w:bookmarkEnd w:id="69"/>
      <w:bookmarkEnd w:id="70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>
        <w:t xml:space="preserve">, para gerenciar os anexos, clique no </w:t>
      </w:r>
      <w:proofErr w:type="gramStart"/>
      <w:r>
        <w:t xml:space="preserve">ícone </w:t>
      </w:r>
      <w:r>
        <w:object w:dxaOrig="285" w:dyaOrig="285">
          <v:shape id="_x0000_i1098" type="#_x0000_t75" style="width:14.25pt;height:14.25pt" o:ole="">
            <v:imagedata r:id="rId170" o:title=""/>
          </v:shape>
          <o:OLEObject Type="Embed" ProgID="PBrush" ShapeID="_x0000_i1098" DrawAspect="Content" ObjectID="_1577790871" r:id="rId175"/>
        </w:object>
      </w:r>
      <w:r>
        <w:t>;</w:t>
      </w:r>
      <w:proofErr w:type="gramEnd"/>
      <w:r>
        <w:t xml:space="preserve"> Ao clicar neste ícone, é disponibilizada a tela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da Notificação 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>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10D37" w:rsidRDefault="0006442E" w:rsidP="00B9645E">
      <w:pPr>
        <w:pStyle w:val="Ttulo4"/>
        <w:numPr>
          <w:ilvl w:val="3"/>
          <w:numId w:val="8"/>
        </w:numPr>
        <w:spacing w:after="120"/>
        <w:ind w:left="993" w:hanging="939"/>
        <w:jc w:val="both"/>
      </w:pPr>
      <w:bookmarkStart w:id="71" w:name="_Toc479671048"/>
      <w:bookmarkStart w:id="72" w:name="_Toc480202706"/>
      <w:r>
        <w:t xml:space="preserve">Consultar Anexos </w:t>
      </w:r>
      <w:bookmarkEnd w:id="71"/>
      <w:r>
        <w:t>da Notificação</w:t>
      </w:r>
      <w:bookmarkEnd w:id="72"/>
    </w:p>
    <w:p w:rsidR="0006442E" w:rsidRDefault="0006442E" w:rsidP="00AC43B3">
      <w:pPr>
        <w:pStyle w:val="PargrafodaLista"/>
        <w:ind w:left="0"/>
        <w:jc w:val="both"/>
        <w:rPr>
          <w:rFonts w:cs="Arial"/>
        </w:rPr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da Notificação do </w:t>
      </w:r>
      <w:r w:rsidRPr="005E6129">
        <w:rPr>
          <w:b/>
        </w:rPr>
        <w:t>Convênio</w:t>
      </w:r>
      <w:r>
        <w:rPr>
          <w:b/>
        </w:rPr>
        <w:t xml:space="preserve"> Concedente, </w:t>
      </w:r>
      <w:r>
        <w:t xml:space="preserve">para efetuar a pesquisa de registros já inseridos,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F32B8C3" wp14:editId="17E6D3C1">
            <wp:extent cx="763187" cy="202019"/>
            <wp:effectExtent l="0" t="0" r="0" b="7620"/>
            <wp:docPr id="242" name="Image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selecionado(s):</w:t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B9645E">
      <w:pPr>
        <w:pStyle w:val="PargrafodaLista"/>
        <w:ind w:left="0"/>
        <w:jc w:val="both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0D564E76" wp14:editId="430CB2F3">
            <wp:extent cx="4162425" cy="2084509"/>
            <wp:effectExtent l="19050" t="19050" r="9525" b="11430"/>
            <wp:docPr id="3018" name="Imagem 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171519" cy="208906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/>
        <w:jc w:val="both"/>
      </w:pPr>
    </w:p>
    <w:p w:rsidR="00B9645E" w:rsidRDefault="00B9645E">
      <w:pPr>
        <w:spacing w:after="200"/>
        <w:rPr>
          <w:rFonts w:asciiTheme="majorHAnsi" w:hAnsiTheme="majorHAnsi" w:cstheme="minorHAnsi"/>
          <w:b/>
          <w:i/>
          <w:color w:val="1F497D" w:themeColor="text2"/>
        </w:rPr>
      </w:pPr>
      <w:r>
        <w:rPr>
          <w:rFonts w:asciiTheme="majorHAnsi" w:hAnsiTheme="majorHAnsi" w:cstheme="minorHAnsi"/>
          <w:b/>
          <w:i/>
          <w:color w:val="1F497D" w:themeColor="text2"/>
        </w:rPr>
        <w:br w:type="page"/>
      </w:r>
    </w:p>
    <w:p w:rsidR="0006442E" w:rsidRDefault="0006442E" w:rsidP="00AC43B3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lastRenderedPageBreak/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35"/>
        <w:gridCol w:w="5776"/>
      </w:tblGrid>
      <w:tr w:rsidR="0006442E" w:rsidRPr="00B9645E" w:rsidTr="00B9645E">
        <w:tc>
          <w:tcPr>
            <w:tcW w:w="821" w:type="pct"/>
            <w:shd w:val="clear" w:color="auto" w:fill="95B3D7" w:themeFill="accent1" w:themeFillTint="99"/>
          </w:tcPr>
          <w:p w:rsidR="0006442E" w:rsidRPr="00B9645E" w:rsidRDefault="0006442E" w:rsidP="00B9645E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B9645E">
              <w:rPr>
                <w:rFonts w:cstheme="minorHAnsi"/>
                <w:b/>
              </w:rPr>
              <w:t>Ícone da Ação</w:t>
            </w:r>
          </w:p>
        </w:tc>
        <w:tc>
          <w:tcPr>
            <w:tcW w:w="4179" w:type="pct"/>
            <w:shd w:val="clear" w:color="auto" w:fill="95B3D7" w:themeFill="accent1" w:themeFillTint="99"/>
          </w:tcPr>
          <w:p w:rsidR="0006442E" w:rsidRPr="00B9645E" w:rsidRDefault="0006442E" w:rsidP="00B9645E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B9645E">
              <w:rPr>
                <w:rFonts w:cstheme="minorHAnsi"/>
                <w:b/>
              </w:rPr>
              <w:t>Descrição da Ação</w:t>
            </w:r>
          </w:p>
        </w:tc>
      </w:tr>
      <w:tr w:rsidR="0006442E" w:rsidRPr="00B9645E" w:rsidTr="00B9645E">
        <w:tc>
          <w:tcPr>
            <w:tcW w:w="821" w:type="pct"/>
          </w:tcPr>
          <w:p w:rsidR="0006442E" w:rsidRPr="00B9645E" w:rsidRDefault="0006442E" w:rsidP="00B9645E">
            <w:pPr>
              <w:jc w:val="center"/>
              <w:rPr>
                <w:rFonts w:cstheme="minorHAnsi"/>
                <w:sz w:val="20"/>
              </w:rPr>
            </w:pPr>
            <w:r w:rsidRPr="00B9645E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5939E2F3" wp14:editId="1CC479D8">
                  <wp:extent cx="180975" cy="201930"/>
                  <wp:effectExtent l="0" t="0" r="9525" b="7620"/>
                  <wp:docPr id="244" name="Imagem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</w:tcPr>
          <w:p w:rsidR="0006442E" w:rsidRPr="00B9645E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B9645E">
              <w:rPr>
                <w:rFonts w:cstheme="minorHAnsi"/>
                <w:sz w:val="20"/>
              </w:rPr>
              <w:t>Visualizar anexo da notificação do convênio concedente.</w:t>
            </w:r>
          </w:p>
        </w:tc>
      </w:tr>
      <w:tr w:rsidR="0006442E" w:rsidRPr="00B9645E" w:rsidTr="00B9645E">
        <w:tc>
          <w:tcPr>
            <w:tcW w:w="821" w:type="pct"/>
          </w:tcPr>
          <w:p w:rsidR="0006442E" w:rsidRPr="00B9645E" w:rsidRDefault="0006442E" w:rsidP="00B9645E">
            <w:pPr>
              <w:jc w:val="center"/>
              <w:rPr>
                <w:rFonts w:cstheme="minorHAnsi"/>
                <w:sz w:val="20"/>
              </w:rPr>
            </w:pPr>
            <w:r w:rsidRPr="00B9645E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388306B8" wp14:editId="15A5A3FA">
                  <wp:extent cx="180975" cy="191135"/>
                  <wp:effectExtent l="0" t="0" r="9525" b="0"/>
                  <wp:docPr id="245" name="Imagem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</w:tcPr>
          <w:p w:rsidR="0006442E" w:rsidRPr="00B9645E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B9645E">
              <w:rPr>
                <w:rFonts w:cstheme="minorHAnsi"/>
                <w:sz w:val="20"/>
              </w:rPr>
              <w:t>Editar anexo da notificação do convênio concedente.</w:t>
            </w:r>
          </w:p>
        </w:tc>
      </w:tr>
      <w:tr w:rsidR="0006442E" w:rsidRPr="00B9645E" w:rsidTr="00B9645E">
        <w:tc>
          <w:tcPr>
            <w:tcW w:w="821" w:type="pct"/>
          </w:tcPr>
          <w:p w:rsidR="0006442E" w:rsidRPr="00B9645E" w:rsidRDefault="0006442E" w:rsidP="00B9645E">
            <w:pPr>
              <w:jc w:val="center"/>
              <w:rPr>
                <w:rFonts w:cstheme="minorHAnsi"/>
                <w:sz w:val="20"/>
              </w:rPr>
            </w:pPr>
            <w:r w:rsidRPr="00B9645E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0E906D37" wp14:editId="55BA7DB8">
                  <wp:extent cx="138023" cy="152551"/>
                  <wp:effectExtent l="0" t="0" r="0" b="0"/>
                  <wp:docPr id="247" name="Imagem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</w:tcPr>
          <w:p w:rsidR="0006442E" w:rsidRPr="00B9645E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B9645E">
              <w:rPr>
                <w:rFonts w:cstheme="minorHAnsi"/>
                <w:sz w:val="20"/>
              </w:rPr>
              <w:t>Excluir anexo da notificação do convênio concedente.</w:t>
            </w:r>
          </w:p>
        </w:tc>
      </w:tr>
    </w:tbl>
    <w:p w:rsidR="0006442E" w:rsidRDefault="0006442E" w:rsidP="00AC43B3">
      <w:pPr>
        <w:pStyle w:val="PargrafodaLista"/>
        <w:ind w:left="0"/>
        <w:jc w:val="both"/>
      </w:pPr>
    </w:p>
    <w:p w:rsidR="0006442E" w:rsidRPr="009B43EF" w:rsidRDefault="0006442E" w:rsidP="00AC43B3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da Notificação 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6E75D229" wp14:editId="390C5253">
            <wp:extent cx="511791" cy="207261"/>
            <wp:effectExtent l="0" t="0" r="3175" b="2540"/>
            <wp:docPr id="248" name="Image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/>
        <w:jc w:val="both"/>
      </w:pPr>
    </w:p>
    <w:p w:rsidR="0006442E" w:rsidRPr="007C5BC6" w:rsidRDefault="0006442E" w:rsidP="00B9645E">
      <w:pPr>
        <w:pStyle w:val="Ttulo4"/>
        <w:numPr>
          <w:ilvl w:val="3"/>
          <w:numId w:val="8"/>
        </w:numPr>
        <w:spacing w:after="120"/>
        <w:ind w:left="993" w:hanging="993"/>
        <w:jc w:val="both"/>
      </w:pPr>
      <w:bookmarkStart w:id="73" w:name="_Toc479671050"/>
      <w:bookmarkStart w:id="74" w:name="_Toc480202707"/>
      <w:r w:rsidRPr="007C5BC6">
        <w:t xml:space="preserve">Incluir </w:t>
      </w:r>
      <w:bookmarkEnd w:id="73"/>
      <w:r>
        <w:t>Anexos da Notificação</w:t>
      </w:r>
      <w:bookmarkEnd w:id="74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160224">
        <w:t xml:space="preserve">Na tela </w:t>
      </w:r>
      <w:r>
        <w:t xml:space="preserve">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da Notificação 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28BF157E" wp14:editId="45A8465C">
            <wp:extent cx="558800" cy="209550"/>
            <wp:effectExtent l="0" t="0" r="0" b="0"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botão o sistema irá direcionar para a tela de </w:t>
      </w:r>
      <w:r>
        <w:rPr>
          <w:b/>
        </w:rPr>
        <w:t>Cadastro de Anexos da Notificação do Convênio Concedente</w:t>
      </w:r>
      <w:r>
        <w:t>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B9645E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63A00B1D" wp14:editId="0DD7539F">
            <wp:extent cx="4183175" cy="2228850"/>
            <wp:effectExtent l="19050" t="19050" r="27305" b="19050"/>
            <wp:docPr id="3019" name="Imagem 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210682" cy="224350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lastRenderedPageBreak/>
        <w:t xml:space="preserve">Após o preenchimento do cadastro do anexo,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18AFA673" wp14:editId="25913949">
            <wp:extent cx="672998" cy="197941"/>
            <wp:effectExtent l="0" t="0" r="0" b="0"/>
            <wp:docPr id="252" name="Imagem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da Notificação 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4F4F5F24" wp14:editId="3301B5B4">
            <wp:extent cx="608541" cy="238125"/>
            <wp:effectExtent l="0" t="0" r="1270" b="0"/>
            <wp:docPr id="253" name="Image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B9645E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63A49B1F" wp14:editId="3CDFE135">
            <wp:extent cx="4247515" cy="974940"/>
            <wp:effectExtent l="0" t="0" r="635" b="0"/>
            <wp:docPr id="254" name="Image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87" cy="9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CA2D15" w:rsidRDefault="0006442E" w:rsidP="00B9645E">
      <w:pPr>
        <w:pStyle w:val="Ttulo4"/>
        <w:numPr>
          <w:ilvl w:val="3"/>
          <w:numId w:val="8"/>
        </w:numPr>
        <w:spacing w:after="120"/>
        <w:ind w:left="993" w:hanging="993"/>
        <w:jc w:val="both"/>
      </w:pPr>
      <w:bookmarkStart w:id="75" w:name="_Toc479671051"/>
      <w:bookmarkStart w:id="76" w:name="_Toc480202708"/>
      <w:r w:rsidRPr="00CA2D15">
        <w:t>Visualizar Anexo</w:t>
      </w:r>
      <w:r>
        <w:t xml:space="preserve"> da Notificação</w:t>
      </w:r>
      <w:bookmarkEnd w:id="75"/>
      <w:bookmarkEnd w:id="76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da Notificação 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, para visualizar o anexo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73CF8C23" wp14:editId="7C400B67">
            <wp:extent cx="181053" cy="202018"/>
            <wp:effectExtent l="0" t="0" r="9525" b="7620"/>
            <wp:docPr id="255" name="Image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 de Anexos da Notificação do Convênio Concedente</w:t>
      </w:r>
      <w:r>
        <w:t>, com todas as informações do registro cadastrado, em modo somente leitura:</w:t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B9645E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400275D0" wp14:editId="396E8F18">
            <wp:extent cx="3990975" cy="2305050"/>
            <wp:effectExtent l="19050" t="19050" r="28575" b="19050"/>
            <wp:docPr id="3020" name="Imagem 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3050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da Notificação 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61746016" wp14:editId="48971A10">
            <wp:extent cx="608541" cy="238125"/>
            <wp:effectExtent l="0" t="0" r="1270" b="0"/>
            <wp:docPr id="3009" name="Imagem 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CA2D15" w:rsidRDefault="0006442E" w:rsidP="00B9645E">
      <w:pPr>
        <w:pStyle w:val="Ttulo4"/>
        <w:numPr>
          <w:ilvl w:val="3"/>
          <w:numId w:val="8"/>
        </w:numPr>
        <w:spacing w:after="120"/>
        <w:ind w:left="993" w:hanging="993"/>
        <w:jc w:val="both"/>
      </w:pPr>
      <w:bookmarkStart w:id="77" w:name="_Toc479671052"/>
      <w:bookmarkStart w:id="78" w:name="_Toc480202709"/>
      <w:r w:rsidRPr="00CA2D15">
        <w:t xml:space="preserve">Editar </w:t>
      </w:r>
      <w:bookmarkEnd w:id="77"/>
      <w:r w:rsidRPr="00CA2D15">
        <w:t>Anexo</w:t>
      </w:r>
      <w:r>
        <w:t xml:space="preserve"> da Notificação</w:t>
      </w:r>
      <w:bookmarkEnd w:id="78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da Notificação 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, para editar o anexo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67CFAB21" wp14:editId="24E51098">
            <wp:extent cx="180975" cy="191135"/>
            <wp:effectExtent l="0" t="0" r="9525" b="0"/>
            <wp:docPr id="3010" name="Imagem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 de Anexos da Notificação do Convênio Concedente</w:t>
      </w:r>
      <w:r>
        <w:t>, com todas as informações do registro cadastrado, em modo de edição:</w:t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B9645E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02BA5783" wp14:editId="41BBEA39">
            <wp:extent cx="4190840" cy="2295525"/>
            <wp:effectExtent l="19050" t="19050" r="19685" b="9525"/>
            <wp:docPr id="3021" name="Imagem 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211914" cy="230706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anexo,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611557F0" wp14:editId="0ADB6AC2">
            <wp:extent cx="672998" cy="197941"/>
            <wp:effectExtent l="0" t="0" r="0" b="0"/>
            <wp:docPr id="3012" name="Imagem 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da Notificação 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E9B3C6A" wp14:editId="4469813B">
            <wp:extent cx="510363" cy="199707"/>
            <wp:effectExtent l="0" t="0" r="4445" b="0"/>
            <wp:docPr id="3013" name="Imagem 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1E8F7C4B" wp14:editId="01A00425">
            <wp:extent cx="4200525" cy="964156"/>
            <wp:effectExtent l="0" t="0" r="0" b="7620"/>
            <wp:docPr id="3014" name="Imagem 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20" cy="96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B9645E" w:rsidRDefault="00B9645E">
      <w:pPr>
        <w:spacing w:after="200"/>
        <w:rPr>
          <w:rFonts w:asciiTheme="majorHAnsi" w:hAnsiTheme="majorHAnsi"/>
          <w:b/>
          <w:i/>
          <w:color w:val="1F497D" w:themeColor="text2"/>
        </w:rPr>
      </w:pPr>
      <w:bookmarkStart w:id="79" w:name="_Toc479671053"/>
      <w:bookmarkStart w:id="80" w:name="_Toc480202710"/>
      <w:r>
        <w:br w:type="page"/>
      </w:r>
    </w:p>
    <w:p w:rsidR="0006442E" w:rsidRPr="00CA2D15" w:rsidRDefault="0006442E" w:rsidP="00B9645E">
      <w:pPr>
        <w:pStyle w:val="Ttulo4"/>
        <w:numPr>
          <w:ilvl w:val="3"/>
          <w:numId w:val="8"/>
        </w:numPr>
        <w:spacing w:after="120"/>
        <w:ind w:left="993" w:hanging="993"/>
        <w:jc w:val="both"/>
      </w:pPr>
      <w:r w:rsidRPr="00CA2D15">
        <w:lastRenderedPageBreak/>
        <w:t xml:space="preserve">Excluir </w:t>
      </w:r>
      <w:bookmarkEnd w:id="79"/>
      <w:r w:rsidRPr="00CA2D15">
        <w:t>Anexo</w:t>
      </w:r>
      <w:r>
        <w:t xml:space="preserve"> da Notificação</w:t>
      </w:r>
      <w:bookmarkEnd w:id="80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da Notificação 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, para excluir o anexo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72CBAA13" wp14:editId="0A48824F">
            <wp:extent cx="138023" cy="152551"/>
            <wp:effectExtent l="0" t="0" r="0" b="0"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Cadastro de Anexos da Notificação do Convênio Concedente</w:t>
      </w:r>
      <w:r>
        <w:t xml:space="preserve">, com todas as informações do registro cadastrado,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1ABBC2D4" wp14:editId="302E0659">
            <wp:extent cx="672998" cy="197941"/>
            <wp:effectExtent l="0" t="0" r="0" b="0"/>
            <wp:docPr id="3015" name="Imagem 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registro.</w:t>
      </w:r>
    </w:p>
    <w:p w:rsidR="0006442E" w:rsidRDefault="0006442E" w:rsidP="00AC43B3">
      <w:pPr>
        <w:pStyle w:val="PargrafodaLista"/>
        <w:ind w:left="0" w:hanging="916"/>
        <w:jc w:val="both"/>
        <w:rPr>
          <w:noProof/>
          <w:lang w:eastAsia="pt-BR" w:bidi="ar-SA"/>
        </w:rPr>
      </w:pPr>
    </w:p>
    <w:p w:rsidR="0006442E" w:rsidRDefault="0006442E" w:rsidP="00B9645E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70B65B2C" wp14:editId="1ED494D5">
            <wp:extent cx="4000500" cy="2495550"/>
            <wp:effectExtent l="19050" t="19050" r="19050" b="19050"/>
            <wp:docPr id="3022" name="Imagem 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955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da Notificação 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C5E6DF1" wp14:editId="2DACAA17">
            <wp:extent cx="608541" cy="238125"/>
            <wp:effectExtent l="0" t="0" r="1270" b="0"/>
            <wp:docPr id="3017" name="Imagem 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DE0B18" w:rsidRDefault="0006442E" w:rsidP="00B9645E">
      <w:pPr>
        <w:pStyle w:val="Ttulo4"/>
        <w:spacing w:after="120"/>
        <w:ind w:left="709"/>
        <w:jc w:val="both"/>
      </w:pPr>
      <w:bookmarkStart w:id="81" w:name="_Toc480202711"/>
      <w:r>
        <w:t>Visualizar Notificação</w:t>
      </w:r>
      <w:bookmarkEnd w:id="81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>
        <w:t xml:space="preserve">, para visualizar o cadastro da notificação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540611A4" wp14:editId="07DF9FE4">
            <wp:extent cx="181053" cy="202018"/>
            <wp:effectExtent l="0" t="0" r="9525" b="7620"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lastRenderedPageBreak/>
        <w:t xml:space="preserve">Ao clicar neste ícone, é disponibilizada a tela de </w:t>
      </w:r>
      <w:r>
        <w:rPr>
          <w:b/>
        </w:rPr>
        <w:t>Cadastro</w:t>
      </w:r>
      <w:r w:rsidRPr="005E6129">
        <w:rPr>
          <w:b/>
        </w:rPr>
        <w:t xml:space="preserve"> </w:t>
      </w:r>
      <w:r>
        <w:rPr>
          <w:b/>
        </w:rPr>
        <w:t>da Notificação do Convênio Concedente</w:t>
      </w:r>
      <w:r>
        <w:t>, com todas as informações do registro cadastrado, em modo somente leitura:</w:t>
      </w:r>
    </w:p>
    <w:p w:rsidR="0006442E" w:rsidRDefault="0006442E" w:rsidP="00824500">
      <w:pPr>
        <w:pStyle w:val="PargrafodaLista"/>
        <w:ind w:left="0"/>
        <w:jc w:val="both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2905A31B" wp14:editId="584EFBE7">
            <wp:extent cx="4429125" cy="4839385"/>
            <wp:effectExtent l="19050" t="19050" r="9525" b="18415"/>
            <wp:docPr id="3023" name="Imagem 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73" cy="48395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lastRenderedPageBreak/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6922B67D" wp14:editId="73BFD6FD">
            <wp:extent cx="608541" cy="238125"/>
            <wp:effectExtent l="0" t="0" r="1270" b="0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DE0B18" w:rsidRDefault="0006442E" w:rsidP="00824500">
      <w:pPr>
        <w:pStyle w:val="Ttulo4"/>
        <w:spacing w:after="120"/>
        <w:ind w:left="709"/>
        <w:jc w:val="both"/>
      </w:pPr>
      <w:bookmarkStart w:id="82" w:name="_Toc480202712"/>
      <w:r>
        <w:t>Editar Notificação</w:t>
      </w:r>
      <w:bookmarkEnd w:id="82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>
        <w:t xml:space="preserve">, para editar o cadastro da notificação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21A7923C" wp14:editId="34A1D80C">
            <wp:extent cx="180975" cy="191135"/>
            <wp:effectExtent l="0" t="0" r="9525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</w:t>
      </w:r>
      <w:r w:rsidRPr="005E6129">
        <w:rPr>
          <w:b/>
        </w:rPr>
        <w:t xml:space="preserve"> </w:t>
      </w:r>
      <w:r>
        <w:rPr>
          <w:b/>
        </w:rPr>
        <w:t>da Notificação do Convênio Concedente</w:t>
      </w:r>
      <w:r>
        <w:t>, com todas as informações do registro cadastrado, em modo de edição:</w:t>
      </w:r>
    </w:p>
    <w:p w:rsidR="0006442E" w:rsidRDefault="0006442E" w:rsidP="00824500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 wp14:anchorId="3FEA0C71" wp14:editId="10EC1ADA">
            <wp:extent cx="4333875" cy="4642031"/>
            <wp:effectExtent l="19050" t="19050" r="9525" b="25400"/>
            <wp:docPr id="3029" name="Imagem 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23" cy="46494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da notificação,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4CCEE1D4" wp14:editId="37BA6A8B">
            <wp:extent cx="672998" cy="197941"/>
            <wp:effectExtent l="0" t="0" r="0" b="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059618E3" wp14:editId="6A456D64">
            <wp:extent cx="510363" cy="199707"/>
            <wp:effectExtent l="0" t="0" r="4445" b="0"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lastRenderedPageBreak/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Default="0006442E" w:rsidP="00824500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048286A0" wp14:editId="1E734DD1">
            <wp:extent cx="4030655" cy="925164"/>
            <wp:effectExtent l="0" t="0" r="0" b="8890"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94" cy="9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00" w:rsidRPr="00BA1EFA" w:rsidRDefault="00824500" w:rsidP="00824500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</w:p>
    <w:p w:rsidR="0006442E" w:rsidRPr="00DE0B18" w:rsidRDefault="0006442E" w:rsidP="00824500">
      <w:pPr>
        <w:pStyle w:val="Ttulo4"/>
        <w:spacing w:after="120"/>
        <w:ind w:left="709"/>
        <w:jc w:val="both"/>
      </w:pPr>
      <w:bookmarkStart w:id="83" w:name="_Toc480202713"/>
      <w:r>
        <w:t>Excluir Notificação</w:t>
      </w:r>
      <w:bookmarkEnd w:id="83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>
        <w:t xml:space="preserve">, para excluir o cadastro da notificação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487D0C6A" wp14:editId="00520EE9">
            <wp:extent cx="138023" cy="152551"/>
            <wp:effectExtent l="0" t="0" r="0" b="0"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Cadastro</w:t>
      </w:r>
      <w:r w:rsidRPr="005E6129">
        <w:rPr>
          <w:b/>
        </w:rPr>
        <w:t xml:space="preserve"> </w:t>
      </w:r>
      <w:r>
        <w:rPr>
          <w:b/>
        </w:rPr>
        <w:t>da Notificação do Convênio Concedente</w:t>
      </w:r>
      <w:r>
        <w:t xml:space="preserve">, com todas as informações do registro cadastrado,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6712B04C" wp14:editId="53024188">
            <wp:extent cx="672998" cy="197941"/>
            <wp:effectExtent l="0" t="0" r="0" b="0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824500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1898D22E" wp14:editId="39C3E509">
            <wp:extent cx="4200476" cy="4748365"/>
            <wp:effectExtent l="19050" t="19050" r="10160" b="14605"/>
            <wp:docPr id="3031" name="Imagem 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14" cy="4756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>Manutenção d</w:t>
      </w:r>
      <w:r>
        <w:rPr>
          <w:b/>
        </w:rPr>
        <w:t>a Notificação do Convênio Concedente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B365832" wp14:editId="5EE24C68">
            <wp:extent cx="608541" cy="238125"/>
            <wp:effectExtent l="0" t="0" r="1270" b="0"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A640EC" w:rsidRDefault="0006442E" w:rsidP="00824500">
      <w:pPr>
        <w:pStyle w:val="Ttulo3"/>
        <w:ind w:left="567" w:hanging="578"/>
      </w:pPr>
      <w:bookmarkStart w:id="84" w:name="_Toc479671044"/>
      <w:bookmarkStart w:id="85" w:name="_Toc480202714"/>
      <w:r w:rsidRPr="00A640EC">
        <w:t>Aditivo</w:t>
      </w:r>
      <w:r>
        <w:t>s do Convênio Concedente</w:t>
      </w:r>
      <w:bookmarkEnd w:id="84"/>
      <w:bookmarkEnd w:id="85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>
        <w:rPr>
          <w:b/>
        </w:rPr>
        <w:t>Concedente</w:t>
      </w:r>
      <w:r>
        <w:t xml:space="preserve">, para gerenciar os aditivos,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2A9A0E3F" wp14:editId="73213FE8">
            <wp:extent cx="171450" cy="200025"/>
            <wp:effectExtent l="0" t="0" r="0" b="9525"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ícone, é disponibilizada a tela de </w:t>
      </w:r>
      <w:r>
        <w:rPr>
          <w:b/>
        </w:rPr>
        <w:t>Aditivos do Convênio Concedente</w:t>
      </w:r>
      <w:r>
        <w:t>.</w:t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F1397C" w:rsidRDefault="0006442E" w:rsidP="00824500">
      <w:pPr>
        <w:pStyle w:val="Ttulo4"/>
        <w:spacing w:after="120"/>
        <w:ind w:left="709"/>
        <w:jc w:val="both"/>
      </w:pPr>
      <w:bookmarkStart w:id="86" w:name="_Toc479671045"/>
      <w:bookmarkStart w:id="87" w:name="_Toc480202715"/>
      <w:r>
        <w:t>Consultar Aditivos</w:t>
      </w:r>
      <w:bookmarkEnd w:id="86"/>
      <w:bookmarkEnd w:id="87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>
        <w:rPr>
          <w:b/>
        </w:rPr>
        <w:t xml:space="preserve">Aditivos do Convênio Concedente, </w:t>
      </w:r>
      <w:r>
        <w:t xml:space="preserve">para efetuar a pesquisa de registros já inseridos,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D9D89E3" wp14:editId="7FBFA4CD">
            <wp:extent cx="763187" cy="202019"/>
            <wp:effectExtent l="0" t="0" r="0" b="7620"/>
            <wp:docPr id="3032" name="Imagem 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824500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7622366B" wp14:editId="198EA115">
            <wp:extent cx="4228391" cy="2586408"/>
            <wp:effectExtent l="19050" t="19050" r="20320" b="23495"/>
            <wp:docPr id="3079" name="Imagem 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255605" cy="260305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824500" w:rsidRDefault="00824500">
      <w:pPr>
        <w:spacing w:after="200"/>
        <w:rPr>
          <w:rFonts w:asciiTheme="majorHAnsi" w:hAnsiTheme="majorHAnsi" w:cstheme="minorHAnsi"/>
          <w:b/>
          <w:i/>
          <w:color w:val="1F497D" w:themeColor="text2"/>
        </w:rPr>
      </w:pPr>
      <w:r>
        <w:rPr>
          <w:rFonts w:asciiTheme="majorHAnsi" w:hAnsiTheme="majorHAnsi" w:cstheme="minorHAnsi"/>
          <w:b/>
          <w:i/>
          <w:color w:val="1F497D" w:themeColor="text2"/>
        </w:rPr>
        <w:br w:type="page"/>
      </w:r>
    </w:p>
    <w:p w:rsidR="0006442E" w:rsidRDefault="0006442E" w:rsidP="00AC43B3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lastRenderedPageBreak/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35"/>
        <w:gridCol w:w="5776"/>
      </w:tblGrid>
      <w:tr w:rsidR="0006442E" w:rsidRPr="00824500" w:rsidTr="00824500">
        <w:tc>
          <w:tcPr>
            <w:tcW w:w="821" w:type="pct"/>
            <w:shd w:val="clear" w:color="auto" w:fill="95B3D7" w:themeFill="accent1" w:themeFillTint="99"/>
          </w:tcPr>
          <w:p w:rsidR="0006442E" w:rsidRPr="00824500" w:rsidRDefault="0006442E" w:rsidP="00824500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824500">
              <w:rPr>
                <w:rFonts w:cstheme="minorHAnsi"/>
                <w:b/>
              </w:rPr>
              <w:t>Ícone da Ação</w:t>
            </w:r>
          </w:p>
        </w:tc>
        <w:tc>
          <w:tcPr>
            <w:tcW w:w="4179" w:type="pct"/>
            <w:shd w:val="clear" w:color="auto" w:fill="95B3D7" w:themeFill="accent1" w:themeFillTint="99"/>
          </w:tcPr>
          <w:p w:rsidR="0006442E" w:rsidRPr="00824500" w:rsidRDefault="0006442E" w:rsidP="00824500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824500">
              <w:rPr>
                <w:rFonts w:cstheme="minorHAnsi"/>
                <w:b/>
              </w:rPr>
              <w:t>Descrição da Ação</w:t>
            </w:r>
          </w:p>
        </w:tc>
      </w:tr>
      <w:tr w:rsidR="0006442E" w:rsidRPr="00824500" w:rsidTr="00824500">
        <w:tc>
          <w:tcPr>
            <w:tcW w:w="821" w:type="pct"/>
          </w:tcPr>
          <w:p w:rsidR="0006442E" w:rsidRPr="00824500" w:rsidRDefault="0006442E" w:rsidP="00824500">
            <w:pPr>
              <w:jc w:val="center"/>
              <w:rPr>
                <w:rFonts w:ascii="Arial" w:hAnsi="Arial" w:cs="Arial"/>
                <w:noProof/>
                <w:sz w:val="20"/>
                <w:lang w:eastAsia="pt-BR" w:bidi="ar-SA"/>
              </w:rPr>
            </w:pPr>
            <w:r w:rsidRPr="00824500">
              <w:rPr>
                <w:sz w:val="20"/>
              </w:rPr>
              <w:object w:dxaOrig="315" w:dyaOrig="315">
                <v:shape id="_x0000_i1099" type="#_x0000_t75" style="width:15.75pt;height:15.75pt" o:ole="">
                  <v:imagedata r:id="rId186" o:title=""/>
                </v:shape>
                <o:OLEObject Type="Embed" ProgID="PBrush" ShapeID="_x0000_i1099" DrawAspect="Content" ObjectID="_1577790872" r:id="rId187"/>
              </w:object>
            </w:r>
          </w:p>
        </w:tc>
        <w:tc>
          <w:tcPr>
            <w:tcW w:w="4179" w:type="pct"/>
          </w:tcPr>
          <w:p w:rsidR="0006442E" w:rsidRPr="00824500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824500">
              <w:rPr>
                <w:rFonts w:cstheme="minorHAnsi"/>
                <w:sz w:val="20"/>
              </w:rPr>
              <w:t>Anexar documentos/arquivos dos aditivos do convênio concedente.</w:t>
            </w:r>
          </w:p>
        </w:tc>
      </w:tr>
      <w:tr w:rsidR="0006442E" w:rsidRPr="00824500" w:rsidTr="00824500">
        <w:tc>
          <w:tcPr>
            <w:tcW w:w="821" w:type="pct"/>
          </w:tcPr>
          <w:p w:rsidR="0006442E" w:rsidRPr="00824500" w:rsidRDefault="0006442E" w:rsidP="00824500">
            <w:pPr>
              <w:jc w:val="center"/>
              <w:rPr>
                <w:rFonts w:ascii="Arial" w:hAnsi="Arial" w:cs="Arial"/>
                <w:noProof/>
                <w:sz w:val="20"/>
                <w:lang w:eastAsia="pt-BR" w:bidi="ar-SA"/>
              </w:rPr>
            </w:pPr>
            <w:r w:rsidRPr="00824500">
              <w:rPr>
                <w:sz w:val="20"/>
              </w:rPr>
              <w:object w:dxaOrig="300" w:dyaOrig="330">
                <v:shape id="_x0000_i1100" type="#_x0000_t75" style="width:15pt;height:16.5pt" o:ole="">
                  <v:imagedata r:id="rId188" o:title=""/>
                </v:shape>
                <o:OLEObject Type="Embed" ProgID="PBrush" ShapeID="_x0000_i1100" DrawAspect="Content" ObjectID="_1577790873" r:id="rId189"/>
              </w:object>
            </w:r>
          </w:p>
        </w:tc>
        <w:tc>
          <w:tcPr>
            <w:tcW w:w="4179" w:type="pct"/>
          </w:tcPr>
          <w:p w:rsidR="0006442E" w:rsidRPr="00824500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824500">
              <w:rPr>
                <w:rFonts w:cstheme="minorHAnsi"/>
                <w:sz w:val="20"/>
              </w:rPr>
              <w:t>Visualizar aditivos do convênio concedente.</w:t>
            </w:r>
          </w:p>
        </w:tc>
      </w:tr>
      <w:tr w:rsidR="0006442E" w:rsidRPr="00824500" w:rsidTr="00824500">
        <w:tc>
          <w:tcPr>
            <w:tcW w:w="821" w:type="pct"/>
          </w:tcPr>
          <w:p w:rsidR="0006442E" w:rsidRPr="00824500" w:rsidRDefault="0006442E" w:rsidP="00824500">
            <w:pPr>
              <w:jc w:val="center"/>
              <w:rPr>
                <w:rFonts w:cstheme="minorHAnsi"/>
                <w:sz w:val="20"/>
              </w:rPr>
            </w:pPr>
            <w:r w:rsidRPr="00824500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0FC66000" wp14:editId="485D8A69">
                  <wp:extent cx="180975" cy="191135"/>
                  <wp:effectExtent l="0" t="0" r="9525" b="0"/>
                  <wp:docPr id="3034" name="Imagem 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</w:tcPr>
          <w:p w:rsidR="0006442E" w:rsidRPr="00824500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824500">
              <w:rPr>
                <w:rFonts w:cstheme="minorHAnsi"/>
                <w:sz w:val="20"/>
              </w:rPr>
              <w:t>Editar aditivos do convênio concedente.</w:t>
            </w:r>
          </w:p>
        </w:tc>
      </w:tr>
      <w:tr w:rsidR="0006442E" w:rsidRPr="00824500" w:rsidTr="00824500">
        <w:tc>
          <w:tcPr>
            <w:tcW w:w="821" w:type="pct"/>
          </w:tcPr>
          <w:p w:rsidR="0006442E" w:rsidRPr="00824500" w:rsidRDefault="0006442E" w:rsidP="00824500">
            <w:pPr>
              <w:jc w:val="center"/>
              <w:rPr>
                <w:rFonts w:cstheme="minorHAnsi"/>
                <w:sz w:val="20"/>
              </w:rPr>
            </w:pPr>
            <w:r w:rsidRPr="00824500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4793B0A4" wp14:editId="07EC5CE5">
                  <wp:extent cx="138023" cy="152551"/>
                  <wp:effectExtent l="0" t="0" r="0" b="0"/>
                  <wp:docPr id="3035" name="Imagem 3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</w:tcPr>
          <w:p w:rsidR="0006442E" w:rsidRPr="00824500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824500">
              <w:rPr>
                <w:rFonts w:cstheme="minorHAnsi"/>
                <w:sz w:val="20"/>
              </w:rPr>
              <w:t>Excluir aditivos do convênio concedente.</w:t>
            </w:r>
          </w:p>
        </w:tc>
      </w:tr>
    </w:tbl>
    <w:p w:rsidR="0006442E" w:rsidRDefault="0006442E" w:rsidP="00AC43B3">
      <w:pPr>
        <w:pStyle w:val="PargrafodaLista"/>
        <w:ind w:left="0"/>
        <w:jc w:val="both"/>
      </w:pPr>
    </w:p>
    <w:p w:rsidR="0006442E" w:rsidRPr="009B43EF" w:rsidRDefault="0006442E" w:rsidP="00AC43B3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>
        <w:rPr>
          <w:b/>
        </w:rPr>
        <w:t>Concedente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1B48474" wp14:editId="5549FFA6">
            <wp:extent cx="511791" cy="207261"/>
            <wp:effectExtent l="0" t="0" r="3175" b="2540"/>
            <wp:docPr id="3036" name="Imagem 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824500" w:rsidRDefault="00824500">
      <w:pPr>
        <w:spacing w:after="200"/>
        <w:rPr>
          <w:rFonts w:asciiTheme="majorHAnsi" w:hAnsiTheme="majorHAnsi"/>
          <w:b/>
          <w:i/>
          <w:color w:val="1F497D" w:themeColor="text2"/>
        </w:rPr>
      </w:pPr>
      <w:bookmarkStart w:id="88" w:name="_Toc478651695"/>
      <w:bookmarkStart w:id="89" w:name="_Toc479671046"/>
      <w:bookmarkStart w:id="90" w:name="_Toc480202716"/>
      <w:r>
        <w:br w:type="page"/>
      </w:r>
    </w:p>
    <w:p w:rsidR="0006442E" w:rsidRPr="00043AC4" w:rsidRDefault="0006442E" w:rsidP="00824500">
      <w:pPr>
        <w:pStyle w:val="Ttulo4"/>
        <w:ind w:left="709"/>
        <w:jc w:val="both"/>
      </w:pPr>
      <w:r w:rsidRPr="00043AC4">
        <w:lastRenderedPageBreak/>
        <w:t>Incluir Aditivo</w:t>
      </w:r>
      <w:bookmarkEnd w:id="88"/>
      <w:bookmarkEnd w:id="89"/>
      <w:bookmarkEnd w:id="90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160224">
        <w:t xml:space="preserve">Na tela </w:t>
      </w:r>
      <w:r>
        <w:t xml:space="preserve">de </w:t>
      </w:r>
      <w:r>
        <w:rPr>
          <w:b/>
        </w:rPr>
        <w:t>Aditivos do Convênio Concedente</w:t>
      </w:r>
      <w:r>
        <w:t xml:space="preserve">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12E17546" wp14:editId="6E5CBC78">
            <wp:extent cx="558800" cy="209550"/>
            <wp:effectExtent l="0" t="0" r="0" b="0"/>
            <wp:docPr id="3037" name="Imagem 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botão o sistema irá direcionar para a tela de </w:t>
      </w:r>
      <w:r>
        <w:rPr>
          <w:b/>
        </w:rPr>
        <w:t>Cadastro de Aditivos de Convênio</w:t>
      </w:r>
      <w:r>
        <w:t>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824500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76B730B7" wp14:editId="6CD4D6B0">
            <wp:extent cx="4133551" cy="3933439"/>
            <wp:effectExtent l="19050" t="19050" r="19685" b="10160"/>
            <wp:docPr id="3080" name="Imagem 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69" cy="3944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824500" w:rsidRDefault="00824500">
      <w:pPr>
        <w:spacing w:after="200"/>
      </w:pPr>
      <w:r>
        <w:br w:type="page"/>
      </w:r>
    </w:p>
    <w:p w:rsidR="0006442E" w:rsidRDefault="00824500" w:rsidP="00AC43B3">
      <w:pPr>
        <w:pStyle w:val="Passos"/>
        <w:numPr>
          <w:ilvl w:val="0"/>
          <w:numId w:val="0"/>
        </w:numPr>
        <w:jc w:val="both"/>
      </w:pPr>
      <w:r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3C12EF" wp14:editId="72AF370F">
                <wp:simplePos x="0" y="0"/>
                <wp:positionH relativeFrom="margin">
                  <wp:posOffset>0</wp:posOffset>
                </wp:positionH>
                <wp:positionV relativeFrom="paragraph">
                  <wp:posOffset>196850</wp:posOffset>
                </wp:positionV>
                <wp:extent cx="4233545" cy="1619250"/>
                <wp:effectExtent l="0" t="0" r="14605" b="19050"/>
                <wp:wrapNone/>
                <wp:docPr id="23" name="Retângulo de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545" cy="1619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B794E" id="Retângulo de cantos arredondados 23" o:spid="_x0000_s1026" style="position:absolute;margin-left:0;margin-top:15.5pt;width:333.35pt;height:127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149576" wp14:editId="71B698EB">
                <wp:simplePos x="0" y="0"/>
                <wp:positionH relativeFrom="column">
                  <wp:posOffset>695325</wp:posOffset>
                </wp:positionH>
                <wp:positionV relativeFrom="paragraph">
                  <wp:posOffset>196850</wp:posOffset>
                </wp:positionV>
                <wp:extent cx="3552190" cy="1619250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19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F6203D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Pr="00F6203D">
                              <w:rPr>
                                <w:rFonts w:cstheme="minorHAnsi"/>
                                <w:b/>
                              </w:rPr>
                              <w:t xml:space="preserve"> data da publicação do aditivo não pode ser anterior à data da assinatura do convênio;</w:t>
                            </w:r>
                          </w:p>
                          <w:p w:rsidR="00B9645E" w:rsidRPr="00F6203D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Pr="00F6203D">
                              <w:rPr>
                                <w:rFonts w:cstheme="minorHAnsi"/>
                                <w:b/>
                              </w:rPr>
                              <w:t xml:space="preserve"> data do aditivo não pode ser anterior à data da assinatura do convênio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;</w:t>
                            </w:r>
                          </w:p>
                          <w:p w:rsidR="00B9645E" w:rsidRPr="00F6203D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A </w:t>
                            </w:r>
                            <w:r w:rsidRPr="00F6203D">
                              <w:rPr>
                                <w:rFonts w:cstheme="minorHAnsi"/>
                                <w:b/>
                              </w:rPr>
                              <w:t>data da publicação não pode ser anterior à vigência inicial do convênio;</w:t>
                            </w:r>
                          </w:p>
                          <w:p w:rsidR="00B9645E" w:rsidRPr="00F6203D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Pr="00F6203D">
                              <w:rPr>
                                <w:rFonts w:cstheme="minorHAnsi"/>
                                <w:b/>
                              </w:rPr>
                              <w:t xml:space="preserve"> data da publicação do aditivo não pode ser anterior à data do aditivo.</w:t>
                            </w:r>
                          </w:p>
                          <w:p w:rsidR="00B9645E" w:rsidRPr="00BA6028" w:rsidRDefault="00B9645E" w:rsidP="0006442E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9576" id="Caixa de texto 24" o:spid="_x0000_s1065" type="#_x0000_t202" style="position:absolute;left:0;text-align:left;margin-left:54.75pt;margin-top:15.5pt;width:279.7pt;height:12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" fillcolor="white [3201]" stroked="f" strokeweight=".5pt">
                <v:textbox>
                  <w:txbxContent>
                    <w:p w:rsidR="00B9645E" w:rsidRPr="00F6203D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A</w:t>
                      </w:r>
                      <w:r w:rsidRPr="00F6203D">
                        <w:rPr>
                          <w:rFonts w:cstheme="minorHAnsi"/>
                          <w:b/>
                        </w:rPr>
                        <w:t xml:space="preserve"> data da publicação do aditivo não pode ser anterior à data da assinatura do convênio;</w:t>
                      </w:r>
                    </w:p>
                    <w:p w:rsidR="00B9645E" w:rsidRPr="00F6203D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A</w:t>
                      </w:r>
                      <w:r w:rsidRPr="00F6203D">
                        <w:rPr>
                          <w:rFonts w:cstheme="minorHAnsi"/>
                          <w:b/>
                        </w:rPr>
                        <w:t xml:space="preserve"> data do aditivo não pode ser anterior à data da assinatura do convênio</w:t>
                      </w:r>
                      <w:r>
                        <w:rPr>
                          <w:rFonts w:cstheme="minorHAnsi"/>
                          <w:b/>
                        </w:rPr>
                        <w:t>;</w:t>
                      </w:r>
                    </w:p>
                    <w:p w:rsidR="00B9645E" w:rsidRPr="00F6203D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A </w:t>
                      </w:r>
                      <w:r w:rsidRPr="00F6203D">
                        <w:rPr>
                          <w:rFonts w:cstheme="minorHAnsi"/>
                          <w:b/>
                        </w:rPr>
                        <w:t>data da publicação não pode ser anterior à vigência inicial do convênio;</w:t>
                      </w:r>
                    </w:p>
                    <w:p w:rsidR="00B9645E" w:rsidRPr="00F6203D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A</w:t>
                      </w:r>
                      <w:r w:rsidRPr="00F6203D">
                        <w:rPr>
                          <w:rFonts w:cstheme="minorHAnsi"/>
                          <w:b/>
                        </w:rPr>
                        <w:t xml:space="preserve"> data da publicação do aditivo não pode ser anterior à data do aditivo.</w:t>
                      </w:r>
                    </w:p>
                    <w:p w:rsidR="00B9645E" w:rsidRPr="00BA6028" w:rsidRDefault="00B9645E" w:rsidP="0006442E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824500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67968" behindDoc="0" locked="0" layoutInCell="1" allowOverlap="1" wp14:anchorId="31663E5E" wp14:editId="3A736ECC">
            <wp:simplePos x="0" y="0"/>
            <wp:positionH relativeFrom="column">
              <wp:posOffset>194310</wp:posOffset>
            </wp:positionH>
            <wp:positionV relativeFrom="paragraph">
              <wp:posOffset>154305</wp:posOffset>
            </wp:positionV>
            <wp:extent cx="392430" cy="391795"/>
            <wp:effectExtent l="0" t="0" r="7620" b="8255"/>
            <wp:wrapNone/>
            <wp:docPr id="29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704B55" w:rsidRDefault="0006442E" w:rsidP="00AC43B3">
      <w:pPr>
        <w:pStyle w:val="Descrio"/>
        <w:ind w:left="0"/>
        <w:jc w:val="both"/>
        <w:rPr>
          <w:sz w:val="4"/>
          <w:szCs w:val="4"/>
        </w:rPr>
      </w:pPr>
    </w:p>
    <w:p w:rsidR="0006442E" w:rsidRPr="00346551" w:rsidRDefault="00824500" w:rsidP="00AC43B3">
      <w:pPr>
        <w:pStyle w:val="Descrio"/>
        <w:ind w:left="0"/>
        <w:jc w:val="both"/>
        <w:rPr>
          <w:sz w:val="6"/>
          <w:szCs w:val="6"/>
        </w:rPr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85F69F" wp14:editId="23533D6E">
                <wp:simplePos x="0" y="0"/>
                <wp:positionH relativeFrom="margin">
                  <wp:posOffset>-4445</wp:posOffset>
                </wp:positionH>
                <wp:positionV relativeFrom="paragraph">
                  <wp:posOffset>93345</wp:posOffset>
                </wp:positionV>
                <wp:extent cx="790575" cy="285750"/>
                <wp:effectExtent l="0" t="0" r="0" b="0"/>
                <wp:wrapNone/>
                <wp:docPr id="27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5F69F" id="_x0000_s1066" type="#_x0000_t202" style="position:absolute;left:0;text-align:left;margin-left:-.35pt;margin-top:7.35pt;width:62.25pt;height:22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824500" w:rsidRDefault="00824500" w:rsidP="00AC43B3">
      <w:pPr>
        <w:pStyle w:val="PargrafodaLista"/>
        <w:tabs>
          <w:tab w:val="left" w:pos="284"/>
        </w:tabs>
        <w:ind w:left="0"/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das informações do aditivo do convênio concedente,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5997AAD0" wp14:editId="2A80CD66">
            <wp:extent cx="672998" cy="197941"/>
            <wp:effectExtent l="0" t="0" r="0" b="0"/>
            <wp:docPr id="3062" name="Imagem 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Aditivos do Convênio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A5481BF" wp14:editId="07023F00">
            <wp:extent cx="608541" cy="238125"/>
            <wp:effectExtent l="0" t="0" r="1270" b="0"/>
            <wp:docPr id="3063" name="Imagem 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824500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7C37A8D4" wp14:editId="7E54D84E">
            <wp:extent cx="4114800" cy="944478"/>
            <wp:effectExtent l="0" t="0" r="0" b="8255"/>
            <wp:docPr id="3039" name="Imagem 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90" cy="94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7C5BC6" w:rsidRDefault="0006442E" w:rsidP="00824500">
      <w:pPr>
        <w:pStyle w:val="Ttulo4"/>
        <w:spacing w:after="120"/>
        <w:ind w:left="709" w:hanging="709"/>
        <w:jc w:val="both"/>
      </w:pPr>
      <w:bookmarkStart w:id="91" w:name="_Toc480202717"/>
      <w:r w:rsidRPr="007C5BC6">
        <w:t>Anexos do Aditivo</w:t>
      </w:r>
      <w:bookmarkEnd w:id="91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>
        <w:rPr>
          <w:b/>
        </w:rPr>
        <w:t>Aditivos do Convênio Concedente</w:t>
      </w:r>
      <w:r>
        <w:t xml:space="preserve">, para gerenciar os anexos,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17FB1BF4" wp14:editId="176C1D9C">
            <wp:extent cx="180975" cy="180975"/>
            <wp:effectExtent l="0" t="0" r="9525" b="9525"/>
            <wp:docPr id="3040" name="Imagem 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ícone, é disponibilizada a tela de </w:t>
      </w:r>
      <w:r w:rsidRPr="005E6129">
        <w:rPr>
          <w:b/>
        </w:rPr>
        <w:t xml:space="preserve">Anexos </w:t>
      </w:r>
      <w:r>
        <w:rPr>
          <w:b/>
        </w:rPr>
        <w:t>do Aditivo d</w:t>
      </w:r>
      <w:r w:rsidRPr="005E6129">
        <w:rPr>
          <w:b/>
        </w:rPr>
        <w:t>o Convênio</w:t>
      </w:r>
      <w:r>
        <w:rPr>
          <w:b/>
        </w:rPr>
        <w:t xml:space="preserve"> Concedente</w:t>
      </w:r>
      <w:r>
        <w:t>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10D37" w:rsidRDefault="0006442E" w:rsidP="00CE6DE4">
      <w:pPr>
        <w:pStyle w:val="Ttulo4"/>
        <w:numPr>
          <w:ilvl w:val="3"/>
          <w:numId w:val="8"/>
        </w:numPr>
        <w:spacing w:after="120"/>
        <w:ind w:left="993" w:hanging="993"/>
        <w:jc w:val="both"/>
      </w:pPr>
      <w:bookmarkStart w:id="92" w:name="_Toc480202718"/>
      <w:r>
        <w:lastRenderedPageBreak/>
        <w:t>Consultar Anexos do Aditivo</w:t>
      </w:r>
      <w:bookmarkEnd w:id="92"/>
    </w:p>
    <w:p w:rsidR="0006442E" w:rsidRDefault="0006442E" w:rsidP="00AC43B3">
      <w:pPr>
        <w:pStyle w:val="PargrafodaLista"/>
        <w:ind w:left="0"/>
        <w:jc w:val="both"/>
      </w:pPr>
      <w:r>
        <w:t xml:space="preserve">Na tela de </w:t>
      </w:r>
      <w:r w:rsidRPr="005E6129">
        <w:rPr>
          <w:b/>
        </w:rPr>
        <w:t xml:space="preserve">Anexos </w:t>
      </w:r>
      <w:r>
        <w:rPr>
          <w:b/>
        </w:rPr>
        <w:t>do Aditivo d</w:t>
      </w:r>
      <w:r w:rsidRPr="005E6129">
        <w:rPr>
          <w:b/>
        </w:rPr>
        <w:t>o Convênio</w:t>
      </w:r>
      <w:r>
        <w:rPr>
          <w:b/>
        </w:rPr>
        <w:t xml:space="preserve"> Concedente, </w:t>
      </w:r>
      <w:r>
        <w:t xml:space="preserve">para efetuar a pesquisa de registros já inseridos,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9B8A577" wp14:editId="2BB09E1F">
            <wp:extent cx="763187" cy="202019"/>
            <wp:effectExtent l="0" t="0" r="0" b="7620"/>
            <wp:docPr id="3041" name="Imagem 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selecionado(s):</w:t>
      </w:r>
    </w:p>
    <w:p w:rsidR="0006442E" w:rsidRDefault="0006442E" w:rsidP="00AC43B3">
      <w:pPr>
        <w:pStyle w:val="PargrafodaLista"/>
        <w:ind w:left="0"/>
        <w:jc w:val="both"/>
      </w:pPr>
    </w:p>
    <w:p w:rsidR="0006442E" w:rsidRDefault="0006442E" w:rsidP="00CE6DE4">
      <w:pPr>
        <w:pStyle w:val="PargrafodaLista"/>
        <w:ind w:left="0"/>
        <w:jc w:val="center"/>
      </w:pPr>
      <w:r>
        <w:rPr>
          <w:noProof/>
          <w:lang w:eastAsia="pt-BR" w:bidi="ar-SA"/>
        </w:rPr>
        <w:drawing>
          <wp:inline distT="0" distB="0" distL="0" distR="0" wp14:anchorId="31AEE793" wp14:editId="1DF6C3DA">
            <wp:extent cx="4184650" cy="2722238"/>
            <wp:effectExtent l="19050" t="19050" r="25400" b="21590"/>
            <wp:docPr id="3081" name="Imagem 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30" cy="27276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/>
        <w:jc w:val="both"/>
      </w:pPr>
    </w:p>
    <w:p w:rsidR="0006442E" w:rsidRDefault="0006442E" w:rsidP="00AC43B3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35"/>
        <w:gridCol w:w="5776"/>
      </w:tblGrid>
      <w:tr w:rsidR="0006442E" w:rsidRPr="00CE6DE4" w:rsidTr="00CE6DE4">
        <w:tc>
          <w:tcPr>
            <w:tcW w:w="821" w:type="pct"/>
            <w:shd w:val="clear" w:color="auto" w:fill="95B3D7" w:themeFill="accent1" w:themeFillTint="99"/>
          </w:tcPr>
          <w:p w:rsidR="0006442E" w:rsidRPr="00CE6DE4" w:rsidRDefault="0006442E" w:rsidP="00CE6DE4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CE6DE4">
              <w:rPr>
                <w:rFonts w:cstheme="minorHAnsi"/>
                <w:b/>
              </w:rPr>
              <w:t>Ícone da Ação</w:t>
            </w:r>
          </w:p>
        </w:tc>
        <w:tc>
          <w:tcPr>
            <w:tcW w:w="4179" w:type="pct"/>
            <w:shd w:val="clear" w:color="auto" w:fill="95B3D7" w:themeFill="accent1" w:themeFillTint="99"/>
          </w:tcPr>
          <w:p w:rsidR="0006442E" w:rsidRPr="00CE6DE4" w:rsidRDefault="0006442E" w:rsidP="00CE6DE4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CE6DE4">
              <w:rPr>
                <w:rFonts w:cstheme="minorHAnsi"/>
                <w:b/>
              </w:rPr>
              <w:t>Descrição da Ação</w:t>
            </w:r>
          </w:p>
        </w:tc>
      </w:tr>
      <w:tr w:rsidR="0006442E" w:rsidRPr="00CE6DE4" w:rsidTr="00CE6DE4">
        <w:tc>
          <w:tcPr>
            <w:tcW w:w="821" w:type="pct"/>
          </w:tcPr>
          <w:p w:rsidR="0006442E" w:rsidRPr="00CE6DE4" w:rsidRDefault="0006442E" w:rsidP="00CE6DE4">
            <w:pPr>
              <w:jc w:val="center"/>
              <w:rPr>
                <w:rFonts w:cstheme="minorHAnsi"/>
                <w:sz w:val="20"/>
              </w:rPr>
            </w:pPr>
            <w:r w:rsidRPr="00CE6DE4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1EC446AF" wp14:editId="6AD85BCC">
                  <wp:extent cx="180975" cy="201930"/>
                  <wp:effectExtent l="0" t="0" r="9525" b="7620"/>
                  <wp:docPr id="3043" name="Imagem 3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</w:tcPr>
          <w:p w:rsidR="0006442E" w:rsidRPr="00CE6DE4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CE6DE4">
              <w:rPr>
                <w:rFonts w:cstheme="minorHAnsi"/>
                <w:sz w:val="20"/>
              </w:rPr>
              <w:t>Visualizar anexo do aditivo do convênio concedente.</w:t>
            </w:r>
          </w:p>
        </w:tc>
      </w:tr>
      <w:tr w:rsidR="0006442E" w:rsidRPr="00CE6DE4" w:rsidTr="00CE6DE4">
        <w:tc>
          <w:tcPr>
            <w:tcW w:w="821" w:type="pct"/>
          </w:tcPr>
          <w:p w:rsidR="0006442E" w:rsidRPr="00CE6DE4" w:rsidRDefault="0006442E" w:rsidP="00CE6DE4">
            <w:pPr>
              <w:jc w:val="center"/>
              <w:rPr>
                <w:rFonts w:cstheme="minorHAnsi"/>
                <w:sz w:val="20"/>
              </w:rPr>
            </w:pPr>
            <w:r w:rsidRPr="00CE6DE4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0946921B" wp14:editId="735FC5FC">
                  <wp:extent cx="180975" cy="191135"/>
                  <wp:effectExtent l="0" t="0" r="9525" b="0"/>
                  <wp:docPr id="3044" name="Imagem 3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</w:tcPr>
          <w:p w:rsidR="0006442E" w:rsidRPr="00CE6DE4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CE6DE4">
              <w:rPr>
                <w:rFonts w:cstheme="minorHAnsi"/>
                <w:sz w:val="20"/>
              </w:rPr>
              <w:t>Editar anexo do aditivo do convênio concedente.</w:t>
            </w:r>
          </w:p>
        </w:tc>
      </w:tr>
      <w:tr w:rsidR="0006442E" w:rsidRPr="00CE6DE4" w:rsidTr="00CE6DE4">
        <w:tc>
          <w:tcPr>
            <w:tcW w:w="821" w:type="pct"/>
          </w:tcPr>
          <w:p w:rsidR="0006442E" w:rsidRPr="00CE6DE4" w:rsidRDefault="0006442E" w:rsidP="00CE6DE4">
            <w:pPr>
              <w:jc w:val="center"/>
              <w:rPr>
                <w:rFonts w:cstheme="minorHAnsi"/>
                <w:sz w:val="20"/>
              </w:rPr>
            </w:pPr>
            <w:r w:rsidRPr="00CE6DE4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3C3B4CE2" wp14:editId="4A014927">
                  <wp:extent cx="138023" cy="152551"/>
                  <wp:effectExtent l="0" t="0" r="0" b="0"/>
                  <wp:docPr id="3045" name="Imagem 3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</w:tcPr>
          <w:p w:rsidR="0006442E" w:rsidRPr="00CE6DE4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CE6DE4">
              <w:rPr>
                <w:rFonts w:cstheme="minorHAnsi"/>
                <w:sz w:val="20"/>
              </w:rPr>
              <w:t>Excluir anexo do aditivo do convênio concedente.</w:t>
            </w:r>
          </w:p>
        </w:tc>
      </w:tr>
    </w:tbl>
    <w:p w:rsidR="0006442E" w:rsidRDefault="0006442E" w:rsidP="00AC43B3">
      <w:pPr>
        <w:pStyle w:val="PargrafodaLista"/>
        <w:ind w:left="0"/>
        <w:jc w:val="both"/>
      </w:pPr>
    </w:p>
    <w:p w:rsidR="0006442E" w:rsidRPr="009B43EF" w:rsidRDefault="0006442E" w:rsidP="00AC43B3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lastRenderedPageBreak/>
        <w:t xml:space="preserve">Para retornar à tela de </w:t>
      </w:r>
      <w:r>
        <w:rPr>
          <w:b/>
        </w:rPr>
        <w:t>Aditivos do Convênio Concedente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E6028D9" wp14:editId="3A0BD1D7">
            <wp:extent cx="511791" cy="207261"/>
            <wp:effectExtent l="0" t="0" r="3175" b="2540"/>
            <wp:docPr id="3046" name="Imagem 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/>
        <w:jc w:val="both"/>
      </w:pPr>
    </w:p>
    <w:p w:rsidR="0006442E" w:rsidRPr="007C5BC6" w:rsidRDefault="0006442E" w:rsidP="00CE6DE4">
      <w:pPr>
        <w:pStyle w:val="Ttulo4"/>
        <w:numPr>
          <w:ilvl w:val="3"/>
          <w:numId w:val="8"/>
        </w:numPr>
        <w:spacing w:after="120"/>
        <w:ind w:left="993" w:hanging="993"/>
        <w:jc w:val="both"/>
      </w:pPr>
      <w:bookmarkStart w:id="93" w:name="_Toc480202719"/>
      <w:r w:rsidRPr="007C5BC6">
        <w:t>Incluir Anexos</w:t>
      </w:r>
      <w:r>
        <w:t xml:space="preserve"> do Aditivo</w:t>
      </w:r>
      <w:bookmarkEnd w:id="93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160224">
        <w:t xml:space="preserve">Na tela </w:t>
      </w:r>
      <w:r>
        <w:t xml:space="preserve">de </w:t>
      </w:r>
      <w:r>
        <w:rPr>
          <w:b/>
        </w:rPr>
        <w:t>Anexos do Aditivo do Convênio Concedente</w:t>
      </w:r>
      <w:r>
        <w:t xml:space="preserve">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727E0A1B" wp14:editId="6856A850">
            <wp:extent cx="558800" cy="209550"/>
            <wp:effectExtent l="0" t="0" r="0" b="0"/>
            <wp:docPr id="3047" name="Imagem 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botão o sistema irá direcionar para a tela de </w:t>
      </w:r>
      <w:r>
        <w:rPr>
          <w:b/>
        </w:rPr>
        <w:t>Manutenção de Cadastro de Anexos</w:t>
      </w:r>
      <w:r>
        <w:t>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CE6DE4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5F8404AA" wp14:editId="66B3D468">
            <wp:extent cx="4202430" cy="2036548"/>
            <wp:effectExtent l="19050" t="19050" r="26670" b="20955"/>
            <wp:docPr id="3082" name="Imagem 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209944" cy="204018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do cadastro do anexo,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1BE89424" wp14:editId="4487F44E">
            <wp:extent cx="672998" cy="197941"/>
            <wp:effectExtent l="0" t="0" r="0" b="0"/>
            <wp:docPr id="3048" name="Imagem 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Anexos </w:t>
      </w:r>
      <w:r>
        <w:rPr>
          <w:b/>
        </w:rPr>
        <w:t>do Aditivo d</w:t>
      </w:r>
      <w:r w:rsidRPr="005E6129">
        <w:rPr>
          <w:b/>
        </w:rPr>
        <w:t>o Convênio</w:t>
      </w:r>
      <w:r>
        <w:rPr>
          <w:b/>
        </w:rPr>
        <w:t xml:space="preserve">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EB43C43" wp14:editId="5378ADB5">
            <wp:extent cx="608541" cy="238125"/>
            <wp:effectExtent l="0" t="0" r="1270" b="0"/>
            <wp:docPr id="3049" name="Imagem 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CE6DE4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lastRenderedPageBreak/>
        <w:drawing>
          <wp:inline distT="0" distB="0" distL="0" distR="0" wp14:anchorId="57ACCAA6" wp14:editId="1AE7309A">
            <wp:extent cx="4181475" cy="959782"/>
            <wp:effectExtent l="0" t="0" r="0" b="0"/>
            <wp:docPr id="3051" name="Imagem 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35" cy="9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CA2D15" w:rsidRDefault="0006442E" w:rsidP="00CE6DE4">
      <w:pPr>
        <w:pStyle w:val="Ttulo4"/>
        <w:numPr>
          <w:ilvl w:val="3"/>
          <w:numId w:val="8"/>
        </w:numPr>
        <w:spacing w:after="120"/>
        <w:ind w:left="993" w:hanging="993"/>
        <w:jc w:val="both"/>
      </w:pPr>
      <w:bookmarkStart w:id="94" w:name="_Toc480202720"/>
      <w:r w:rsidRPr="00CA2D15">
        <w:t>Visualizar Anexos do Aditivo</w:t>
      </w:r>
      <w:bookmarkEnd w:id="94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>
        <w:rPr>
          <w:b/>
        </w:rPr>
        <w:t>Anexos do Aditivo do Convênio Concedente</w:t>
      </w:r>
      <w:r>
        <w:t xml:space="preserve">, para visualizar o anexo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324045CF" wp14:editId="66C2E313">
            <wp:extent cx="181053" cy="202018"/>
            <wp:effectExtent l="0" t="0" r="9525" b="7620"/>
            <wp:docPr id="3052" name="Imagem 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Manutenção de Cadastro de Anexos</w:t>
      </w:r>
      <w:r>
        <w:t>, com todas as informações do registro cadastrado, em modo somente leitura:</w:t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F92EAB">
      <w:pPr>
        <w:pStyle w:val="Passos"/>
        <w:numPr>
          <w:ilvl w:val="0"/>
          <w:numId w:val="0"/>
        </w:numPr>
        <w:spacing w:after="120"/>
        <w:jc w:val="center"/>
      </w:pPr>
      <w:r>
        <w:rPr>
          <w:noProof/>
          <w:lang w:eastAsia="pt-BR" w:bidi="ar-SA"/>
        </w:rPr>
        <w:drawing>
          <wp:inline distT="0" distB="0" distL="0" distR="0" wp14:anchorId="5D8E37AD" wp14:editId="33FAD7A4">
            <wp:extent cx="2447925" cy="1790700"/>
            <wp:effectExtent l="19050" t="19050" r="28575" b="19050"/>
            <wp:docPr id="3083" name="Imagem 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907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Anexos </w:t>
      </w:r>
      <w:r>
        <w:rPr>
          <w:b/>
        </w:rPr>
        <w:t>do Aditivo d</w:t>
      </w:r>
      <w:r w:rsidRPr="005E6129">
        <w:rPr>
          <w:b/>
        </w:rPr>
        <w:t>o Convênio</w:t>
      </w:r>
      <w:r>
        <w:rPr>
          <w:b/>
        </w:rPr>
        <w:t xml:space="preserve"> Concedente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92F88B8" wp14:editId="6F9CC206">
            <wp:extent cx="608541" cy="238125"/>
            <wp:effectExtent l="0" t="0" r="1270" b="0"/>
            <wp:docPr id="3053" name="Imagem 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CA2D15" w:rsidRDefault="0006442E" w:rsidP="00F92EAB">
      <w:pPr>
        <w:pStyle w:val="Ttulo4"/>
        <w:numPr>
          <w:ilvl w:val="3"/>
          <w:numId w:val="8"/>
        </w:numPr>
        <w:spacing w:after="120"/>
        <w:ind w:left="993" w:hanging="993"/>
        <w:jc w:val="both"/>
      </w:pPr>
      <w:bookmarkStart w:id="95" w:name="_Toc480202721"/>
      <w:r w:rsidRPr="00CA2D15">
        <w:t>Editar Anexos do Aditivo</w:t>
      </w:r>
      <w:bookmarkEnd w:id="95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>
        <w:rPr>
          <w:b/>
        </w:rPr>
        <w:t>Anexos do Aditivo do Convênio Concedente</w:t>
      </w:r>
      <w:r>
        <w:t xml:space="preserve">, para editar o anexo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6BCC4F72" wp14:editId="1810BE94">
            <wp:extent cx="180975" cy="191135"/>
            <wp:effectExtent l="0" t="0" r="9525" b="0"/>
            <wp:docPr id="3054" name="Imagem 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lastRenderedPageBreak/>
        <w:t xml:space="preserve">Ao clicar neste ícone, é disponibilizada a tela de </w:t>
      </w:r>
      <w:r>
        <w:rPr>
          <w:b/>
        </w:rPr>
        <w:t>Manutenção de Cadastro de Anexos</w:t>
      </w:r>
      <w:r>
        <w:t>, com todas as informações do registro cadastrado, em modo de edição:</w:t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F92EAB">
      <w:pPr>
        <w:pStyle w:val="Passos"/>
        <w:numPr>
          <w:ilvl w:val="0"/>
          <w:numId w:val="0"/>
        </w:numPr>
        <w:spacing w:after="120"/>
        <w:jc w:val="center"/>
      </w:pPr>
      <w:r>
        <w:rPr>
          <w:noProof/>
          <w:lang w:eastAsia="pt-BR" w:bidi="ar-SA"/>
        </w:rPr>
        <w:drawing>
          <wp:inline distT="0" distB="0" distL="0" distR="0" wp14:anchorId="556BF879" wp14:editId="2A282974">
            <wp:extent cx="4180251" cy="2129857"/>
            <wp:effectExtent l="19050" t="19050" r="10795" b="22860"/>
            <wp:docPr id="3084" name="Imagem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196028" cy="21378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anexo,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61CB0568" wp14:editId="449B3E73">
            <wp:extent cx="672998" cy="197941"/>
            <wp:effectExtent l="0" t="0" r="0" b="0"/>
            <wp:docPr id="3064" name="Imagem 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Anexos do Aditivo do Convênio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12B78930" wp14:editId="2616ADE3">
            <wp:extent cx="510363" cy="199707"/>
            <wp:effectExtent l="0" t="0" r="4445" b="0"/>
            <wp:docPr id="3065" name="Imagem 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F92EAB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4F19A0D3" wp14:editId="253BA3CF">
            <wp:extent cx="4247515" cy="974941"/>
            <wp:effectExtent l="0" t="0" r="635" b="0"/>
            <wp:docPr id="3066" name="Imagem 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44" cy="9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CA2D15" w:rsidRDefault="0006442E" w:rsidP="00F92EAB">
      <w:pPr>
        <w:pStyle w:val="Ttulo4"/>
        <w:numPr>
          <w:ilvl w:val="3"/>
          <w:numId w:val="8"/>
        </w:numPr>
        <w:spacing w:after="120"/>
        <w:ind w:left="993" w:hanging="993"/>
        <w:jc w:val="both"/>
      </w:pPr>
      <w:bookmarkStart w:id="96" w:name="_Toc480202722"/>
      <w:r w:rsidRPr="00CA2D15">
        <w:lastRenderedPageBreak/>
        <w:t>Excluir Anexos do Aditivo</w:t>
      </w:r>
      <w:bookmarkEnd w:id="96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>
        <w:rPr>
          <w:b/>
        </w:rPr>
        <w:t>Anexos do Aditivo do Convênio Concedente</w:t>
      </w:r>
      <w:r>
        <w:t xml:space="preserve">, para excluir o anexo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7C07F7EA" wp14:editId="58BEC34B">
            <wp:extent cx="138023" cy="152551"/>
            <wp:effectExtent l="0" t="0" r="0" b="0"/>
            <wp:docPr id="3067" name="Imagem 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Manutenção de Cadastro de Anexos</w:t>
      </w:r>
      <w:r>
        <w:t xml:space="preserve">, com todas as informações do registro cadastrado,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2956F4AE" wp14:editId="07F58849">
            <wp:extent cx="672998" cy="197941"/>
            <wp:effectExtent l="0" t="0" r="0" b="0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F92EAB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717A2086" wp14:editId="753EA3DF">
            <wp:extent cx="2598254" cy="2084646"/>
            <wp:effectExtent l="19050" t="19050" r="12065" b="11430"/>
            <wp:docPr id="3085" name="Imagem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598254" cy="208464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Anexos do Aditivo do Convênio Concedente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7F219120" wp14:editId="45C98737">
            <wp:extent cx="608541" cy="238125"/>
            <wp:effectExtent l="0" t="0" r="1270" b="0"/>
            <wp:docPr id="3069" name="Imagem 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097A69" w:rsidRDefault="0006442E" w:rsidP="00F92EAB">
      <w:pPr>
        <w:pStyle w:val="Ttulo4"/>
        <w:spacing w:after="120"/>
        <w:ind w:left="709"/>
        <w:jc w:val="both"/>
      </w:pPr>
      <w:bookmarkStart w:id="97" w:name="_Toc479671054"/>
      <w:bookmarkStart w:id="98" w:name="_Toc480202723"/>
      <w:r w:rsidRPr="00097A69">
        <w:t>Visualizar</w:t>
      </w:r>
      <w:r>
        <w:t xml:space="preserve"> Aditivo</w:t>
      </w:r>
      <w:bookmarkEnd w:id="97"/>
      <w:bookmarkEnd w:id="98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>
        <w:rPr>
          <w:b/>
        </w:rPr>
        <w:t>Aditivos do Convênio Concedente</w:t>
      </w:r>
      <w:r>
        <w:t xml:space="preserve">, para visualizar o cadastro do aditivo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5F5515EE" wp14:editId="5E373A34">
            <wp:extent cx="181053" cy="202018"/>
            <wp:effectExtent l="0" t="0" r="9525" b="7620"/>
            <wp:docPr id="3070" name="Imagem 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 de Aditivos do Convênio</w:t>
      </w:r>
      <w:r>
        <w:t>, com todas as informações do registro cadastrado, em modo somente leitura:</w:t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F92EAB">
      <w:pPr>
        <w:pStyle w:val="Passos"/>
        <w:numPr>
          <w:ilvl w:val="0"/>
          <w:numId w:val="0"/>
        </w:numPr>
        <w:spacing w:after="120"/>
        <w:jc w:val="center"/>
      </w:pPr>
      <w:r>
        <w:rPr>
          <w:noProof/>
          <w:lang w:eastAsia="pt-BR" w:bidi="ar-SA"/>
        </w:rPr>
        <w:drawing>
          <wp:inline distT="0" distB="0" distL="0" distR="0" wp14:anchorId="07C0C891" wp14:editId="09DB16D4">
            <wp:extent cx="2743200" cy="3571875"/>
            <wp:effectExtent l="19050" t="19050" r="19050" b="28575"/>
            <wp:docPr id="3086" name="Imagem 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718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Aditivos do Convênio Concedente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50786AD" wp14:editId="7CC67582">
            <wp:extent cx="608541" cy="238125"/>
            <wp:effectExtent l="0" t="0" r="1270" b="0"/>
            <wp:docPr id="3072" name="Imagem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BF0813" w:rsidRDefault="0006442E" w:rsidP="00F92EAB">
      <w:pPr>
        <w:pStyle w:val="Ttulo4"/>
        <w:spacing w:after="120"/>
        <w:ind w:left="709"/>
        <w:jc w:val="both"/>
      </w:pPr>
      <w:bookmarkStart w:id="99" w:name="_Toc479671055"/>
      <w:bookmarkStart w:id="100" w:name="_Toc480202724"/>
      <w:r w:rsidRPr="00BF0813">
        <w:t>Editar Aditivo</w:t>
      </w:r>
      <w:bookmarkEnd w:id="99"/>
      <w:bookmarkEnd w:id="100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>
        <w:rPr>
          <w:b/>
        </w:rPr>
        <w:t>Aditivos do Convênio Concedente</w:t>
      </w:r>
      <w:r>
        <w:t xml:space="preserve">, para editar o cadastro do aditivo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6496F42F" wp14:editId="0E22A7F0">
            <wp:extent cx="180975" cy="191135"/>
            <wp:effectExtent l="0" t="0" r="9525" b="0"/>
            <wp:docPr id="249" name="Image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Cadastro de Aditivos do Convênio</w:t>
      </w:r>
      <w:r>
        <w:t>, com todas as informações do registro cadastrado, em modo de edição: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F92EAB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62915523" wp14:editId="7C7C0D55">
            <wp:extent cx="4168144" cy="3171825"/>
            <wp:effectExtent l="19050" t="19050" r="22860" b="9525"/>
            <wp:docPr id="3087" name="Imagem 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80" cy="3176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aditivo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3E186C1E" wp14:editId="49F886A7">
            <wp:extent cx="672998" cy="197941"/>
            <wp:effectExtent l="0" t="0" r="0" b="0"/>
            <wp:docPr id="251" name="Image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Aditivos do Convênio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E5280A5" wp14:editId="1E1E1AD3">
            <wp:extent cx="510363" cy="199707"/>
            <wp:effectExtent l="0" t="0" r="4445" b="0"/>
            <wp:docPr id="3074" name="Imagem 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03F7E52D" wp14:editId="581F9EA0">
            <wp:extent cx="4220649" cy="968775"/>
            <wp:effectExtent l="0" t="0" r="0" b="3175"/>
            <wp:docPr id="3075" name="Imagem 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82" cy="96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2C6F50" w:rsidRDefault="0006442E" w:rsidP="00F92EAB">
      <w:pPr>
        <w:pStyle w:val="Ttulo4"/>
        <w:ind w:left="709"/>
        <w:jc w:val="both"/>
      </w:pPr>
      <w:bookmarkStart w:id="101" w:name="_Toc479671056"/>
      <w:bookmarkStart w:id="102" w:name="_Toc480202725"/>
      <w:r w:rsidRPr="002C6F50">
        <w:t>Excluir Aditivo</w:t>
      </w:r>
      <w:bookmarkEnd w:id="101"/>
      <w:bookmarkEnd w:id="102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>
        <w:rPr>
          <w:b/>
        </w:rPr>
        <w:t>Aditivos do Convênio Concedente</w:t>
      </w:r>
      <w:r>
        <w:t xml:space="preserve">, para excluir o cadastro do aditivo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50155191" wp14:editId="5CE701AA">
            <wp:extent cx="138023" cy="152551"/>
            <wp:effectExtent l="0" t="0" r="0" b="0"/>
            <wp:docPr id="3076" name="Imagem 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Cadastro de Aditivos do Convênio</w:t>
      </w:r>
      <w:r>
        <w:t xml:space="preserve">, com todas as informações do registro cadastrado,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2537B65E" wp14:editId="655C054B">
            <wp:extent cx="672998" cy="197941"/>
            <wp:effectExtent l="0" t="0" r="0" b="0"/>
            <wp:docPr id="3008" name="Imagem 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F92EAB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16440396" wp14:editId="4A4A5633">
            <wp:extent cx="2733675" cy="3714750"/>
            <wp:effectExtent l="19050" t="19050" r="28575" b="19050"/>
            <wp:docPr id="3088" name="Imagem 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7147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lastRenderedPageBreak/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>
        <w:rPr>
          <w:b/>
        </w:rPr>
        <w:t>Aditivos do Convênio Concedente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0D9D206" wp14:editId="5F5AEE72">
            <wp:extent cx="608541" cy="238125"/>
            <wp:effectExtent l="0" t="0" r="1270" b="0"/>
            <wp:docPr id="3077" name="Imagem 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E625AB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F92EAB" w:rsidRDefault="0006442E" w:rsidP="00F92EAB">
      <w:pPr>
        <w:pStyle w:val="Ttulo3"/>
        <w:ind w:left="567" w:hanging="578"/>
      </w:pPr>
      <w:bookmarkStart w:id="103" w:name="_Toc479671057"/>
      <w:bookmarkStart w:id="104" w:name="_Toc480202726"/>
      <w:r w:rsidRPr="00F92EAB">
        <w:t>Anexos do Convênio Concedente</w:t>
      </w:r>
      <w:bookmarkEnd w:id="103"/>
      <w:bookmarkEnd w:id="104"/>
    </w:p>
    <w:p w:rsidR="0006442E" w:rsidRPr="00E625AB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 w:rsidRPr="00E625AB">
        <w:t xml:space="preserve">Na tela de </w:t>
      </w:r>
      <w:r w:rsidRPr="00E625AB">
        <w:rPr>
          <w:b/>
        </w:rPr>
        <w:t>Manutenção do Convênio Concedente</w:t>
      </w:r>
      <w:r w:rsidRPr="00E625AB">
        <w:t xml:space="preserve">, para gerenciar os anexos, clique no </w:t>
      </w:r>
      <w:proofErr w:type="gramStart"/>
      <w:r w:rsidRPr="00E625AB">
        <w:t xml:space="preserve">ícone </w:t>
      </w:r>
      <w:r w:rsidRPr="00E625AB">
        <w:rPr>
          <w:noProof/>
          <w:lang w:eastAsia="pt-BR" w:bidi="ar-SA"/>
        </w:rPr>
        <w:drawing>
          <wp:inline distT="0" distB="0" distL="0" distR="0" wp14:anchorId="3E7A6315" wp14:editId="7837E408">
            <wp:extent cx="159385" cy="170180"/>
            <wp:effectExtent l="0" t="0" r="0" b="1270"/>
            <wp:docPr id="3089" name="Imagem 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5AB">
        <w:t>;</w:t>
      </w:r>
      <w:proofErr w:type="gramEnd"/>
      <w:r w:rsidRPr="00E625AB">
        <w:t xml:space="preserve"> Ao clicar neste ícone, é disponibilizada a tela de </w:t>
      </w:r>
      <w:r w:rsidRPr="00E625AB">
        <w:rPr>
          <w:b/>
        </w:rPr>
        <w:t>Anexos do Convênio Concedente</w:t>
      </w:r>
      <w:r w:rsidRPr="00E625AB">
        <w:t>.</w:t>
      </w:r>
    </w:p>
    <w:p w:rsidR="0006442E" w:rsidRPr="00E625AB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F92EAB" w:rsidRDefault="0006442E" w:rsidP="00F92EAB">
      <w:pPr>
        <w:pStyle w:val="Ttulo4"/>
        <w:ind w:left="709"/>
      </w:pPr>
      <w:bookmarkStart w:id="105" w:name="_Toc479671058"/>
      <w:bookmarkStart w:id="106" w:name="_Toc480202727"/>
      <w:r w:rsidRPr="00F92EAB">
        <w:t>Consultar Anexos</w:t>
      </w:r>
      <w:bookmarkEnd w:id="105"/>
      <w:bookmarkEnd w:id="106"/>
    </w:p>
    <w:p w:rsidR="0006442E" w:rsidRPr="00E625AB" w:rsidRDefault="0006442E" w:rsidP="00AC43B3">
      <w:pPr>
        <w:pStyle w:val="PargrafodaLista"/>
        <w:ind w:left="0"/>
        <w:jc w:val="both"/>
      </w:pPr>
      <w:r w:rsidRPr="00E625AB">
        <w:t xml:space="preserve">Na tela de </w:t>
      </w:r>
      <w:r w:rsidRPr="00E625AB">
        <w:rPr>
          <w:b/>
        </w:rPr>
        <w:t xml:space="preserve">Anexos do Convênio Concedente, </w:t>
      </w:r>
      <w:r w:rsidRPr="00E625AB">
        <w:t xml:space="preserve">para efetuar a pesquisa de registros já inseridos, preencha algum campo do filtro e clique no </w:t>
      </w:r>
      <w:proofErr w:type="gramStart"/>
      <w:r w:rsidRPr="00E625AB">
        <w:t xml:space="preserve">botão </w:t>
      </w:r>
      <w:r w:rsidRPr="00E625AB">
        <w:rPr>
          <w:noProof/>
          <w:lang w:eastAsia="pt-BR" w:bidi="ar-SA"/>
        </w:rPr>
        <w:drawing>
          <wp:inline distT="0" distB="0" distL="0" distR="0" wp14:anchorId="13340B15" wp14:editId="4E99E7FD">
            <wp:extent cx="763187" cy="202019"/>
            <wp:effectExtent l="0" t="0" r="0" b="7620"/>
            <wp:docPr id="3090" name="Imagem 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5AB">
        <w:t>;</w:t>
      </w:r>
      <w:proofErr w:type="gramEnd"/>
      <w:r w:rsidRPr="00E625AB">
        <w:t xml:space="preserve"> Ao clicar neste botão, são exibidos todos os registros encontrados no sistema de acordo com o filtro(s) selecionado(s):</w:t>
      </w:r>
    </w:p>
    <w:p w:rsidR="0006442E" w:rsidRPr="00E625AB" w:rsidRDefault="0006442E" w:rsidP="00AC43B3">
      <w:pPr>
        <w:pStyle w:val="PargrafodaLista"/>
        <w:ind w:left="0"/>
        <w:jc w:val="both"/>
      </w:pPr>
    </w:p>
    <w:p w:rsidR="0006442E" w:rsidRDefault="0006442E" w:rsidP="00F92EAB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0165BA11" wp14:editId="369FD9E5">
            <wp:extent cx="4122420" cy="2744122"/>
            <wp:effectExtent l="19050" t="19050" r="11430" b="18415"/>
            <wp:docPr id="392" name="Imagem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990" cy="27464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/>
        <w:jc w:val="both"/>
        <w:rPr>
          <w:rFonts w:cs="Arial"/>
        </w:rPr>
      </w:pPr>
    </w:p>
    <w:p w:rsidR="0006442E" w:rsidRDefault="0006442E" w:rsidP="00AC43B3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lastRenderedPageBreak/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35"/>
        <w:gridCol w:w="5776"/>
      </w:tblGrid>
      <w:tr w:rsidR="0006442E" w:rsidRPr="00F92EAB" w:rsidTr="00F92EAB">
        <w:tc>
          <w:tcPr>
            <w:tcW w:w="821" w:type="pct"/>
            <w:shd w:val="clear" w:color="auto" w:fill="95B3D7" w:themeFill="accent1" w:themeFillTint="99"/>
          </w:tcPr>
          <w:p w:rsidR="0006442E" w:rsidRPr="00F92EAB" w:rsidRDefault="0006442E" w:rsidP="00F92EAB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F92EAB">
              <w:rPr>
                <w:rFonts w:cstheme="minorHAnsi"/>
                <w:b/>
              </w:rPr>
              <w:t>Ícone da Ação</w:t>
            </w:r>
          </w:p>
        </w:tc>
        <w:tc>
          <w:tcPr>
            <w:tcW w:w="4179" w:type="pct"/>
            <w:shd w:val="clear" w:color="auto" w:fill="95B3D7" w:themeFill="accent1" w:themeFillTint="99"/>
          </w:tcPr>
          <w:p w:rsidR="0006442E" w:rsidRPr="00F92EAB" w:rsidRDefault="0006442E" w:rsidP="00F92EAB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F92EAB">
              <w:rPr>
                <w:rFonts w:cstheme="minorHAnsi"/>
                <w:b/>
              </w:rPr>
              <w:t>Descrição da Ação</w:t>
            </w:r>
          </w:p>
        </w:tc>
      </w:tr>
      <w:tr w:rsidR="0006442E" w:rsidRPr="00F92EAB" w:rsidTr="00F92EAB">
        <w:tc>
          <w:tcPr>
            <w:tcW w:w="821" w:type="pct"/>
          </w:tcPr>
          <w:p w:rsidR="0006442E" w:rsidRPr="00F92EAB" w:rsidRDefault="0006442E" w:rsidP="00F92EAB">
            <w:pPr>
              <w:jc w:val="center"/>
              <w:rPr>
                <w:rFonts w:cstheme="minorHAnsi"/>
                <w:sz w:val="20"/>
              </w:rPr>
            </w:pPr>
            <w:r w:rsidRPr="00F92EAB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2D76F71E" wp14:editId="47F2FF6F">
                  <wp:extent cx="180975" cy="201930"/>
                  <wp:effectExtent l="0" t="0" r="9525" b="7620"/>
                  <wp:docPr id="3016" name="Imagem 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</w:tcPr>
          <w:p w:rsidR="0006442E" w:rsidRPr="00F92EAB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F92EAB">
              <w:rPr>
                <w:rFonts w:cstheme="minorHAnsi"/>
                <w:sz w:val="20"/>
              </w:rPr>
              <w:t>Visualizar anexo do convênio concedente.</w:t>
            </w:r>
          </w:p>
        </w:tc>
      </w:tr>
      <w:tr w:rsidR="0006442E" w:rsidRPr="00F92EAB" w:rsidTr="00F92EAB">
        <w:tc>
          <w:tcPr>
            <w:tcW w:w="821" w:type="pct"/>
          </w:tcPr>
          <w:p w:rsidR="0006442E" w:rsidRPr="00F92EAB" w:rsidRDefault="0006442E" w:rsidP="00F92EAB">
            <w:pPr>
              <w:jc w:val="center"/>
              <w:rPr>
                <w:rFonts w:cstheme="minorHAnsi"/>
                <w:sz w:val="20"/>
              </w:rPr>
            </w:pPr>
            <w:r w:rsidRPr="00F92EAB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503E0E61" wp14:editId="77BA7CE5">
                  <wp:extent cx="180975" cy="191135"/>
                  <wp:effectExtent l="0" t="0" r="9525" b="0"/>
                  <wp:docPr id="3092" name="Imagem 3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</w:tcPr>
          <w:p w:rsidR="0006442E" w:rsidRPr="00F92EAB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F92EAB">
              <w:rPr>
                <w:rFonts w:cstheme="minorHAnsi"/>
                <w:sz w:val="20"/>
              </w:rPr>
              <w:t>Editar anexo do convênio concedente.</w:t>
            </w:r>
          </w:p>
        </w:tc>
      </w:tr>
      <w:tr w:rsidR="0006442E" w:rsidRPr="00F92EAB" w:rsidTr="00F92EAB">
        <w:tc>
          <w:tcPr>
            <w:tcW w:w="821" w:type="pct"/>
          </w:tcPr>
          <w:p w:rsidR="0006442E" w:rsidRPr="00F92EAB" w:rsidRDefault="0006442E" w:rsidP="00F92EAB">
            <w:pPr>
              <w:jc w:val="center"/>
              <w:rPr>
                <w:rFonts w:cstheme="minorHAnsi"/>
                <w:sz w:val="20"/>
              </w:rPr>
            </w:pPr>
            <w:r w:rsidRPr="00F92EAB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48565F57" wp14:editId="34947A14">
                  <wp:extent cx="138023" cy="152551"/>
                  <wp:effectExtent l="0" t="0" r="0" b="0"/>
                  <wp:docPr id="3093" name="Imagem 3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</w:tcPr>
          <w:p w:rsidR="0006442E" w:rsidRPr="00F92EAB" w:rsidRDefault="0006442E" w:rsidP="00AC43B3">
            <w:pPr>
              <w:jc w:val="both"/>
              <w:rPr>
                <w:rFonts w:cstheme="minorHAnsi"/>
                <w:sz w:val="20"/>
              </w:rPr>
            </w:pPr>
            <w:r w:rsidRPr="00F92EAB">
              <w:rPr>
                <w:rFonts w:cstheme="minorHAnsi"/>
                <w:sz w:val="20"/>
              </w:rPr>
              <w:t>Excluir anexo do convênio concedente.</w:t>
            </w:r>
          </w:p>
        </w:tc>
      </w:tr>
    </w:tbl>
    <w:p w:rsidR="0006442E" w:rsidRDefault="0006442E" w:rsidP="00AC43B3">
      <w:pPr>
        <w:pStyle w:val="PargrafodaLista"/>
        <w:ind w:left="0"/>
        <w:jc w:val="both"/>
      </w:pPr>
    </w:p>
    <w:p w:rsidR="0006442E" w:rsidRPr="009B43EF" w:rsidRDefault="0006442E" w:rsidP="00AC43B3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 w:rsidRPr="005B2278">
        <w:rPr>
          <w:b/>
        </w:rPr>
        <w:t>Manutenção d</w:t>
      </w:r>
      <w:r>
        <w:rPr>
          <w:b/>
        </w:rPr>
        <w:t>o Convênio Concedente</w:t>
      </w:r>
      <w:r>
        <w:t xml:space="preserve">,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F1C1334" wp14:editId="331985BD">
            <wp:extent cx="511791" cy="207261"/>
            <wp:effectExtent l="0" t="0" r="3175" b="2540"/>
            <wp:docPr id="3094" name="Imagem 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/>
        <w:jc w:val="both"/>
      </w:pPr>
    </w:p>
    <w:p w:rsidR="0006442E" w:rsidRPr="0064567C" w:rsidRDefault="0006442E" w:rsidP="00F92EAB">
      <w:pPr>
        <w:pStyle w:val="Ttulo4"/>
        <w:ind w:left="709"/>
        <w:jc w:val="both"/>
      </w:pPr>
      <w:bookmarkStart w:id="107" w:name="_Toc479671060"/>
      <w:bookmarkStart w:id="108" w:name="_Toc480202728"/>
      <w:r w:rsidRPr="0064567C">
        <w:t>Incluir Anexo</w:t>
      </w:r>
      <w:bookmarkEnd w:id="107"/>
      <w:bookmarkEnd w:id="108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160224">
        <w:t xml:space="preserve">Na tela </w:t>
      </w:r>
      <w:r>
        <w:t xml:space="preserve">de </w:t>
      </w:r>
      <w:r w:rsidRPr="005E6129">
        <w:rPr>
          <w:b/>
        </w:rPr>
        <w:t xml:space="preserve">Anexos </w:t>
      </w:r>
      <w:r>
        <w:rPr>
          <w:b/>
        </w:rPr>
        <w:t xml:space="preserve">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 clique </w:t>
      </w:r>
      <w:r w:rsidRPr="00160224">
        <w:t xml:space="preserve">no </w:t>
      </w:r>
      <w:proofErr w:type="gramStart"/>
      <w:r w:rsidRPr="00160224">
        <w:t>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752C60F3" wp14:editId="42903A72">
            <wp:extent cx="558800" cy="209550"/>
            <wp:effectExtent l="0" t="0" r="0" b="0"/>
            <wp:docPr id="3096" name="Imagem 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botão o sistema irá direcionar para a tela de </w:t>
      </w:r>
      <w:r>
        <w:rPr>
          <w:b/>
        </w:rPr>
        <w:t>Manutenção de Cadastro de Anexos</w:t>
      </w:r>
      <w:r>
        <w:t>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F92EAB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321EFE1B" wp14:editId="6A0731B7">
            <wp:extent cx="4135755" cy="2028570"/>
            <wp:effectExtent l="19050" t="19050" r="17145" b="10160"/>
            <wp:docPr id="393" name="Imagem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144001" cy="20326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do cadastro do anexo,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310B2681" wp14:editId="13D0E15B">
            <wp:extent cx="672998" cy="197941"/>
            <wp:effectExtent l="0" t="0" r="0" b="0"/>
            <wp:docPr id="3098" name="Imagem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conclusão do cadastro.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lastRenderedPageBreak/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Anexos </w:t>
      </w:r>
      <w:r>
        <w:rPr>
          <w:b/>
        </w:rPr>
        <w:t xml:space="preserve">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4F622644" wp14:editId="0362E01D">
            <wp:extent cx="608541" cy="238125"/>
            <wp:effectExtent l="0" t="0" r="1270" b="0"/>
            <wp:docPr id="3099" name="Imagem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BA1EFA" w:rsidRDefault="0006442E" w:rsidP="00AC43B3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033C711C" wp14:editId="40CBF7F8">
            <wp:extent cx="4215030" cy="967484"/>
            <wp:effectExtent l="0" t="0" r="0" b="4445"/>
            <wp:docPr id="3100" name="Imagem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65" cy="96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173C20" w:rsidRDefault="0006442E" w:rsidP="00F92EAB">
      <w:pPr>
        <w:pStyle w:val="Ttulo4"/>
        <w:ind w:left="709"/>
        <w:jc w:val="both"/>
      </w:pPr>
      <w:bookmarkStart w:id="109" w:name="_Toc479671061"/>
      <w:bookmarkStart w:id="110" w:name="_Toc480202729"/>
      <w:r w:rsidRPr="00173C20">
        <w:t>Visualizar Anexo</w:t>
      </w:r>
      <w:bookmarkEnd w:id="109"/>
      <w:bookmarkEnd w:id="110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Anexos </w:t>
      </w:r>
      <w:r>
        <w:rPr>
          <w:b/>
        </w:rPr>
        <w:t xml:space="preserve">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, para visualizar o anexo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6BF4B2CB" wp14:editId="257C1474">
            <wp:extent cx="181053" cy="202018"/>
            <wp:effectExtent l="0" t="0" r="9525" b="7620"/>
            <wp:docPr id="3101" name="Imagem 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Manutenção de Cadastro de Anexos</w:t>
      </w:r>
      <w:r w:rsidRPr="00E625AB">
        <w:t xml:space="preserve">, </w:t>
      </w:r>
      <w:r>
        <w:t>com todas as informações do registro cadastrado, em modo somente leitura:</w:t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F92EAB">
      <w:pPr>
        <w:pStyle w:val="Passos"/>
        <w:numPr>
          <w:ilvl w:val="0"/>
          <w:numId w:val="0"/>
        </w:numPr>
        <w:spacing w:after="120"/>
        <w:jc w:val="center"/>
      </w:pPr>
      <w:r>
        <w:rPr>
          <w:noProof/>
          <w:lang w:eastAsia="pt-BR" w:bidi="ar-SA"/>
        </w:rPr>
        <w:drawing>
          <wp:inline distT="0" distB="0" distL="0" distR="0" wp14:anchorId="24295F9D" wp14:editId="6245C9B9">
            <wp:extent cx="3657600" cy="1771650"/>
            <wp:effectExtent l="19050" t="19050" r="19050" b="19050"/>
            <wp:docPr id="394" name="Imagem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716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lastRenderedPageBreak/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Anexos </w:t>
      </w:r>
      <w:r>
        <w:rPr>
          <w:b/>
        </w:rPr>
        <w:t xml:space="preserve">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2A58A72F" wp14:editId="26127BE9">
            <wp:extent cx="608541" cy="238125"/>
            <wp:effectExtent l="0" t="0" r="1270" b="0"/>
            <wp:docPr id="325" name="Image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173C20" w:rsidRDefault="0006442E" w:rsidP="00F92EAB">
      <w:pPr>
        <w:pStyle w:val="Ttulo4"/>
        <w:ind w:left="709"/>
        <w:jc w:val="both"/>
      </w:pPr>
      <w:bookmarkStart w:id="111" w:name="_Toc479671062"/>
      <w:bookmarkStart w:id="112" w:name="_Toc480202730"/>
      <w:r w:rsidRPr="00173C20">
        <w:t>Editar Anexo</w:t>
      </w:r>
      <w:bookmarkEnd w:id="111"/>
      <w:bookmarkEnd w:id="112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Anexos </w:t>
      </w:r>
      <w:r>
        <w:rPr>
          <w:b/>
        </w:rPr>
        <w:t xml:space="preserve">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, para editar o anexo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2E285836" wp14:editId="5CCCDCCB">
            <wp:extent cx="180975" cy="191135"/>
            <wp:effectExtent l="0" t="0" r="9525" b="0"/>
            <wp:docPr id="331" name="Image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Manutenção de Cadastro de Anexos</w:t>
      </w:r>
      <w:r>
        <w:t>, com todas as informações do registro cadastrado, em modo de edição:</w:t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F92EAB">
      <w:pPr>
        <w:pStyle w:val="Passos"/>
        <w:numPr>
          <w:ilvl w:val="0"/>
          <w:numId w:val="0"/>
        </w:numPr>
        <w:spacing w:after="120"/>
        <w:jc w:val="center"/>
      </w:pPr>
      <w:r>
        <w:rPr>
          <w:noProof/>
          <w:lang w:eastAsia="pt-BR" w:bidi="ar-SA"/>
        </w:rPr>
        <w:drawing>
          <wp:inline distT="0" distB="0" distL="0" distR="0" wp14:anchorId="3A3F3508" wp14:editId="25E25338">
            <wp:extent cx="4181475" cy="2115340"/>
            <wp:effectExtent l="19050" t="19050" r="9525" b="18415"/>
            <wp:docPr id="395" name="Imagem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201109" cy="212527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anexo,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769F409D" wp14:editId="567ECCDB">
            <wp:extent cx="672998" cy="197941"/>
            <wp:effectExtent l="0" t="0" r="0" b="0"/>
            <wp:docPr id="344" name="Imagem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Anexos </w:t>
      </w:r>
      <w:r>
        <w:rPr>
          <w:b/>
        </w:rPr>
        <w:t xml:space="preserve">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985D748" wp14:editId="7EA0CA4E">
            <wp:extent cx="510363" cy="199707"/>
            <wp:effectExtent l="0" t="0" r="4445" b="0"/>
            <wp:docPr id="3038" name="Imagem 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F92EAB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797E1AC7" wp14:editId="75D63BA7">
            <wp:extent cx="4086225" cy="937920"/>
            <wp:effectExtent l="0" t="0" r="0" b="0"/>
            <wp:docPr id="350" name="Imagem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87" cy="94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Pr="00173C20" w:rsidRDefault="0006442E" w:rsidP="00F92EAB">
      <w:pPr>
        <w:pStyle w:val="Ttulo4"/>
        <w:ind w:left="709"/>
        <w:jc w:val="both"/>
      </w:pPr>
      <w:bookmarkStart w:id="113" w:name="_Toc479671063"/>
      <w:bookmarkStart w:id="114" w:name="_Toc480202731"/>
      <w:r w:rsidRPr="00173C20">
        <w:t>Excluir Anexo</w:t>
      </w:r>
      <w:bookmarkEnd w:id="113"/>
      <w:bookmarkEnd w:id="114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Anexos </w:t>
      </w:r>
      <w:r>
        <w:rPr>
          <w:b/>
        </w:rPr>
        <w:t xml:space="preserve">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, para excluir o anexo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36BB5D25" wp14:editId="4CF12870">
            <wp:extent cx="138023" cy="152551"/>
            <wp:effectExtent l="0" t="0" r="0" b="0"/>
            <wp:docPr id="351" name="Imagem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Manutenção de Cadastro de Anexos</w:t>
      </w:r>
      <w:r>
        <w:t xml:space="preserve">, com todas as informações do registro cadastrado,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5AA91BEA" wp14:editId="24A0C7EF">
            <wp:extent cx="672998" cy="197941"/>
            <wp:effectExtent l="0" t="0" r="0" b="0"/>
            <wp:docPr id="385" name="Imagem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registro: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F92EAB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4722F331" wp14:editId="22D870B3">
            <wp:extent cx="3714750" cy="2000250"/>
            <wp:effectExtent l="19050" t="19050" r="19050" b="19050"/>
            <wp:docPr id="396" name="Imagem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002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Anexos </w:t>
      </w:r>
      <w:r>
        <w:rPr>
          <w:b/>
        </w:rPr>
        <w:t xml:space="preserve">do </w:t>
      </w:r>
      <w:r w:rsidRPr="005E6129">
        <w:rPr>
          <w:b/>
        </w:rPr>
        <w:t>Convênio</w:t>
      </w:r>
      <w:r>
        <w:rPr>
          <w:b/>
        </w:rPr>
        <w:t xml:space="preserve"> Concedente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64684AF5" wp14:editId="1010813B">
            <wp:extent cx="608541" cy="238125"/>
            <wp:effectExtent l="0" t="0" r="1270" b="0"/>
            <wp:docPr id="391" name="Imagem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F92EAB" w:rsidRDefault="00F92EAB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CA2D15" w:rsidRDefault="0006442E" w:rsidP="00F92EAB">
      <w:pPr>
        <w:pStyle w:val="Ttulo3"/>
        <w:ind w:left="709"/>
      </w:pPr>
      <w:bookmarkStart w:id="115" w:name="_Toc479671070"/>
      <w:bookmarkStart w:id="116" w:name="_Toc480202732"/>
      <w:r w:rsidRPr="00CA2D15">
        <w:lastRenderedPageBreak/>
        <w:t>Valores do Convênio</w:t>
      </w:r>
      <w:r>
        <w:t xml:space="preserve"> Concedente</w:t>
      </w:r>
      <w:bookmarkEnd w:id="115"/>
      <w:bookmarkEnd w:id="116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 d</w:t>
      </w:r>
      <w:r>
        <w:rPr>
          <w:b/>
        </w:rPr>
        <w:t>o Convênio Concedente</w:t>
      </w:r>
      <w:r>
        <w:t xml:space="preserve">, para gerenciar os valores do convênio concedente,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643A814F" wp14:editId="337F9B7A">
            <wp:extent cx="155275" cy="162026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4" cy="1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ícone, é disponibilizada a tela de </w:t>
      </w:r>
      <w:r>
        <w:rPr>
          <w:b/>
        </w:rPr>
        <w:t>Valores do Convênio Concedente</w:t>
      </w:r>
      <w:r>
        <w:t>, onde são apresentadas as informações orçamentárias, além de, disponibilizar opções de relatórios para impressão, conforme abaixo evidenciada:</w:t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F92EAB">
      <w:pPr>
        <w:pStyle w:val="Passos"/>
        <w:numPr>
          <w:ilvl w:val="0"/>
          <w:numId w:val="0"/>
        </w:numPr>
        <w:spacing w:after="120"/>
        <w:jc w:val="center"/>
      </w:pPr>
      <w:r>
        <w:rPr>
          <w:rFonts w:asciiTheme="majorHAnsi" w:hAnsiTheme="majorHAnsi" w:cs="Arial"/>
          <w:noProof/>
          <w:sz w:val="24"/>
          <w:szCs w:val="24"/>
          <w:lang w:eastAsia="pt-BR" w:bidi="ar-SA"/>
        </w:rPr>
        <w:drawing>
          <wp:inline distT="0" distB="0" distL="0" distR="0" wp14:anchorId="417C60C0" wp14:editId="5B987FE3">
            <wp:extent cx="4236010" cy="2922270"/>
            <wp:effectExtent l="19050" t="19050" r="12700" b="11430"/>
            <wp:docPr id="243" name="Image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77" cy="2925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Pr="00CA2D15" w:rsidRDefault="0006442E" w:rsidP="00F92EAB">
      <w:pPr>
        <w:pStyle w:val="Ttulo3"/>
        <w:ind w:left="709"/>
      </w:pPr>
      <w:bookmarkStart w:id="117" w:name="_Toc479671071"/>
      <w:bookmarkStart w:id="118" w:name="_Toc480202733"/>
      <w:r w:rsidRPr="00CA2D15">
        <w:t>Encerar/Reabrir o Convênio</w:t>
      </w:r>
      <w:r>
        <w:t xml:space="preserve"> Concedente</w:t>
      </w:r>
      <w:bookmarkEnd w:id="117"/>
      <w:bookmarkEnd w:id="118"/>
    </w:p>
    <w:p w:rsidR="0006442E" w:rsidRPr="00463C5C" w:rsidRDefault="0006442E" w:rsidP="00F92EAB">
      <w:pPr>
        <w:pStyle w:val="Ttulo4"/>
        <w:spacing w:after="120"/>
        <w:ind w:left="709"/>
        <w:jc w:val="both"/>
      </w:pPr>
      <w:bookmarkStart w:id="119" w:name="_Toc479671072"/>
      <w:bookmarkStart w:id="120" w:name="_Toc480202734"/>
      <w:r w:rsidRPr="00463C5C">
        <w:t>Encerar o Convênio</w:t>
      </w:r>
      <w:r>
        <w:t xml:space="preserve"> Co</w:t>
      </w:r>
      <w:bookmarkEnd w:id="119"/>
      <w:r>
        <w:t>ncedente</w:t>
      </w:r>
      <w:bookmarkEnd w:id="120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 d</w:t>
      </w:r>
      <w:r>
        <w:rPr>
          <w:b/>
        </w:rPr>
        <w:t>o Convênio Concedente</w:t>
      </w:r>
      <w:r>
        <w:t xml:space="preserve">, para encerrar o convênio concedente basta clicar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046F1504" wp14:editId="3485DCFF">
            <wp:extent cx="201930" cy="201930"/>
            <wp:effectExtent l="0" t="0" r="7620" b="762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ícone, o sistema solicita a confirmação do encerramento do convênio concedente:</w:t>
      </w:r>
    </w:p>
    <w:p w:rsidR="0006442E" w:rsidRDefault="0006442E" w:rsidP="00F92EAB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 wp14:anchorId="0E7BF25D" wp14:editId="440D9774">
            <wp:extent cx="3257550" cy="2477817"/>
            <wp:effectExtent l="19050" t="19050" r="19050" b="17780"/>
            <wp:docPr id="3042" name="Imagem 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77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F92EAB" w:rsidP="00AC43B3">
      <w:pPr>
        <w:pStyle w:val="Passos"/>
        <w:numPr>
          <w:ilvl w:val="0"/>
          <w:numId w:val="0"/>
        </w:numPr>
        <w:jc w:val="both"/>
      </w:pP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CF1C937" wp14:editId="32C0F1F6">
                <wp:simplePos x="0" y="0"/>
                <wp:positionH relativeFrom="column">
                  <wp:posOffset>695960</wp:posOffset>
                </wp:positionH>
                <wp:positionV relativeFrom="paragraph">
                  <wp:posOffset>76200</wp:posOffset>
                </wp:positionV>
                <wp:extent cx="3552825" cy="1495425"/>
                <wp:effectExtent l="0" t="0" r="9525" b="95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5E" w:rsidRPr="001F6BAE" w:rsidRDefault="00B9645E" w:rsidP="0006442E">
                            <w:pPr>
                              <w:ind w:left="317" w:hanging="317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1F6BAE">
                              <w:rPr>
                                <w:rFonts w:cstheme="minorHAnsi"/>
                                <w:b/>
                              </w:rPr>
                              <w:t>No encerramento de um Convênio Concedente:</w:t>
                            </w:r>
                          </w:p>
                          <w:p w:rsidR="00B9645E" w:rsidRPr="001F6BAE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Pr="001F6BAE">
                              <w:rPr>
                                <w:rFonts w:cstheme="minorHAnsi"/>
                                <w:b/>
                              </w:rPr>
                              <w:t xml:space="preserve"> data de encerramento não pode ser anterior à data de assinatura;</w:t>
                            </w:r>
                          </w:p>
                          <w:p w:rsidR="00B9645E" w:rsidRPr="001F6BAE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Pr="001F6BAE">
                              <w:rPr>
                                <w:rFonts w:cstheme="minorHAnsi"/>
                                <w:b/>
                              </w:rPr>
                              <w:t xml:space="preserve"> data de encerramento não pode ser anterior à data de vigência inicial;</w:t>
                            </w:r>
                          </w:p>
                          <w:p w:rsidR="00B9645E" w:rsidRPr="001F6BAE" w:rsidRDefault="00B9645E" w:rsidP="0006442E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ind w:left="317" w:hanging="284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A </w:t>
                            </w:r>
                            <w:r w:rsidRPr="001F6BAE">
                              <w:rPr>
                                <w:rFonts w:cstheme="minorHAnsi"/>
                                <w:b/>
                              </w:rPr>
                              <w:t>data de encerramento não pode ser anterior à data de vigência final.</w:t>
                            </w:r>
                          </w:p>
                          <w:p w:rsidR="00B9645E" w:rsidRPr="00BA6028" w:rsidRDefault="00B9645E" w:rsidP="0006442E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C937" id="Caixa de texto 18" o:spid="_x0000_s1067" type="#_x0000_t202" style="position:absolute;left:0;text-align:left;margin-left:54.8pt;margin-top:6pt;width:279.75pt;height:117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" fillcolor="white [3201]" stroked="f" strokeweight=".5pt">
                <v:textbox>
                  <w:txbxContent>
                    <w:p w:rsidR="00B9645E" w:rsidRPr="001F6BAE" w:rsidRDefault="00B9645E" w:rsidP="0006442E">
                      <w:pPr>
                        <w:ind w:left="317" w:hanging="317"/>
                        <w:jc w:val="both"/>
                        <w:rPr>
                          <w:rFonts w:cstheme="minorHAnsi"/>
                          <w:b/>
                        </w:rPr>
                      </w:pPr>
                      <w:r w:rsidRPr="001F6BAE">
                        <w:rPr>
                          <w:rFonts w:cstheme="minorHAnsi"/>
                          <w:b/>
                        </w:rPr>
                        <w:t>No encerramento de um Convênio Concedente:</w:t>
                      </w:r>
                    </w:p>
                    <w:p w:rsidR="00B9645E" w:rsidRPr="001F6BAE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A</w:t>
                      </w:r>
                      <w:r w:rsidRPr="001F6BAE">
                        <w:rPr>
                          <w:rFonts w:cstheme="minorHAnsi"/>
                          <w:b/>
                        </w:rPr>
                        <w:t xml:space="preserve"> data de encerramento não pode ser anterior à data de assinatura;</w:t>
                      </w:r>
                    </w:p>
                    <w:p w:rsidR="00B9645E" w:rsidRPr="001F6BAE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A</w:t>
                      </w:r>
                      <w:r w:rsidRPr="001F6BAE">
                        <w:rPr>
                          <w:rFonts w:cstheme="minorHAnsi"/>
                          <w:b/>
                        </w:rPr>
                        <w:t xml:space="preserve"> data de encerramento não pode ser anterior à data de vigência inicial;</w:t>
                      </w:r>
                    </w:p>
                    <w:p w:rsidR="00B9645E" w:rsidRPr="001F6BAE" w:rsidRDefault="00B9645E" w:rsidP="0006442E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ind w:left="317" w:hanging="284"/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A </w:t>
                      </w:r>
                      <w:r w:rsidRPr="001F6BAE">
                        <w:rPr>
                          <w:rFonts w:cstheme="minorHAnsi"/>
                          <w:b/>
                        </w:rPr>
                        <w:t>data de encerramento não pode ser anterior à data de vigência final.</w:t>
                      </w:r>
                    </w:p>
                    <w:p w:rsidR="00B9645E" w:rsidRPr="00BA6028" w:rsidRDefault="00B9645E" w:rsidP="0006442E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2217C32" wp14:editId="29A6383F">
                <wp:simplePos x="0" y="0"/>
                <wp:positionH relativeFrom="margin">
                  <wp:posOffset>635</wp:posOffset>
                </wp:positionH>
                <wp:positionV relativeFrom="paragraph">
                  <wp:posOffset>95250</wp:posOffset>
                </wp:positionV>
                <wp:extent cx="4229100" cy="1438275"/>
                <wp:effectExtent l="0" t="0" r="19050" b="28575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4382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19247" id="Retângulo de cantos arredondados 17" o:spid="_x0000_s1026" style="position:absolute;margin-left:.05pt;margin-top:7.5pt;width:333pt;height:113.2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" filled="f" strokecolor="#f79646 [3209]" strokeweight="2pt">
                <w10:wrap anchorx="margin"/>
              </v:roundrect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84864" behindDoc="0" locked="0" layoutInCell="1" allowOverlap="1" wp14:anchorId="4E827B4F" wp14:editId="7EC158CB">
            <wp:simplePos x="0" y="0"/>
            <wp:positionH relativeFrom="column">
              <wp:posOffset>173990</wp:posOffset>
            </wp:positionH>
            <wp:positionV relativeFrom="paragraph">
              <wp:posOffset>165100</wp:posOffset>
            </wp:positionV>
            <wp:extent cx="392430" cy="391795"/>
            <wp:effectExtent l="0" t="0" r="7620" b="8255"/>
            <wp:wrapNone/>
            <wp:docPr id="20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784E71" wp14:editId="54663811">
                <wp:simplePos x="0" y="0"/>
                <wp:positionH relativeFrom="margin">
                  <wp:posOffset>5080</wp:posOffset>
                </wp:positionH>
                <wp:positionV relativeFrom="paragraph">
                  <wp:posOffset>140335</wp:posOffset>
                </wp:positionV>
                <wp:extent cx="790575" cy="285750"/>
                <wp:effectExtent l="0" t="0" r="0" b="0"/>
                <wp:wrapNone/>
                <wp:docPr id="19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45E" w:rsidRPr="00BD2BE4" w:rsidRDefault="00B9645E" w:rsidP="000644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4E71" id="_x0000_s1068" type="#_x0000_t202" style="position:absolute;left:0;text-align:left;margin-left:.4pt;margin-top:11.05pt;width:62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" filled="f" stroked="f" strokecolor="#c0504d [3205]" strokeweight="1.5pt">
                <v:textbox>
                  <w:txbxContent>
                    <w:p w:rsidR="00B9645E" w:rsidRPr="00BD2BE4" w:rsidRDefault="00B9645E" w:rsidP="000644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Pr="00704B55" w:rsidRDefault="0006442E" w:rsidP="00AC43B3">
      <w:pPr>
        <w:pStyle w:val="Descrio"/>
        <w:ind w:left="0"/>
        <w:jc w:val="both"/>
        <w:rPr>
          <w:sz w:val="4"/>
          <w:szCs w:val="4"/>
        </w:rPr>
      </w:pPr>
    </w:p>
    <w:p w:rsidR="0006442E" w:rsidRPr="00346551" w:rsidRDefault="0006442E" w:rsidP="00AC43B3">
      <w:pPr>
        <w:pStyle w:val="Descrio"/>
        <w:ind w:left="0"/>
        <w:jc w:val="both"/>
        <w:rPr>
          <w:sz w:val="6"/>
          <w:szCs w:val="6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  <w:rPr>
          <w:rFonts w:ascii="Arial" w:hAnsi="Arial" w:cs="Arial"/>
          <w:noProof/>
          <w:lang w:eastAsia="pt-BR" w:bidi="ar-SA"/>
        </w:rPr>
      </w:pPr>
    </w:p>
    <w:p w:rsidR="00F92EAB" w:rsidRDefault="00F92EAB" w:rsidP="00AC43B3">
      <w:pPr>
        <w:pStyle w:val="PargrafodaLista"/>
        <w:tabs>
          <w:tab w:val="left" w:pos="284"/>
        </w:tabs>
        <w:ind w:left="0"/>
        <w:jc w:val="both"/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Após </w:t>
      </w:r>
      <w:r>
        <w:rPr>
          <w:rFonts w:cs="Arial"/>
        </w:rPr>
        <w:t>preencher a informação da data de encerramento do convênio concedente</w:t>
      </w:r>
      <w:r>
        <w:t xml:space="preserve">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7081B70B" wp14:editId="3B581D27">
            <wp:extent cx="672998" cy="197941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Convênio Concedente</w:t>
      </w:r>
      <w:r>
        <w:t xml:space="preserve"> sem encerrar convênio concedente,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E633A42" wp14:editId="7FBECEB0">
            <wp:extent cx="510363" cy="199707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 convênio concedente foi encerrado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Default="0006442E" w:rsidP="00AC43B3">
      <w:pPr>
        <w:pStyle w:val="PargrafodaLista"/>
        <w:ind w:left="0"/>
        <w:jc w:val="both"/>
        <w:rPr>
          <w:rFonts w:cs="Arial"/>
        </w:rPr>
      </w:pPr>
    </w:p>
    <w:p w:rsidR="0006442E" w:rsidRDefault="0006442E" w:rsidP="00F92EAB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 wp14:anchorId="560C3889" wp14:editId="2DE1D0B0">
            <wp:extent cx="4228465" cy="825066"/>
            <wp:effectExtent l="19050" t="19050" r="19685" b="13335"/>
            <wp:docPr id="3061" name="Imagem 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28" cy="825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Pr="00463C5C" w:rsidRDefault="0006442E" w:rsidP="00AC43B3">
      <w:pPr>
        <w:pStyle w:val="PargrafodaLista"/>
        <w:ind w:left="0"/>
        <w:jc w:val="both"/>
        <w:rPr>
          <w:rFonts w:cs="Arial"/>
        </w:rPr>
      </w:pPr>
    </w:p>
    <w:p w:rsidR="0006442E" w:rsidRPr="00463C5C" w:rsidRDefault="0006442E" w:rsidP="00F92EAB">
      <w:pPr>
        <w:pStyle w:val="Ttulo4"/>
        <w:spacing w:after="120"/>
        <w:ind w:left="709"/>
        <w:jc w:val="both"/>
      </w:pPr>
      <w:bookmarkStart w:id="121" w:name="_Toc479671073"/>
      <w:bookmarkStart w:id="122" w:name="_Toc480202735"/>
      <w:r w:rsidRPr="00463C5C">
        <w:t>Reabrir o Convênio</w:t>
      </w:r>
      <w:r>
        <w:t xml:space="preserve"> Concedente</w:t>
      </w:r>
      <w:bookmarkEnd w:id="121"/>
      <w:bookmarkEnd w:id="122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 d</w:t>
      </w:r>
      <w:r>
        <w:rPr>
          <w:b/>
        </w:rPr>
        <w:t>o Convênio Concedente</w:t>
      </w:r>
      <w:r>
        <w:t xml:space="preserve">, para reabrir o convênio concedente basta clicar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4B0FBF83" wp14:editId="3632DAAF">
            <wp:extent cx="159385" cy="170180"/>
            <wp:effectExtent l="0" t="0" r="0" b="127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ícone, o sistema solicita a confirmação da reabertura do convênio concedente:</w:t>
      </w:r>
    </w:p>
    <w:p w:rsidR="0006442E" w:rsidRDefault="0006442E" w:rsidP="00AC43B3">
      <w:pPr>
        <w:pStyle w:val="PargrafodaLista"/>
        <w:ind w:left="0"/>
        <w:jc w:val="both"/>
      </w:pPr>
    </w:p>
    <w:p w:rsidR="0006442E" w:rsidRDefault="0006442E" w:rsidP="008825A6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57FC3A19" wp14:editId="024DB8B6">
            <wp:extent cx="3164471" cy="1346082"/>
            <wp:effectExtent l="19050" t="19050" r="17145" b="26035"/>
            <wp:docPr id="3068" name="Imagem 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89" cy="1349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/>
        <w:jc w:val="both"/>
        <w:rPr>
          <w:rFonts w:cs="Arial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t xml:space="preserve">Para reabrir o </w:t>
      </w:r>
      <w:r>
        <w:rPr>
          <w:rFonts w:cs="Arial"/>
        </w:rPr>
        <w:t>convênio concedente</w:t>
      </w:r>
      <w:r>
        <w:t xml:space="preserve">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7AB3D99B" wp14:editId="60B0180E">
            <wp:extent cx="672998" cy="197941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Convênio Concedente</w:t>
      </w:r>
      <w:r>
        <w:t xml:space="preserve"> sem reabrir o convênio,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E97AE85" wp14:editId="7C0F118F">
            <wp:extent cx="608541" cy="238125"/>
            <wp:effectExtent l="0" t="0" r="1270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 convênio concedente foi reaberto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Default="0006442E" w:rsidP="008825A6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 wp14:anchorId="692194B5" wp14:editId="4852C409">
            <wp:extent cx="3790950" cy="952500"/>
            <wp:effectExtent l="19050" t="19050" r="19050" b="19050"/>
            <wp:docPr id="3091" name="Imagem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5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/>
        <w:jc w:val="both"/>
        <w:rPr>
          <w:rFonts w:cs="Arial"/>
        </w:rPr>
      </w:pPr>
    </w:p>
    <w:p w:rsidR="0006442E" w:rsidRPr="00CA2D15" w:rsidRDefault="0006442E" w:rsidP="009C1B54">
      <w:pPr>
        <w:pStyle w:val="Ttulo3"/>
        <w:ind w:left="709"/>
      </w:pPr>
      <w:bookmarkStart w:id="123" w:name="_Toc479671074"/>
      <w:bookmarkStart w:id="124" w:name="_Toc480202736"/>
      <w:r w:rsidRPr="00CA2D15">
        <w:t>Visualizar Convênio Con</w:t>
      </w:r>
      <w:r>
        <w:t>cedente</w:t>
      </w:r>
      <w:bookmarkEnd w:id="123"/>
      <w:bookmarkEnd w:id="124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Convênio Concedente</w:t>
      </w:r>
      <w:r>
        <w:t xml:space="preserve">, para visualizar o cadastro do convênio concedente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2A3776C5" wp14:editId="2CD433D1">
            <wp:extent cx="181053" cy="202018"/>
            <wp:effectExtent l="0" t="0" r="9525" b="7620"/>
            <wp:docPr id="241" name="Image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 de Convênio Concedente</w:t>
      </w:r>
      <w:r>
        <w:t>, com todas as informações do registro cadastrado, em modo somente leitura:</w:t>
      </w:r>
    </w:p>
    <w:p w:rsidR="0006442E" w:rsidRDefault="0006442E" w:rsidP="008825A6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 wp14:anchorId="63D4A101" wp14:editId="6F319986">
            <wp:extent cx="4191000" cy="6108313"/>
            <wp:effectExtent l="19050" t="19050" r="19050" b="26035"/>
            <wp:docPr id="3095" name="Imagem 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63" cy="61184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ind w:left="0" w:hanging="916"/>
        <w:jc w:val="both"/>
        <w:rPr>
          <w:rFonts w:cs="Arial"/>
        </w:rPr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Convênio Concedente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CDB94AD" wp14:editId="6EE3995F">
            <wp:extent cx="608541" cy="238125"/>
            <wp:effectExtent l="0" t="0" r="1270" b="0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Pr="00CA2D15" w:rsidRDefault="0006442E" w:rsidP="00AC43B3">
      <w:pPr>
        <w:pStyle w:val="PargrafodaLista"/>
        <w:ind w:left="0"/>
        <w:jc w:val="both"/>
        <w:rPr>
          <w:rFonts w:asciiTheme="majorHAnsi" w:eastAsiaTheme="majorEastAsia" w:hAnsiTheme="majorHAnsi" w:cs="Arial"/>
          <w:b/>
          <w:bCs/>
          <w:smallCaps/>
          <w:color w:val="365F91" w:themeColor="accent1" w:themeShade="BF"/>
          <w:sz w:val="24"/>
          <w:szCs w:val="24"/>
        </w:rPr>
      </w:pPr>
    </w:p>
    <w:p w:rsidR="0006442E" w:rsidRPr="00CA2D15" w:rsidRDefault="0006442E" w:rsidP="009C1B54">
      <w:pPr>
        <w:pStyle w:val="Ttulo3"/>
        <w:ind w:left="709"/>
      </w:pPr>
      <w:bookmarkStart w:id="125" w:name="_Toc479671075"/>
      <w:bookmarkStart w:id="126" w:name="_Toc480202737"/>
      <w:r w:rsidRPr="00CA2D15">
        <w:t>Editar Convênio Con</w:t>
      </w:r>
      <w:bookmarkEnd w:id="125"/>
      <w:r>
        <w:t>cedente</w:t>
      </w:r>
      <w:bookmarkEnd w:id="126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Convênio Concedente</w:t>
      </w:r>
      <w:r>
        <w:t xml:space="preserve">, para editar o cadastro do convênio concedente clique no </w:t>
      </w:r>
      <w:proofErr w:type="gramStart"/>
      <w:r>
        <w:t xml:space="preserve">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2C7FBA43" wp14:editId="3B1973C8">
            <wp:extent cx="180975" cy="191135"/>
            <wp:effectExtent l="0" t="0" r="9525" b="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 do Convênio Concedente</w:t>
      </w:r>
      <w:r>
        <w:t>, com todas as informações do registro cadastrado, em modo de edição:</w:t>
      </w:r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</w:p>
    <w:p w:rsidR="0006442E" w:rsidRDefault="0006442E" w:rsidP="008825A6">
      <w:pPr>
        <w:pStyle w:val="Passos"/>
        <w:numPr>
          <w:ilvl w:val="0"/>
          <w:numId w:val="0"/>
        </w:numPr>
        <w:spacing w:after="12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5A7B9885" wp14:editId="5297107D">
            <wp:extent cx="2705889" cy="6086475"/>
            <wp:effectExtent l="19050" t="19050" r="18415" b="9525"/>
            <wp:docPr id="3097" name="Imagem 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37" cy="6102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</w:pPr>
      <w:r>
        <w:lastRenderedPageBreak/>
        <w:t xml:space="preserve">Após realizar as alterações do cadastro do convênio concedente,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08607404" wp14:editId="774F6071">
            <wp:extent cx="672998" cy="197941"/>
            <wp:effectExtent l="0" t="0" r="0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gravar as alterações realizadas.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Convênio Concedente</w:t>
      </w:r>
      <w:r>
        <w:t xml:space="preserve"> sem salvar as informações,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B33C896" wp14:editId="4CA2EDF2">
            <wp:extent cx="510363" cy="199707"/>
            <wp:effectExtent l="0" t="0" r="4445" b="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</w:p>
    <w:p w:rsidR="0006442E" w:rsidRPr="00BA1EFA" w:rsidRDefault="0006442E" w:rsidP="00AC43B3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218F3362" wp14:editId="0DB3019C">
            <wp:extent cx="4229100" cy="970715"/>
            <wp:effectExtent l="0" t="0" r="0" b="1270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54" cy="9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E" w:rsidRPr="00CA2D15" w:rsidRDefault="0006442E" w:rsidP="00AC43B3">
      <w:pPr>
        <w:pStyle w:val="PargrafodaLista"/>
        <w:ind w:left="0"/>
        <w:jc w:val="both"/>
        <w:rPr>
          <w:rFonts w:asciiTheme="majorHAnsi" w:eastAsiaTheme="majorEastAsia" w:hAnsiTheme="majorHAnsi" w:cs="Arial"/>
          <w:b/>
          <w:bCs/>
          <w:smallCaps/>
          <w:color w:val="365F91" w:themeColor="accent1" w:themeShade="BF"/>
          <w:sz w:val="24"/>
          <w:szCs w:val="24"/>
        </w:rPr>
      </w:pPr>
    </w:p>
    <w:p w:rsidR="0006442E" w:rsidRPr="00CA2D15" w:rsidRDefault="0006442E" w:rsidP="009C1B54">
      <w:pPr>
        <w:pStyle w:val="Ttulo3"/>
        <w:ind w:left="709"/>
      </w:pPr>
      <w:bookmarkStart w:id="127" w:name="_Toc479671076"/>
      <w:bookmarkStart w:id="128" w:name="_Toc480202738"/>
      <w:r w:rsidRPr="00CA2D15">
        <w:t>Excluir Convênio Con</w:t>
      </w:r>
      <w:r>
        <w:t>cedente</w:t>
      </w:r>
      <w:bookmarkEnd w:id="127"/>
      <w:bookmarkEnd w:id="128"/>
    </w:p>
    <w:p w:rsidR="0006442E" w:rsidRDefault="0006442E" w:rsidP="00AC43B3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Convênio Concedente</w:t>
      </w:r>
      <w:r>
        <w:t xml:space="preserve">, para excluir o convênio concedente clique no </w:t>
      </w:r>
      <w:proofErr w:type="gramStart"/>
      <w:r>
        <w:t xml:space="preserve">ícone </w:t>
      </w:r>
      <w:r>
        <w:rPr>
          <w:noProof/>
          <w:lang w:eastAsia="pt-BR" w:bidi="ar-SA"/>
        </w:rPr>
        <w:drawing>
          <wp:inline distT="0" distB="0" distL="0" distR="0" wp14:anchorId="50B6868F" wp14:editId="0554F38B">
            <wp:extent cx="138023" cy="152551"/>
            <wp:effectExtent l="0" t="0" r="0" b="0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Cadastro do Convênio Concedente</w:t>
      </w:r>
      <w:r>
        <w:t xml:space="preserve">, com todas as informações do registro cadastrado,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270FDBF0" wp14:editId="267541C2">
            <wp:extent cx="672998" cy="197941"/>
            <wp:effectExtent l="0" t="0" r="0" b="0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registro.</w:t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8825A6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7B687276" wp14:editId="70FC018A">
            <wp:extent cx="3541000" cy="5229225"/>
            <wp:effectExtent l="19050" t="19050" r="21590" b="9525"/>
            <wp:docPr id="3102" name="Imagem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80" cy="52389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</w:p>
    <w:p w:rsidR="0006442E" w:rsidRDefault="0006442E" w:rsidP="00AC43B3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Convênio Concedente</w:t>
      </w:r>
      <w:r>
        <w:t xml:space="preserve"> sem excluir o registro,</w:t>
      </w:r>
      <w:r w:rsidRPr="007E2496">
        <w:t xml:space="preserve"> clique no </w:t>
      </w:r>
      <w:proofErr w:type="gramStart"/>
      <w:r w:rsidRPr="007E2496"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0ED401E6" wp14:editId="76598448">
            <wp:extent cx="608541" cy="238125"/>
            <wp:effectExtent l="0" t="0" r="1270" b="0"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690A87" w:rsidRDefault="00690A87" w:rsidP="00690A87">
      <w:pPr>
        <w:pStyle w:val="PargrafodaLista"/>
        <w:ind w:left="0"/>
        <w:jc w:val="center"/>
        <w:rPr>
          <w:rFonts w:cs="Arial"/>
          <w:b/>
          <w:sz w:val="28"/>
        </w:rPr>
      </w:pPr>
    </w:p>
    <w:p w:rsidR="00690A87" w:rsidRDefault="00690A87" w:rsidP="00690A87">
      <w:pPr>
        <w:pStyle w:val="PargrafodaLista"/>
        <w:ind w:left="0"/>
        <w:jc w:val="center"/>
        <w:rPr>
          <w:rFonts w:cs="Arial"/>
          <w:b/>
          <w:sz w:val="28"/>
        </w:rPr>
      </w:pPr>
    </w:p>
    <w:p w:rsidR="00690A87" w:rsidRDefault="00690A87" w:rsidP="00690A87">
      <w:pPr>
        <w:pStyle w:val="PargrafodaLista"/>
        <w:ind w:left="0"/>
        <w:jc w:val="center"/>
        <w:rPr>
          <w:rFonts w:cs="Arial"/>
          <w:b/>
          <w:sz w:val="28"/>
        </w:rPr>
      </w:pPr>
      <w:r w:rsidRPr="00173879">
        <w:rPr>
          <w:rFonts w:cs="Arial"/>
          <w:b/>
          <w:sz w:val="28"/>
        </w:rPr>
        <w:t>Manual do Usuário</w:t>
      </w:r>
    </w:p>
    <w:p w:rsidR="00690A87" w:rsidRDefault="00690A87" w:rsidP="00690A87">
      <w:pPr>
        <w:pStyle w:val="PargrafodaLista"/>
        <w:ind w:left="0"/>
        <w:jc w:val="center"/>
        <w:rPr>
          <w:rFonts w:cs="Arial"/>
          <w:b/>
          <w:sz w:val="28"/>
        </w:rPr>
      </w:pPr>
      <w:r w:rsidRPr="00173879">
        <w:rPr>
          <w:rFonts w:cs="Arial"/>
          <w:b/>
          <w:sz w:val="28"/>
        </w:rPr>
        <w:t xml:space="preserve">Sistema de Convênios – </w:t>
      </w:r>
      <w:r>
        <w:rPr>
          <w:rFonts w:cs="Arial"/>
          <w:b/>
          <w:sz w:val="28"/>
        </w:rPr>
        <w:t>Execução</w:t>
      </w:r>
      <w:r w:rsidRPr="00173879">
        <w:rPr>
          <w:rFonts w:cs="Arial"/>
          <w:b/>
          <w:sz w:val="28"/>
        </w:rPr>
        <w:t xml:space="preserve"> </w:t>
      </w:r>
      <w:r>
        <w:rPr>
          <w:rFonts w:cs="Arial"/>
          <w:b/>
          <w:sz w:val="28"/>
        </w:rPr>
        <w:t>Concedente</w:t>
      </w:r>
    </w:p>
    <w:p w:rsidR="00690A87" w:rsidRDefault="00690A87" w:rsidP="00690A87">
      <w:pPr>
        <w:pStyle w:val="PargrafodaLista"/>
        <w:ind w:left="0"/>
        <w:jc w:val="center"/>
        <w:rPr>
          <w:rFonts w:cs="Arial"/>
          <w:b/>
          <w:sz w:val="28"/>
        </w:rPr>
      </w:pPr>
    </w:p>
    <w:p w:rsidR="00690A87" w:rsidRPr="00C77649" w:rsidRDefault="00690A87" w:rsidP="00690A87">
      <w:pPr>
        <w:pStyle w:val="CitaoIntensa"/>
        <w:spacing w:before="120" w:after="0"/>
        <w:jc w:val="center"/>
        <w:rPr>
          <w:u w:val="single"/>
        </w:rPr>
      </w:pPr>
      <w:r w:rsidRPr="00C77649">
        <w:rPr>
          <w:u w:val="single"/>
        </w:rPr>
        <w:t>Elaboração:</w:t>
      </w:r>
    </w:p>
    <w:p w:rsidR="00690A87" w:rsidRDefault="00690A87" w:rsidP="00690A87">
      <w:pPr>
        <w:pStyle w:val="CitaoIntensa"/>
        <w:spacing w:before="0"/>
        <w:jc w:val="center"/>
      </w:pPr>
      <w:r>
        <w:t>Ábaco Sistemas</w:t>
      </w:r>
    </w:p>
    <w:p w:rsidR="00690A87" w:rsidRPr="00C77649" w:rsidRDefault="00690A87" w:rsidP="00690A87">
      <w:pPr>
        <w:pStyle w:val="CitaoIntensa"/>
        <w:spacing w:before="120" w:after="0"/>
        <w:jc w:val="center"/>
        <w:rPr>
          <w:u w:val="single"/>
        </w:rPr>
      </w:pPr>
      <w:r w:rsidRPr="00C77649">
        <w:rPr>
          <w:u w:val="single"/>
        </w:rPr>
        <w:t>Revisão &amp; Edição:</w:t>
      </w:r>
    </w:p>
    <w:p w:rsidR="00690A87" w:rsidRDefault="00690A87" w:rsidP="00690A87">
      <w:pPr>
        <w:pStyle w:val="CitaoIntensa"/>
        <w:spacing w:before="0"/>
        <w:jc w:val="center"/>
      </w:pPr>
      <w:r>
        <w:t xml:space="preserve">Márcio Marques Gonçalves, </w:t>
      </w:r>
      <w:r>
        <w:br/>
        <w:t>Diretor de Convênios e Fundos – DCONF/SUBCI/SEMEF</w:t>
      </w:r>
    </w:p>
    <w:p w:rsidR="00690A87" w:rsidRPr="00C77649" w:rsidRDefault="00690A87" w:rsidP="00690A87">
      <w:pPr>
        <w:pStyle w:val="CitaoIntensa"/>
        <w:pBdr>
          <w:bottom w:val="none" w:sz="0" w:space="0" w:color="auto"/>
        </w:pBdr>
        <w:spacing w:before="120" w:after="0"/>
        <w:jc w:val="center"/>
        <w:rPr>
          <w:u w:val="single"/>
        </w:rPr>
      </w:pPr>
      <w:r w:rsidRPr="00C77649">
        <w:rPr>
          <w:u w:val="single"/>
        </w:rPr>
        <w:t>Gestão:</w:t>
      </w:r>
    </w:p>
    <w:p w:rsidR="00690A87" w:rsidRDefault="00690A87" w:rsidP="00690A87">
      <w:pPr>
        <w:pStyle w:val="CitaoIntensa"/>
        <w:pBdr>
          <w:bottom w:val="none" w:sz="0" w:space="0" w:color="auto"/>
        </w:pBdr>
        <w:spacing w:before="0" w:after="120"/>
        <w:jc w:val="center"/>
      </w:pPr>
      <w:r>
        <w:t>ARNALDO GOMES FLORES</w:t>
      </w:r>
      <w:r>
        <w:br/>
        <w:t>Subsecretário Municipal de Controle Interno – SUBCI/SEMEF</w:t>
      </w:r>
    </w:p>
    <w:p w:rsidR="00690A87" w:rsidRDefault="00690A87" w:rsidP="00690A87">
      <w:pPr>
        <w:pStyle w:val="CitaoIntensa"/>
        <w:pBdr>
          <w:bottom w:val="none" w:sz="0" w:space="0" w:color="auto"/>
        </w:pBdr>
        <w:spacing w:after="120"/>
        <w:jc w:val="center"/>
      </w:pPr>
      <w:r>
        <w:t>LOURIVAL LITAIFF PRAIA</w:t>
      </w:r>
      <w:r>
        <w:br/>
        <w:t>Secretário Municipal de Finanças, Tecnologia da Informação e Controle Interno – SEMEF.</w:t>
      </w:r>
    </w:p>
    <w:p w:rsidR="00690A87" w:rsidRDefault="00690A87" w:rsidP="00690A87"/>
    <w:p w:rsidR="00690A87" w:rsidRDefault="00690A87" w:rsidP="00690A87"/>
    <w:p w:rsidR="00690A87" w:rsidRPr="00E45203" w:rsidRDefault="00690A87" w:rsidP="00690A87">
      <w:pPr>
        <w:pStyle w:val="Ttulo1"/>
        <w:pBdr>
          <w:top w:val="single" w:sz="18" w:space="1" w:color="auto"/>
          <w:bottom w:val="single" w:sz="18" w:space="1" w:color="auto"/>
        </w:pBdr>
        <w:jc w:val="center"/>
      </w:pPr>
      <w:bookmarkStart w:id="129" w:name="_Toc503515301"/>
      <w:r w:rsidRPr="00C77649">
        <w:t>ARTHUR VIRGÍLIO DO CARMO RIBEIRO NETO</w:t>
      </w:r>
      <w:r w:rsidRPr="00C77649">
        <w:br/>
      </w:r>
      <w:r>
        <w:t>Prefeito de Manaus</w:t>
      </w:r>
      <w:r>
        <w:br/>
        <w:t>2018</w:t>
      </w:r>
      <w:bookmarkEnd w:id="129"/>
    </w:p>
    <w:p w:rsidR="006315A0" w:rsidRPr="0006442E" w:rsidRDefault="006315A0" w:rsidP="00AC43B3">
      <w:pPr>
        <w:jc w:val="both"/>
      </w:pPr>
    </w:p>
    <w:sectPr w:rsidR="006315A0" w:rsidRPr="0006442E" w:rsidSect="009F44D4">
      <w:headerReference w:type="even" r:id="rId217"/>
      <w:headerReference w:type="default" r:id="rId218"/>
      <w:footerReference w:type="even" r:id="rId219"/>
      <w:footerReference w:type="default" r:id="rId220"/>
      <w:headerReference w:type="first" r:id="rId221"/>
      <w:pgSz w:w="8419" w:h="11906" w:orient="landscape" w:code="9"/>
      <w:pgMar w:top="953" w:right="720" w:bottom="720" w:left="720" w:header="284" w:footer="624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45E" w:rsidRDefault="00B9645E" w:rsidP="00DA0FDF">
      <w:r>
        <w:separator/>
      </w:r>
    </w:p>
  </w:endnote>
  <w:endnote w:type="continuationSeparator" w:id="0">
    <w:p w:rsidR="00B9645E" w:rsidRDefault="00B9645E" w:rsidP="00DA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-1527330183"/>
      <w:docPartObj>
        <w:docPartGallery w:val="Page Numbers (Bottom of Page)"/>
        <w:docPartUnique/>
      </w:docPartObj>
    </w:sdtPr>
    <w:sdtContent>
      <w:p w:rsidR="00B9645E" w:rsidRPr="009F44D4" w:rsidRDefault="00B9645E">
        <w:pPr>
          <w:pStyle w:val="Rodap"/>
          <w:rPr>
            <w:sz w:val="20"/>
          </w:rPr>
        </w:pPr>
        <w:r>
          <w:rPr>
            <w:noProof/>
            <w:lang w:eastAsia="pt-BR" w:bidi="ar-SA"/>
          </w:rPr>
          <w:drawing>
            <wp:anchor distT="0" distB="0" distL="114300" distR="114300" simplePos="0" relativeHeight="251672576" behindDoc="1" locked="0" layoutInCell="1" allowOverlap="1" wp14:anchorId="7E8B3C6E" wp14:editId="3E9A43D1">
              <wp:simplePos x="0" y="0"/>
              <wp:positionH relativeFrom="margin">
                <wp:posOffset>180975</wp:posOffset>
              </wp:positionH>
              <wp:positionV relativeFrom="paragraph">
                <wp:posOffset>26035</wp:posOffset>
              </wp:positionV>
              <wp:extent cx="4066540" cy="390525"/>
              <wp:effectExtent l="0" t="0" r="0" b="9525"/>
              <wp:wrapNone/>
              <wp:docPr id="448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RODAPE MANUAL DE SISTEMAS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826" b="-6218"/>
                      <a:stretch/>
                    </pic:blipFill>
                    <pic:spPr bwMode="auto">
                      <a:xfrm>
                        <a:off x="0" y="0"/>
                        <a:ext cx="4066540" cy="390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F44D4">
          <w:rPr>
            <w:sz w:val="20"/>
          </w:rPr>
          <w:fldChar w:fldCharType="begin"/>
        </w:r>
        <w:r w:rsidRPr="009F44D4">
          <w:rPr>
            <w:sz w:val="20"/>
          </w:rPr>
          <w:instrText>PAGE   \* MERGEFORMAT</w:instrText>
        </w:r>
        <w:r w:rsidRPr="009F44D4">
          <w:rPr>
            <w:sz w:val="20"/>
          </w:rPr>
          <w:fldChar w:fldCharType="separate"/>
        </w:r>
        <w:r w:rsidR="00BA6C83">
          <w:rPr>
            <w:noProof/>
            <w:sz w:val="20"/>
          </w:rPr>
          <w:t>22</w:t>
        </w:r>
        <w:r w:rsidRPr="009F44D4">
          <w:rPr>
            <w:sz w:val="20"/>
          </w:rPr>
          <w:fldChar w:fldCharType="end"/>
        </w:r>
      </w:p>
    </w:sdtContent>
  </w:sdt>
  <w:p w:rsidR="00B9645E" w:rsidRDefault="00B9645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019539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B9645E" w:rsidRPr="009F44D4" w:rsidRDefault="00B9645E">
        <w:pPr>
          <w:pStyle w:val="Rodap"/>
          <w:jc w:val="right"/>
          <w:rPr>
            <w:sz w:val="20"/>
          </w:rPr>
        </w:pPr>
        <w:r>
          <w:rPr>
            <w:noProof/>
            <w:lang w:eastAsia="pt-BR" w:bidi="ar-SA"/>
          </w:rPr>
          <w:drawing>
            <wp:anchor distT="0" distB="0" distL="114300" distR="114300" simplePos="0" relativeHeight="251670528" behindDoc="1" locked="0" layoutInCell="1" allowOverlap="1" wp14:anchorId="315E94BA" wp14:editId="147C6E5A">
              <wp:simplePos x="0" y="0"/>
              <wp:positionH relativeFrom="margin">
                <wp:posOffset>0</wp:posOffset>
              </wp:positionH>
              <wp:positionV relativeFrom="paragraph">
                <wp:posOffset>16510</wp:posOffset>
              </wp:positionV>
              <wp:extent cx="4066540" cy="390525"/>
              <wp:effectExtent l="0" t="0" r="0" b="9525"/>
              <wp:wrapNone/>
              <wp:docPr id="449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RODAPE MANUAL DE SISTEMAS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826" b="-6218"/>
                      <a:stretch/>
                    </pic:blipFill>
                    <pic:spPr bwMode="auto">
                      <a:xfrm>
                        <a:off x="0" y="0"/>
                        <a:ext cx="4066540" cy="390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F44D4">
          <w:rPr>
            <w:sz w:val="20"/>
          </w:rPr>
          <w:fldChar w:fldCharType="begin"/>
        </w:r>
        <w:r w:rsidRPr="009F44D4">
          <w:rPr>
            <w:sz w:val="20"/>
          </w:rPr>
          <w:instrText>PAGE   \* MERGEFORMAT</w:instrText>
        </w:r>
        <w:r w:rsidRPr="009F44D4">
          <w:rPr>
            <w:sz w:val="20"/>
          </w:rPr>
          <w:fldChar w:fldCharType="separate"/>
        </w:r>
        <w:r w:rsidR="00BA6C83">
          <w:rPr>
            <w:noProof/>
            <w:sz w:val="20"/>
          </w:rPr>
          <w:t>21</w:t>
        </w:r>
        <w:r w:rsidRPr="009F44D4">
          <w:rPr>
            <w:sz w:val="20"/>
          </w:rPr>
          <w:fldChar w:fldCharType="end"/>
        </w:r>
      </w:p>
    </w:sdtContent>
  </w:sdt>
  <w:p w:rsidR="00B9645E" w:rsidRDefault="00B9645E" w:rsidP="00147EA3">
    <w:pPr>
      <w:pStyle w:val="Rodap"/>
      <w:tabs>
        <w:tab w:val="clear" w:pos="4252"/>
        <w:tab w:val="clear" w:pos="8504"/>
        <w:tab w:val="left" w:pos="248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45E" w:rsidRDefault="00B9645E" w:rsidP="00DA0FDF">
      <w:r>
        <w:separator/>
      </w:r>
    </w:p>
  </w:footnote>
  <w:footnote w:type="continuationSeparator" w:id="0">
    <w:p w:rsidR="00B9645E" w:rsidRDefault="00B9645E" w:rsidP="00DA0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5E" w:rsidRDefault="00B9645E">
    <w:pPr>
      <w:pStyle w:val="Cabealho"/>
    </w:pPr>
    <w:r>
      <w:rPr>
        <w:rFonts w:ascii="Arial Black" w:hAnsi="Arial Black"/>
        <w:noProof/>
        <w:color w:val="365F91" w:themeColor="accent1" w:themeShade="BF"/>
        <w:sz w:val="32"/>
        <w:szCs w:val="32"/>
        <w:lang w:eastAsia="pt-BR" w:bidi="ar-SA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9745589" wp14:editId="4F020C36">
              <wp:simplePos x="0" y="0"/>
              <wp:positionH relativeFrom="column">
                <wp:posOffset>0</wp:posOffset>
              </wp:positionH>
              <wp:positionV relativeFrom="paragraph">
                <wp:posOffset>19685</wp:posOffset>
              </wp:positionV>
              <wp:extent cx="4711065" cy="403860"/>
              <wp:effectExtent l="0" t="0" r="0" b="0"/>
              <wp:wrapThrough wrapText="bothSides">
                <wp:wrapPolygon edited="0">
                  <wp:start x="8560" y="0"/>
                  <wp:lineTo x="0" y="1019"/>
                  <wp:lineTo x="0" y="20377"/>
                  <wp:lineTo x="21486" y="20377"/>
                  <wp:lineTo x="21486" y="16302"/>
                  <wp:lineTo x="21399" y="0"/>
                  <wp:lineTo x="8560" y="0"/>
                </wp:wrapPolygon>
              </wp:wrapThrough>
              <wp:docPr id="30" name="Grupo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1065" cy="403860"/>
                        <a:chOff x="0" y="0"/>
                        <a:chExt cx="7206615" cy="619125"/>
                      </a:xfrm>
                    </wpg:grpSpPr>
                    <pic:pic xmlns:pic="http://schemas.openxmlformats.org/drawingml/2006/picture">
                      <pic:nvPicPr>
                        <pic:cNvPr id="55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6615" cy="619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Imagem 5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275" y="114300"/>
                          <a:ext cx="131635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32843E" id="Grupo 30" o:spid="_x0000_s1026" style="position:absolute;margin-left:0;margin-top:1.55pt;width:370.95pt;height:31.8pt;z-index:251673600;mso-width-relative:margin;mso-height-relative:margin" coordsize="72066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72066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sufDAAAA2wAAAA8AAABkcnMvZG93bnJldi54bWxEj0GLwjAUhO+C/yE8YW+a6tqyVKOIIAiL&#10;grqw7O3RPNti81KbqF1/vREEj8PMfMNM562pxJUaV1pWMBxEIIgzq0vOFfwcVv0vEM4ja6wsk4J/&#10;cjCfdTtTTLW98Y6ue5+LAGGXooLC+zqV0mUFGXQDWxMH72gbgz7IJpe6wVuAm0qOoiiRBksOCwXW&#10;tCwoO+0vRsEm3hqWuKyyJBqex3/nz293/1Xqo9cuJiA8tf4dfrXX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2y58MAAADbAAAADwAAAAAAAAAAAAAAAACf&#10;AgAAZHJzL2Rvd25yZXYueG1sUEsFBgAAAAAEAAQA9wAAAI8DAAAAAA==&#10;">
                <v:imagedata r:id="rId3" o:title=""/>
                <v:path arrowok="t"/>
                <o:lock v:ext="edit" aspectratio="f"/>
              </v:shape>
              <v:shape id="Imagem 56" o:spid="_x0000_s1028" type="#_x0000_t75" style="position:absolute;left:14382;top:1143;width:13164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m9RrDAAAA2wAAAA8AAABkcnMvZG93bnJldi54bWxEj1FrwkAQhN+F/odjC33TSwVDST2lCoKC&#10;INpC6duS2ybB3F64PU367z1B6OMwM98w8+XgWnWlII1nA6+TDBRx6W3DlYGvz834DZREZIutZzLw&#10;RwLLxdNojoX1PR/peoqVShCWAg3UMXaF1lLW5FAmviNO3q8PDmOSodI2YJ/grtXTLMu1w4bTQo0d&#10;rWsqz6eLM5AHuWSrIKv97Owl9Ied/d78GPPyPHy8g4o0xP/wo721BmY53L+kH6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b1GsMAAADbAAAADwAAAAAAAAAAAAAAAACf&#10;AgAAZHJzL2Rvd25yZXYueG1sUEsFBgAAAAAEAAQA9wAAAI8DAAAAAA=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  <w:p w:rsidR="00B9645E" w:rsidRPr="009F44D4" w:rsidRDefault="00B9645E" w:rsidP="009F44D4">
    <w:pPr>
      <w:pStyle w:val="Cabealho"/>
      <w:spacing w:after="240" w:line="240" w:lineRule="auto"/>
      <w:rPr>
        <w:rFonts w:ascii="Arial" w:hAnsi="Arial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5E" w:rsidRDefault="00B9645E" w:rsidP="0034331D">
    <w:pPr>
      <w:pStyle w:val="SemEspaamento"/>
      <w:rPr>
        <w:rFonts w:ascii="Arial" w:hAnsi="Arial" w:cs="Arial"/>
        <w:color w:val="548DD4" w:themeColor="text2" w:themeTint="99"/>
        <w:sz w:val="18"/>
        <w:szCs w:val="18"/>
      </w:rPr>
    </w:pPr>
    <w:r>
      <w:rPr>
        <w:rFonts w:ascii="Arial Black" w:hAnsi="Arial Black"/>
        <w:noProof/>
        <w:color w:val="365F91" w:themeColor="accent1" w:themeShade="BF"/>
        <w:sz w:val="32"/>
        <w:szCs w:val="32"/>
        <w:lang w:val="pt-BR" w:eastAsia="pt-BR" w:bidi="ar-SA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0DE854" wp14:editId="0E96C685">
              <wp:simplePos x="0" y="0"/>
              <wp:positionH relativeFrom="column">
                <wp:posOffset>-142875</wp:posOffset>
              </wp:positionH>
              <wp:positionV relativeFrom="paragraph">
                <wp:posOffset>10160</wp:posOffset>
              </wp:positionV>
              <wp:extent cx="4711065" cy="404410"/>
              <wp:effectExtent l="0" t="0" r="0" b="0"/>
              <wp:wrapThrough wrapText="bothSides">
                <wp:wrapPolygon edited="0">
                  <wp:start x="8560" y="0"/>
                  <wp:lineTo x="0" y="1019"/>
                  <wp:lineTo x="0" y="20377"/>
                  <wp:lineTo x="21486" y="20377"/>
                  <wp:lineTo x="21486" y="16302"/>
                  <wp:lineTo x="21399" y="0"/>
                  <wp:lineTo x="8560" y="0"/>
                </wp:wrapPolygon>
              </wp:wrapThrough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1065" cy="404410"/>
                        <a:chOff x="0" y="0"/>
                        <a:chExt cx="7206615" cy="619125"/>
                      </a:xfrm>
                    </wpg:grpSpPr>
                    <pic:pic xmlns:pic="http://schemas.openxmlformats.org/drawingml/2006/picture">
                      <pic:nvPicPr>
                        <pic:cNvPr id="47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6615" cy="619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m 5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275" y="114300"/>
                          <a:ext cx="131635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4E0992" id="Grupo 12" o:spid="_x0000_s1026" style="position:absolute;margin-left:-11.25pt;margin-top:.8pt;width:370.95pt;height:31.85pt;z-index:251663360;mso-width-relative:margin;mso-height-relative:margin" coordsize="72066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72066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H9bEAAAA2wAAAA8AAABkcnMvZG93bnJldi54bWxEj92KwjAUhO+FfYdwFrzT1FWrVKMsgiDI&#10;Cv6AeHdozrZlm5PaRK0+/UYQvBxm5htmOm9MKa5Uu8Kygl43AkGcWl1wpuCwX3bGIJxH1lhaJgV3&#10;cjCffbSmmGh74y1ddz4TAcIuQQW591UipUtzMui6tiIO3q+tDfog60zqGm8Bbkr5FUWxNFhwWMix&#10;okVO6d/uYhT8DDeGJS7KNI5658Hp3F+7x1Gp9mfzPQHhqfHv8Ku90goGI3h+C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KH9bEAAAA2wAAAA8AAAAAAAAAAAAAAAAA&#10;nwIAAGRycy9kb3ducmV2LnhtbFBLBQYAAAAABAAEAPcAAACQAwAAAAA=&#10;">
                <v:imagedata r:id="rId3" o:title=""/>
                <v:path arrowok="t"/>
                <o:lock v:ext="edit" aspectratio="f"/>
              </v:shape>
              <v:shape id="Imagem 51" o:spid="_x0000_s1028" type="#_x0000_t75" style="position:absolute;left:14382;top:1143;width:13164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WLffAAAAA2gAAAA8AAABkcnMvZG93bnJldi54bWxET01rwkAQvQv+h2WE3nRToVKiqzSCoFAo&#10;tYXS25Adk5DsbNhZTfrvu0Khp+HxPmezG12nbhSk8WzgcZGBIi69bbgy8PlxmD+DkohssfNMBn5I&#10;YLedTjaYWz/wO93OsVIphCVHA3WMfa61lDU5lIXviRN38cFhTDBU2gYcUrjr9DLLVtphw6mhxp72&#10;NZXt+eoMrIJcsyJI8frUegnD28l+Hb6NeZiNL2tQkcb4L/5zH22aD/dX7ld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hYt98AAAADaAAAADwAAAAAAAAAAAAAAAACfAgAA&#10;ZHJzL2Rvd25yZXYueG1sUEsFBgAAAAAEAAQA9wAAAIwDAAAAAA=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  <w:p w:rsidR="00B9645E" w:rsidRDefault="00B9645E" w:rsidP="0034331D">
    <w:pPr>
      <w:pStyle w:val="SemEspaamento"/>
      <w:rPr>
        <w:rFonts w:ascii="Arial" w:hAnsi="Arial" w:cs="Arial"/>
        <w:color w:val="548DD4" w:themeColor="text2" w:themeTint="99"/>
        <w:sz w:val="18"/>
        <w:szCs w:val="18"/>
      </w:rPr>
    </w:pPr>
    <w:r>
      <w:rPr>
        <w:rFonts w:ascii="Arial Black" w:hAnsi="Arial Black"/>
        <w:noProof/>
        <w:color w:val="365F91" w:themeColor="accent1" w:themeShade="BF"/>
        <w:sz w:val="32"/>
        <w:szCs w:val="32"/>
        <w:lang w:val="pt-BR" w:eastAsia="pt-BR" w:bidi="ar-SA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17C8EE6A" wp14:editId="126F22FD">
              <wp:simplePos x="0" y="0"/>
              <wp:positionH relativeFrom="margin">
                <wp:posOffset>4137025</wp:posOffset>
              </wp:positionH>
              <wp:positionV relativeFrom="paragraph">
                <wp:posOffset>273050</wp:posOffset>
              </wp:positionV>
              <wp:extent cx="2256155" cy="525145"/>
              <wp:effectExtent l="3175" t="0" r="0" b="1905"/>
              <wp:wrapNone/>
              <wp:docPr id="387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15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645E" w:rsidRPr="005D04E4" w:rsidRDefault="00B9645E" w:rsidP="00DF217C">
                          <w:pPr>
                            <w:jc w:val="right"/>
                            <w:rPr>
                              <w:rFonts w:ascii="Arial Narrow" w:hAnsi="Arial Narrow" w:cs="Arial"/>
                              <w:b/>
                              <w:smallCap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D04E4">
                            <w:rPr>
                              <w:rFonts w:ascii="Arial Narrow" w:hAnsi="Arial Narrow" w:cs="Arial"/>
                              <w:b/>
                              <w:smallCaps/>
                              <w:color w:val="FFFFFF" w:themeColor="background1"/>
                              <w:sz w:val="24"/>
                              <w:szCs w:val="24"/>
                            </w:rPr>
                            <w:t>GESTÃO TRIBUTÁRIA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C8EE6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69" type="#_x0000_t202" style="position:absolute;margin-left:325.75pt;margin-top:21.5pt;width:177.65pt;height:41.3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" filled="f" fillcolor="#943634 [2405]" stroked="f" strokecolor="#c0504d [3205]" strokeweight="1.5pt">
              <v:textbox>
                <w:txbxContent>
                  <w:p w:rsidR="00B9645E" w:rsidRPr="005D04E4" w:rsidRDefault="00B9645E" w:rsidP="00DF217C">
                    <w:pPr>
                      <w:jc w:val="right"/>
                      <w:rPr>
                        <w:rFonts w:ascii="Arial Narrow" w:hAnsi="Arial Narrow" w:cs="Arial"/>
                        <w:b/>
                        <w:smallCaps/>
                        <w:color w:val="FFFFFF" w:themeColor="background1"/>
                        <w:sz w:val="24"/>
                        <w:szCs w:val="24"/>
                      </w:rPr>
                    </w:pPr>
                    <w:r w:rsidRPr="005D04E4">
                      <w:rPr>
                        <w:rFonts w:ascii="Arial Narrow" w:hAnsi="Arial Narrow" w:cs="Arial"/>
                        <w:b/>
                        <w:smallCaps/>
                        <w:color w:val="FFFFFF" w:themeColor="background1"/>
                        <w:sz w:val="24"/>
                        <w:szCs w:val="24"/>
                      </w:rPr>
                      <w:t>GESTÃO TRIBUTÁRIA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9645E" w:rsidRPr="00534C5B" w:rsidRDefault="00B9645E" w:rsidP="009F44D4">
    <w:pPr>
      <w:pStyle w:val="SemEspaamento"/>
      <w:spacing w:after="120"/>
      <w:rPr>
        <w:rFonts w:ascii="Arial" w:hAnsi="Arial" w:cs="Arial"/>
        <w:color w:val="8DB3E2" w:themeColor="text2" w:themeTint="66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5E" w:rsidRPr="00704A19" w:rsidRDefault="00B9645E" w:rsidP="006F778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3.5pt;visibility:visible;mso-wrap-style:square" o:bullet="t">
        <v:imagedata r:id="rId1" o:title=""/>
      </v:shape>
    </w:pict>
  </w:numPicBullet>
  <w:numPicBullet w:numPicBulletId="1">
    <w:pict>
      <v:shape id="_x0000_i1033" type="#_x0000_t75" style="width:15pt;height:15.75pt;visibility:visible;mso-wrap-style:square" o:bullet="t">
        <v:imagedata r:id="rId2" o:title=""/>
      </v:shape>
    </w:pict>
  </w:numPicBullet>
  <w:numPicBullet w:numPicBulletId="2">
    <w:pict>
      <v:shape w14:anchorId="54A490B7" id="_x0000_i1034" type="#_x0000_t75" style="width:14.25pt;height:15.75pt;visibility:visible;mso-wrap-style:square" o:bullet="t">
        <v:imagedata r:id="rId3" o:title=""/>
      </v:shape>
    </w:pict>
  </w:numPicBullet>
  <w:numPicBullet w:numPicBulletId="3">
    <w:pict>
      <v:shape id="_x0000_i1035" type="#_x0000_t75" style="width:14.25pt;height:15pt;visibility:visible;mso-wrap-style:square" o:bullet="t">
        <v:imagedata r:id="rId4" o:title=""/>
      </v:shape>
    </w:pict>
  </w:numPicBullet>
  <w:numPicBullet w:numPicBulletId="4">
    <w:pict>
      <v:shape id="_x0000_i1036" type="#_x0000_t75" style="width:12pt;height:15pt;visibility:visible;mso-wrap-style:square" o:bullet="t">
        <v:imagedata r:id="rId5" o:title=""/>
      </v:shape>
    </w:pict>
  </w:numPicBullet>
  <w:numPicBullet w:numPicBulletId="5">
    <w:pict>
      <v:shape id="_x0000_i1037" type="#_x0000_t75" style="width:14.25pt;height:15.75pt;visibility:visible;mso-wrap-style:square" o:bullet="t">
        <v:imagedata r:id="rId6" o:title=""/>
      </v:shape>
    </w:pict>
  </w:numPicBullet>
  <w:abstractNum w:abstractNumId="0">
    <w:nsid w:val="02AB780A"/>
    <w:multiLevelType w:val="hybridMultilevel"/>
    <w:tmpl w:val="F55A132C"/>
    <w:lvl w:ilvl="0" w:tplc="F56E104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3A38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A426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E88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8A4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6E23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469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DE0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E2CB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78A59C8"/>
    <w:multiLevelType w:val="multilevel"/>
    <w:tmpl w:val="58B0E21A"/>
    <w:lvl w:ilvl="0">
      <w:start w:val="1"/>
      <w:numFmt w:val="bullet"/>
      <w:pStyle w:val="Funcionalidade"/>
      <w:lvlText w:val=""/>
      <w:lvlJc w:val="left"/>
      <w:pPr>
        <w:ind w:left="76" w:hanging="360"/>
      </w:pPr>
      <w:rPr>
        <w:rFonts w:ascii="Wingdings 2" w:hAnsi="Wingdings 2" w:hint="default"/>
        <w:b w:val="0"/>
        <w:i w:val="0"/>
        <w:color w:val="365F91" w:themeColor="accent1" w:themeShade="BF"/>
        <w:sz w:val="36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abstractNum w:abstractNumId="2">
    <w:nsid w:val="11046A4B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B74683"/>
    <w:multiLevelType w:val="hybridMultilevel"/>
    <w:tmpl w:val="9DF08042"/>
    <w:lvl w:ilvl="0" w:tplc="7CCAEA88">
      <w:start w:val="1"/>
      <w:numFmt w:val="decimal"/>
      <w:pStyle w:val="Passos"/>
      <w:lvlText w:val="%1.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CF567A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BEE31BD"/>
    <w:multiLevelType w:val="hybridMultilevel"/>
    <w:tmpl w:val="9BE0914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1282FF4"/>
    <w:multiLevelType w:val="hybridMultilevel"/>
    <w:tmpl w:val="E26AA5B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2BF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4994908"/>
    <w:multiLevelType w:val="hybridMultilevel"/>
    <w:tmpl w:val="062ACE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57FF5"/>
    <w:multiLevelType w:val="hybridMultilevel"/>
    <w:tmpl w:val="4468A998"/>
    <w:lvl w:ilvl="0" w:tplc="0416000F">
      <w:start w:val="1"/>
      <w:numFmt w:val="decimal"/>
      <w:lvlText w:val="%1."/>
      <w:lvlJc w:val="left"/>
      <w:pPr>
        <w:ind w:left="1077" w:hanging="360"/>
      </w:p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2CE3462F"/>
    <w:multiLevelType w:val="hybridMultilevel"/>
    <w:tmpl w:val="836074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6C23EA"/>
    <w:multiLevelType w:val="hybridMultilevel"/>
    <w:tmpl w:val="F45E4930"/>
    <w:lvl w:ilvl="0" w:tplc="7130AA8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37626C21"/>
    <w:multiLevelType w:val="hybridMultilevel"/>
    <w:tmpl w:val="DA7A016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B6B1366"/>
    <w:multiLevelType w:val="hybridMultilevel"/>
    <w:tmpl w:val="108AD998"/>
    <w:lvl w:ilvl="0" w:tplc="2CAE61BC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FFC0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EA85883"/>
    <w:multiLevelType w:val="hybridMultilevel"/>
    <w:tmpl w:val="C95099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ED6A58"/>
    <w:multiLevelType w:val="hybridMultilevel"/>
    <w:tmpl w:val="0AA8495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C529D0"/>
    <w:multiLevelType w:val="multilevel"/>
    <w:tmpl w:val="3BEC3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56138A1"/>
    <w:multiLevelType w:val="hybridMultilevel"/>
    <w:tmpl w:val="570CD916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82D0B84"/>
    <w:multiLevelType w:val="hybridMultilevel"/>
    <w:tmpl w:val="D91A492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7302B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A4C5221"/>
    <w:multiLevelType w:val="hybridMultilevel"/>
    <w:tmpl w:val="DCCC0A5E"/>
    <w:lvl w:ilvl="0" w:tplc="AEE63FAC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color w:val="C0504D" w:themeColor="accent2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FC412B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0317767"/>
    <w:multiLevelType w:val="hybridMultilevel"/>
    <w:tmpl w:val="EF7E68FA"/>
    <w:lvl w:ilvl="0" w:tplc="0416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7E199E"/>
    <w:multiLevelType w:val="hybridMultilevel"/>
    <w:tmpl w:val="98B6FD0E"/>
    <w:lvl w:ilvl="0" w:tplc="848EE5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981AF6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2C975E6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3091B00"/>
    <w:multiLevelType w:val="hybridMultilevel"/>
    <w:tmpl w:val="8E24810A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6440562"/>
    <w:multiLevelType w:val="multilevel"/>
    <w:tmpl w:val="167A8730"/>
    <w:lvl w:ilvl="0">
      <w:start w:val="1"/>
      <w:numFmt w:val="decimal"/>
      <w:pStyle w:val="Ttulo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3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4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67BA0B0B"/>
    <w:multiLevelType w:val="hybridMultilevel"/>
    <w:tmpl w:val="BCD48484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CCD2338"/>
    <w:multiLevelType w:val="hybridMultilevel"/>
    <w:tmpl w:val="98C4239C"/>
    <w:lvl w:ilvl="0" w:tplc="AEE63FAC">
      <w:start w:val="1"/>
      <w:numFmt w:val="decimal"/>
      <w:lvlText w:val="%1"/>
      <w:lvlJc w:val="left"/>
      <w:pPr>
        <w:ind w:left="1440" w:hanging="360"/>
      </w:pPr>
      <w:rPr>
        <w:rFonts w:hint="default"/>
        <w:b/>
        <w:i/>
        <w:color w:val="C0504D" w:themeColor="accent2"/>
        <w:sz w:val="3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3"/>
  </w:num>
  <w:num w:numId="3">
    <w:abstractNumId w:val="3"/>
    <w:lvlOverride w:ilvl="0">
      <w:startOverride w:val="1"/>
    </w:lvlOverride>
  </w:num>
  <w:num w:numId="4">
    <w:abstractNumId w:val="20"/>
  </w:num>
  <w:num w:numId="5">
    <w:abstractNumId w:val="5"/>
  </w:num>
  <w:num w:numId="6">
    <w:abstractNumId w:val="29"/>
  </w:num>
  <w:num w:numId="7">
    <w:abstractNumId w:val="12"/>
  </w:num>
  <w:num w:numId="8">
    <w:abstractNumId w:val="27"/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27"/>
  </w:num>
  <w:num w:numId="1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4"/>
  </w:num>
  <w:num w:numId="18">
    <w:abstractNumId w:val="2"/>
  </w:num>
  <w:num w:numId="19">
    <w:abstractNumId w:val="3"/>
  </w:num>
  <w:num w:numId="20">
    <w:abstractNumId w:val="25"/>
  </w:num>
  <w:num w:numId="21">
    <w:abstractNumId w:val="19"/>
  </w:num>
  <w:num w:numId="22">
    <w:abstractNumId w:val="21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28"/>
  </w:num>
  <w:num w:numId="30">
    <w:abstractNumId w:val="17"/>
  </w:num>
  <w:num w:numId="31">
    <w:abstractNumId w:val="26"/>
  </w:num>
  <w:num w:numId="32">
    <w:abstractNumId w:val="11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</w:num>
  <w:num w:numId="37">
    <w:abstractNumId w:val="22"/>
  </w:num>
  <w:num w:numId="38">
    <w:abstractNumId w:val="15"/>
  </w:num>
  <w:num w:numId="39">
    <w:abstractNumId w:val="14"/>
  </w:num>
  <w:num w:numId="40">
    <w:abstractNumId w:val="10"/>
  </w:num>
  <w:num w:numId="41">
    <w:abstractNumId w:val="6"/>
  </w:num>
  <w:num w:numId="42">
    <w:abstractNumId w:val="18"/>
  </w:num>
  <w:num w:numId="43">
    <w:abstractNumId w:val="27"/>
  </w:num>
  <w:num w:numId="44">
    <w:abstractNumId w:val="3"/>
  </w:num>
  <w:num w:numId="45">
    <w:abstractNumId w:val="3"/>
  </w:num>
  <w:num w:numId="46">
    <w:abstractNumId w:val="27"/>
  </w:num>
  <w:num w:numId="47">
    <w:abstractNumId w:val="27"/>
  </w:num>
  <w:num w:numId="48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evenAndOddHeaders/>
  <w:bookFoldPrinting/>
  <w:drawingGridHorizontalSpacing w:val="110"/>
  <w:displayHorizontalDrawingGridEvery w:val="2"/>
  <w:characterSpacingControl w:val="doNotCompress"/>
  <w:hdrShapeDefaults>
    <o:shapedefaults v:ext="edit" spidmax="2049" strokecolor="none [3205]">
      <v:stroke color="none [3205]" weight="1.5pt"/>
      <o:colormru v:ext="edit" colors="#b64340,#ecf1f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E2"/>
    <w:rsid w:val="00000E0A"/>
    <w:rsid w:val="000010DB"/>
    <w:rsid w:val="00001203"/>
    <w:rsid w:val="000040B1"/>
    <w:rsid w:val="00004280"/>
    <w:rsid w:val="00004AB3"/>
    <w:rsid w:val="00004D1F"/>
    <w:rsid w:val="00005054"/>
    <w:rsid w:val="00005C25"/>
    <w:rsid w:val="000060BC"/>
    <w:rsid w:val="0000636D"/>
    <w:rsid w:val="0000696C"/>
    <w:rsid w:val="0000698C"/>
    <w:rsid w:val="00007588"/>
    <w:rsid w:val="00007CF1"/>
    <w:rsid w:val="0001005F"/>
    <w:rsid w:val="00011C2C"/>
    <w:rsid w:val="00012DDB"/>
    <w:rsid w:val="000148C2"/>
    <w:rsid w:val="00015031"/>
    <w:rsid w:val="00020215"/>
    <w:rsid w:val="000215D4"/>
    <w:rsid w:val="00022451"/>
    <w:rsid w:val="00022574"/>
    <w:rsid w:val="00022C16"/>
    <w:rsid w:val="00023B97"/>
    <w:rsid w:val="000250D1"/>
    <w:rsid w:val="00025D3E"/>
    <w:rsid w:val="000260F8"/>
    <w:rsid w:val="000267DB"/>
    <w:rsid w:val="00026911"/>
    <w:rsid w:val="00027271"/>
    <w:rsid w:val="00030767"/>
    <w:rsid w:val="00031661"/>
    <w:rsid w:val="00032765"/>
    <w:rsid w:val="00033382"/>
    <w:rsid w:val="000341E8"/>
    <w:rsid w:val="00034FFC"/>
    <w:rsid w:val="00035ADD"/>
    <w:rsid w:val="0003667D"/>
    <w:rsid w:val="00037EE0"/>
    <w:rsid w:val="000404B2"/>
    <w:rsid w:val="00040740"/>
    <w:rsid w:val="000439DC"/>
    <w:rsid w:val="00044857"/>
    <w:rsid w:val="00044AF2"/>
    <w:rsid w:val="00044B92"/>
    <w:rsid w:val="00045002"/>
    <w:rsid w:val="00045028"/>
    <w:rsid w:val="00045707"/>
    <w:rsid w:val="00047E8A"/>
    <w:rsid w:val="00047FC2"/>
    <w:rsid w:val="000505D2"/>
    <w:rsid w:val="00051379"/>
    <w:rsid w:val="00051BBA"/>
    <w:rsid w:val="00051CD4"/>
    <w:rsid w:val="0005310B"/>
    <w:rsid w:val="000532DD"/>
    <w:rsid w:val="00053AAC"/>
    <w:rsid w:val="00053CFB"/>
    <w:rsid w:val="00053D75"/>
    <w:rsid w:val="00054603"/>
    <w:rsid w:val="0005471F"/>
    <w:rsid w:val="00054CEC"/>
    <w:rsid w:val="0005546A"/>
    <w:rsid w:val="000557AA"/>
    <w:rsid w:val="00056A5D"/>
    <w:rsid w:val="000571B8"/>
    <w:rsid w:val="00057D2B"/>
    <w:rsid w:val="00060EA9"/>
    <w:rsid w:val="00061AE4"/>
    <w:rsid w:val="00061D88"/>
    <w:rsid w:val="0006232F"/>
    <w:rsid w:val="00064185"/>
    <w:rsid w:val="0006442E"/>
    <w:rsid w:val="00066E75"/>
    <w:rsid w:val="00066FDA"/>
    <w:rsid w:val="000673B7"/>
    <w:rsid w:val="00067F0D"/>
    <w:rsid w:val="000701C6"/>
    <w:rsid w:val="00070A7B"/>
    <w:rsid w:val="00070AA0"/>
    <w:rsid w:val="00070E56"/>
    <w:rsid w:val="000720DD"/>
    <w:rsid w:val="00072142"/>
    <w:rsid w:val="00074D88"/>
    <w:rsid w:val="000750A3"/>
    <w:rsid w:val="0008287E"/>
    <w:rsid w:val="00083511"/>
    <w:rsid w:val="00084419"/>
    <w:rsid w:val="00084B38"/>
    <w:rsid w:val="0008522D"/>
    <w:rsid w:val="00085EE0"/>
    <w:rsid w:val="00087632"/>
    <w:rsid w:val="00087E7E"/>
    <w:rsid w:val="000924E6"/>
    <w:rsid w:val="000930E7"/>
    <w:rsid w:val="0009335A"/>
    <w:rsid w:val="00094559"/>
    <w:rsid w:val="000946D4"/>
    <w:rsid w:val="0009477C"/>
    <w:rsid w:val="000953B0"/>
    <w:rsid w:val="000965D1"/>
    <w:rsid w:val="00096A5F"/>
    <w:rsid w:val="00096C49"/>
    <w:rsid w:val="000976F9"/>
    <w:rsid w:val="000A003A"/>
    <w:rsid w:val="000A0114"/>
    <w:rsid w:val="000A0400"/>
    <w:rsid w:val="000A10FE"/>
    <w:rsid w:val="000A194C"/>
    <w:rsid w:val="000A2942"/>
    <w:rsid w:val="000A325E"/>
    <w:rsid w:val="000A404B"/>
    <w:rsid w:val="000A41E3"/>
    <w:rsid w:val="000A507D"/>
    <w:rsid w:val="000A5A8F"/>
    <w:rsid w:val="000A5E6F"/>
    <w:rsid w:val="000B271B"/>
    <w:rsid w:val="000B27AC"/>
    <w:rsid w:val="000B2AB9"/>
    <w:rsid w:val="000B3948"/>
    <w:rsid w:val="000B5B48"/>
    <w:rsid w:val="000B63C9"/>
    <w:rsid w:val="000B6719"/>
    <w:rsid w:val="000B6FFF"/>
    <w:rsid w:val="000B7E43"/>
    <w:rsid w:val="000C008D"/>
    <w:rsid w:val="000C0280"/>
    <w:rsid w:val="000C1683"/>
    <w:rsid w:val="000C1960"/>
    <w:rsid w:val="000C2514"/>
    <w:rsid w:val="000C39E9"/>
    <w:rsid w:val="000C465A"/>
    <w:rsid w:val="000C4AEC"/>
    <w:rsid w:val="000C511E"/>
    <w:rsid w:val="000C5341"/>
    <w:rsid w:val="000C5BF3"/>
    <w:rsid w:val="000C66D3"/>
    <w:rsid w:val="000C69BA"/>
    <w:rsid w:val="000C7617"/>
    <w:rsid w:val="000D0B78"/>
    <w:rsid w:val="000D180F"/>
    <w:rsid w:val="000D1AF0"/>
    <w:rsid w:val="000D399B"/>
    <w:rsid w:val="000D3D5A"/>
    <w:rsid w:val="000D5867"/>
    <w:rsid w:val="000D590F"/>
    <w:rsid w:val="000D6BE8"/>
    <w:rsid w:val="000D72F7"/>
    <w:rsid w:val="000D7499"/>
    <w:rsid w:val="000D74A1"/>
    <w:rsid w:val="000E0B65"/>
    <w:rsid w:val="000E149C"/>
    <w:rsid w:val="000E1575"/>
    <w:rsid w:val="000E1C4E"/>
    <w:rsid w:val="000E1EEE"/>
    <w:rsid w:val="000E2144"/>
    <w:rsid w:val="000E23AB"/>
    <w:rsid w:val="000E2D91"/>
    <w:rsid w:val="000E3215"/>
    <w:rsid w:val="000E4F09"/>
    <w:rsid w:val="000E4FCC"/>
    <w:rsid w:val="000E6B86"/>
    <w:rsid w:val="000E6F51"/>
    <w:rsid w:val="000E7EEF"/>
    <w:rsid w:val="000F10E5"/>
    <w:rsid w:val="000F24B1"/>
    <w:rsid w:val="000F2A7E"/>
    <w:rsid w:val="000F32F1"/>
    <w:rsid w:val="000F3532"/>
    <w:rsid w:val="000F3721"/>
    <w:rsid w:val="000F3A55"/>
    <w:rsid w:val="000F5A1F"/>
    <w:rsid w:val="000F5A28"/>
    <w:rsid w:val="000F5E8C"/>
    <w:rsid w:val="000F7BC0"/>
    <w:rsid w:val="000F7EDE"/>
    <w:rsid w:val="001001B6"/>
    <w:rsid w:val="00101378"/>
    <w:rsid w:val="00101722"/>
    <w:rsid w:val="00102719"/>
    <w:rsid w:val="001028BA"/>
    <w:rsid w:val="00102A33"/>
    <w:rsid w:val="0010458C"/>
    <w:rsid w:val="0010479A"/>
    <w:rsid w:val="001049DE"/>
    <w:rsid w:val="00105812"/>
    <w:rsid w:val="0010649E"/>
    <w:rsid w:val="00106D19"/>
    <w:rsid w:val="001074DA"/>
    <w:rsid w:val="00110123"/>
    <w:rsid w:val="00110D34"/>
    <w:rsid w:val="00112931"/>
    <w:rsid w:val="00113FE7"/>
    <w:rsid w:val="0011431F"/>
    <w:rsid w:val="00114D1C"/>
    <w:rsid w:val="001162CC"/>
    <w:rsid w:val="00116ECB"/>
    <w:rsid w:val="00117723"/>
    <w:rsid w:val="00121885"/>
    <w:rsid w:val="0012198D"/>
    <w:rsid w:val="00121B52"/>
    <w:rsid w:val="00121DB6"/>
    <w:rsid w:val="0012298B"/>
    <w:rsid w:val="00123CE7"/>
    <w:rsid w:val="001245BF"/>
    <w:rsid w:val="00125037"/>
    <w:rsid w:val="00125611"/>
    <w:rsid w:val="00125EC7"/>
    <w:rsid w:val="0012648C"/>
    <w:rsid w:val="00126EBD"/>
    <w:rsid w:val="0012762E"/>
    <w:rsid w:val="00127E48"/>
    <w:rsid w:val="0013008D"/>
    <w:rsid w:val="00130911"/>
    <w:rsid w:val="00130995"/>
    <w:rsid w:val="001309D8"/>
    <w:rsid w:val="00131372"/>
    <w:rsid w:val="001318D6"/>
    <w:rsid w:val="001320A3"/>
    <w:rsid w:val="00134767"/>
    <w:rsid w:val="001349FA"/>
    <w:rsid w:val="00134CD3"/>
    <w:rsid w:val="00134F64"/>
    <w:rsid w:val="0013517C"/>
    <w:rsid w:val="00136DFC"/>
    <w:rsid w:val="00136F55"/>
    <w:rsid w:val="001372E7"/>
    <w:rsid w:val="001373A7"/>
    <w:rsid w:val="0013755B"/>
    <w:rsid w:val="0014017E"/>
    <w:rsid w:val="00143C3A"/>
    <w:rsid w:val="00144A1E"/>
    <w:rsid w:val="0014585F"/>
    <w:rsid w:val="001461D3"/>
    <w:rsid w:val="00147EA3"/>
    <w:rsid w:val="0015076B"/>
    <w:rsid w:val="00152510"/>
    <w:rsid w:val="001525E7"/>
    <w:rsid w:val="00154D9D"/>
    <w:rsid w:val="00157C08"/>
    <w:rsid w:val="00160224"/>
    <w:rsid w:val="00160306"/>
    <w:rsid w:val="001613A1"/>
    <w:rsid w:val="00162753"/>
    <w:rsid w:val="00162EF1"/>
    <w:rsid w:val="0016309D"/>
    <w:rsid w:val="00163317"/>
    <w:rsid w:val="001638B8"/>
    <w:rsid w:val="00163C35"/>
    <w:rsid w:val="00164D33"/>
    <w:rsid w:val="00165D58"/>
    <w:rsid w:val="00166AFA"/>
    <w:rsid w:val="001672C3"/>
    <w:rsid w:val="001675A5"/>
    <w:rsid w:val="00170A61"/>
    <w:rsid w:val="00171B94"/>
    <w:rsid w:val="00171BC3"/>
    <w:rsid w:val="00171BCF"/>
    <w:rsid w:val="00171C64"/>
    <w:rsid w:val="00171F53"/>
    <w:rsid w:val="00172AD8"/>
    <w:rsid w:val="00172C27"/>
    <w:rsid w:val="00173E3C"/>
    <w:rsid w:val="00173EAE"/>
    <w:rsid w:val="00174220"/>
    <w:rsid w:val="00174346"/>
    <w:rsid w:val="001748F0"/>
    <w:rsid w:val="00174979"/>
    <w:rsid w:val="00175F82"/>
    <w:rsid w:val="00176B65"/>
    <w:rsid w:val="001770AC"/>
    <w:rsid w:val="00180E5F"/>
    <w:rsid w:val="00183CBE"/>
    <w:rsid w:val="00184310"/>
    <w:rsid w:val="001855C8"/>
    <w:rsid w:val="001859F2"/>
    <w:rsid w:val="00187A29"/>
    <w:rsid w:val="001900CE"/>
    <w:rsid w:val="0019095F"/>
    <w:rsid w:val="00191788"/>
    <w:rsid w:val="00191F71"/>
    <w:rsid w:val="00192C9F"/>
    <w:rsid w:val="00192FC7"/>
    <w:rsid w:val="00193228"/>
    <w:rsid w:val="0019345C"/>
    <w:rsid w:val="00193699"/>
    <w:rsid w:val="00194236"/>
    <w:rsid w:val="00197079"/>
    <w:rsid w:val="00197409"/>
    <w:rsid w:val="00197E4E"/>
    <w:rsid w:val="001A15AC"/>
    <w:rsid w:val="001A1928"/>
    <w:rsid w:val="001A28D7"/>
    <w:rsid w:val="001A305C"/>
    <w:rsid w:val="001A4FB9"/>
    <w:rsid w:val="001A616E"/>
    <w:rsid w:val="001A68B6"/>
    <w:rsid w:val="001A783E"/>
    <w:rsid w:val="001B0045"/>
    <w:rsid w:val="001B25D9"/>
    <w:rsid w:val="001B4214"/>
    <w:rsid w:val="001B4A4E"/>
    <w:rsid w:val="001B5253"/>
    <w:rsid w:val="001B7DB2"/>
    <w:rsid w:val="001B7F5F"/>
    <w:rsid w:val="001C0231"/>
    <w:rsid w:val="001C1709"/>
    <w:rsid w:val="001C1F98"/>
    <w:rsid w:val="001C4309"/>
    <w:rsid w:val="001C58E1"/>
    <w:rsid w:val="001C6F9F"/>
    <w:rsid w:val="001C7534"/>
    <w:rsid w:val="001C7FA2"/>
    <w:rsid w:val="001D0D5C"/>
    <w:rsid w:val="001D12EF"/>
    <w:rsid w:val="001D2E99"/>
    <w:rsid w:val="001D30A6"/>
    <w:rsid w:val="001D326A"/>
    <w:rsid w:val="001D3851"/>
    <w:rsid w:val="001D483D"/>
    <w:rsid w:val="001D4F4F"/>
    <w:rsid w:val="001D5847"/>
    <w:rsid w:val="001D5B15"/>
    <w:rsid w:val="001D62A5"/>
    <w:rsid w:val="001D77C3"/>
    <w:rsid w:val="001E13E7"/>
    <w:rsid w:val="001E1858"/>
    <w:rsid w:val="001E1EA2"/>
    <w:rsid w:val="001E202C"/>
    <w:rsid w:val="001E2B31"/>
    <w:rsid w:val="001E384A"/>
    <w:rsid w:val="001E393D"/>
    <w:rsid w:val="001E3949"/>
    <w:rsid w:val="001E3BDB"/>
    <w:rsid w:val="001E430D"/>
    <w:rsid w:val="001E47D0"/>
    <w:rsid w:val="001E4BD8"/>
    <w:rsid w:val="001E4CA7"/>
    <w:rsid w:val="001E4F5F"/>
    <w:rsid w:val="001E672B"/>
    <w:rsid w:val="001F00C1"/>
    <w:rsid w:val="001F0724"/>
    <w:rsid w:val="001F106A"/>
    <w:rsid w:val="001F2926"/>
    <w:rsid w:val="001F2F98"/>
    <w:rsid w:val="001F44C3"/>
    <w:rsid w:val="001F51D7"/>
    <w:rsid w:val="001F55E8"/>
    <w:rsid w:val="001F6308"/>
    <w:rsid w:val="001F64C5"/>
    <w:rsid w:val="001F68E6"/>
    <w:rsid w:val="001F7503"/>
    <w:rsid w:val="00200664"/>
    <w:rsid w:val="00200ECC"/>
    <w:rsid w:val="00202B2D"/>
    <w:rsid w:val="00203C56"/>
    <w:rsid w:val="00203E3E"/>
    <w:rsid w:val="00203F11"/>
    <w:rsid w:val="00204247"/>
    <w:rsid w:val="0020445B"/>
    <w:rsid w:val="002047E2"/>
    <w:rsid w:val="00204C70"/>
    <w:rsid w:val="00204E71"/>
    <w:rsid w:val="00206039"/>
    <w:rsid w:val="00206278"/>
    <w:rsid w:val="00206C80"/>
    <w:rsid w:val="00207BE2"/>
    <w:rsid w:val="00207D6C"/>
    <w:rsid w:val="00207FEB"/>
    <w:rsid w:val="00210254"/>
    <w:rsid w:val="00210D37"/>
    <w:rsid w:val="002113CE"/>
    <w:rsid w:val="002123E8"/>
    <w:rsid w:val="00212679"/>
    <w:rsid w:val="00212B9D"/>
    <w:rsid w:val="00212C0D"/>
    <w:rsid w:val="00213529"/>
    <w:rsid w:val="00213CC4"/>
    <w:rsid w:val="002152AD"/>
    <w:rsid w:val="002158DC"/>
    <w:rsid w:val="00216B35"/>
    <w:rsid w:val="0021773A"/>
    <w:rsid w:val="002178ED"/>
    <w:rsid w:val="00217C7F"/>
    <w:rsid w:val="00221133"/>
    <w:rsid w:val="00221CA4"/>
    <w:rsid w:val="002224C4"/>
    <w:rsid w:val="0022344E"/>
    <w:rsid w:val="00223501"/>
    <w:rsid w:val="0022382D"/>
    <w:rsid w:val="002238D6"/>
    <w:rsid w:val="00223BF5"/>
    <w:rsid w:val="002250BF"/>
    <w:rsid w:val="00227846"/>
    <w:rsid w:val="00227ACF"/>
    <w:rsid w:val="00227D46"/>
    <w:rsid w:val="002317A7"/>
    <w:rsid w:val="002327CC"/>
    <w:rsid w:val="00232B26"/>
    <w:rsid w:val="00234170"/>
    <w:rsid w:val="002347A1"/>
    <w:rsid w:val="0023490D"/>
    <w:rsid w:val="00235645"/>
    <w:rsid w:val="00235847"/>
    <w:rsid w:val="002358C6"/>
    <w:rsid w:val="002358D8"/>
    <w:rsid w:val="0023591D"/>
    <w:rsid w:val="0023597D"/>
    <w:rsid w:val="00235D30"/>
    <w:rsid w:val="002367F4"/>
    <w:rsid w:val="0023764C"/>
    <w:rsid w:val="00237FFC"/>
    <w:rsid w:val="00240FCD"/>
    <w:rsid w:val="002413C5"/>
    <w:rsid w:val="0024213F"/>
    <w:rsid w:val="002439B4"/>
    <w:rsid w:val="00243F7D"/>
    <w:rsid w:val="00244624"/>
    <w:rsid w:val="00244862"/>
    <w:rsid w:val="00244B9D"/>
    <w:rsid w:val="002462A3"/>
    <w:rsid w:val="00246F83"/>
    <w:rsid w:val="00246FB9"/>
    <w:rsid w:val="002477BC"/>
    <w:rsid w:val="002479F2"/>
    <w:rsid w:val="002504F1"/>
    <w:rsid w:val="0025125C"/>
    <w:rsid w:val="00251CCD"/>
    <w:rsid w:val="0025328E"/>
    <w:rsid w:val="00254648"/>
    <w:rsid w:val="00254CB6"/>
    <w:rsid w:val="00254F00"/>
    <w:rsid w:val="00255808"/>
    <w:rsid w:val="00257208"/>
    <w:rsid w:val="00257908"/>
    <w:rsid w:val="00257DEE"/>
    <w:rsid w:val="00261CC8"/>
    <w:rsid w:val="002623A0"/>
    <w:rsid w:val="00262847"/>
    <w:rsid w:val="00262AC5"/>
    <w:rsid w:val="002632EC"/>
    <w:rsid w:val="00263556"/>
    <w:rsid w:val="00263B75"/>
    <w:rsid w:val="00263FB9"/>
    <w:rsid w:val="002641FD"/>
    <w:rsid w:val="0026493B"/>
    <w:rsid w:val="00264FCE"/>
    <w:rsid w:val="002659BE"/>
    <w:rsid w:val="00265FBF"/>
    <w:rsid w:val="002661CE"/>
    <w:rsid w:val="00266864"/>
    <w:rsid w:val="002703C8"/>
    <w:rsid w:val="0027074F"/>
    <w:rsid w:val="0027078E"/>
    <w:rsid w:val="002708B4"/>
    <w:rsid w:val="00272D6C"/>
    <w:rsid w:val="0027326C"/>
    <w:rsid w:val="0027460B"/>
    <w:rsid w:val="0027477B"/>
    <w:rsid w:val="0027479E"/>
    <w:rsid w:val="002770C3"/>
    <w:rsid w:val="002774A2"/>
    <w:rsid w:val="00280B27"/>
    <w:rsid w:val="00280E95"/>
    <w:rsid w:val="002810E4"/>
    <w:rsid w:val="00281A96"/>
    <w:rsid w:val="00282E22"/>
    <w:rsid w:val="0028300F"/>
    <w:rsid w:val="002836E0"/>
    <w:rsid w:val="002838EE"/>
    <w:rsid w:val="00283A9B"/>
    <w:rsid w:val="002842E9"/>
    <w:rsid w:val="00286F9C"/>
    <w:rsid w:val="00287666"/>
    <w:rsid w:val="0028786F"/>
    <w:rsid w:val="00290A5A"/>
    <w:rsid w:val="00291043"/>
    <w:rsid w:val="00291EBA"/>
    <w:rsid w:val="00291FF2"/>
    <w:rsid w:val="0029253A"/>
    <w:rsid w:val="00292619"/>
    <w:rsid w:val="00293050"/>
    <w:rsid w:val="002935A7"/>
    <w:rsid w:val="00293694"/>
    <w:rsid w:val="002939CF"/>
    <w:rsid w:val="00294995"/>
    <w:rsid w:val="002954EB"/>
    <w:rsid w:val="002955CB"/>
    <w:rsid w:val="002956F2"/>
    <w:rsid w:val="0029627A"/>
    <w:rsid w:val="002965AC"/>
    <w:rsid w:val="002973C2"/>
    <w:rsid w:val="002A1B2A"/>
    <w:rsid w:val="002A20CE"/>
    <w:rsid w:val="002A2919"/>
    <w:rsid w:val="002A3105"/>
    <w:rsid w:val="002A4CD8"/>
    <w:rsid w:val="002A4F10"/>
    <w:rsid w:val="002A6220"/>
    <w:rsid w:val="002A639F"/>
    <w:rsid w:val="002A7088"/>
    <w:rsid w:val="002A70C3"/>
    <w:rsid w:val="002A748B"/>
    <w:rsid w:val="002A753F"/>
    <w:rsid w:val="002A78C8"/>
    <w:rsid w:val="002B1277"/>
    <w:rsid w:val="002B16DA"/>
    <w:rsid w:val="002B180B"/>
    <w:rsid w:val="002B1F35"/>
    <w:rsid w:val="002B2C55"/>
    <w:rsid w:val="002B309C"/>
    <w:rsid w:val="002B3646"/>
    <w:rsid w:val="002B399A"/>
    <w:rsid w:val="002B42F7"/>
    <w:rsid w:val="002B442C"/>
    <w:rsid w:val="002B604F"/>
    <w:rsid w:val="002B6F51"/>
    <w:rsid w:val="002B74E2"/>
    <w:rsid w:val="002B7881"/>
    <w:rsid w:val="002C11D3"/>
    <w:rsid w:val="002C14C2"/>
    <w:rsid w:val="002C1AE0"/>
    <w:rsid w:val="002C23E1"/>
    <w:rsid w:val="002C2D9A"/>
    <w:rsid w:val="002C3161"/>
    <w:rsid w:val="002C31B3"/>
    <w:rsid w:val="002C34D7"/>
    <w:rsid w:val="002C3A1A"/>
    <w:rsid w:val="002C5465"/>
    <w:rsid w:val="002C71F7"/>
    <w:rsid w:val="002D02AE"/>
    <w:rsid w:val="002D0640"/>
    <w:rsid w:val="002D1D2F"/>
    <w:rsid w:val="002D1FAD"/>
    <w:rsid w:val="002D2AE1"/>
    <w:rsid w:val="002D311E"/>
    <w:rsid w:val="002D3C68"/>
    <w:rsid w:val="002D3D02"/>
    <w:rsid w:val="002D4563"/>
    <w:rsid w:val="002D6B89"/>
    <w:rsid w:val="002D70A1"/>
    <w:rsid w:val="002E05DD"/>
    <w:rsid w:val="002E1E86"/>
    <w:rsid w:val="002E2E99"/>
    <w:rsid w:val="002E6BFD"/>
    <w:rsid w:val="002F0876"/>
    <w:rsid w:val="002F0FA8"/>
    <w:rsid w:val="002F22B2"/>
    <w:rsid w:val="002F22D6"/>
    <w:rsid w:val="002F34C4"/>
    <w:rsid w:val="002F41B4"/>
    <w:rsid w:val="002F5356"/>
    <w:rsid w:val="002F6294"/>
    <w:rsid w:val="002F6759"/>
    <w:rsid w:val="002F6ABC"/>
    <w:rsid w:val="00302988"/>
    <w:rsid w:val="00302FC8"/>
    <w:rsid w:val="00303ABC"/>
    <w:rsid w:val="003040DA"/>
    <w:rsid w:val="003046D2"/>
    <w:rsid w:val="00304FC2"/>
    <w:rsid w:val="003053C1"/>
    <w:rsid w:val="00305ED5"/>
    <w:rsid w:val="003069D8"/>
    <w:rsid w:val="00306D2D"/>
    <w:rsid w:val="00307667"/>
    <w:rsid w:val="003104B1"/>
    <w:rsid w:val="00310688"/>
    <w:rsid w:val="00310F3D"/>
    <w:rsid w:val="0031218D"/>
    <w:rsid w:val="00314052"/>
    <w:rsid w:val="003140DA"/>
    <w:rsid w:val="003149D1"/>
    <w:rsid w:val="00316593"/>
    <w:rsid w:val="003165DE"/>
    <w:rsid w:val="00316733"/>
    <w:rsid w:val="00316B62"/>
    <w:rsid w:val="0031700F"/>
    <w:rsid w:val="003200BC"/>
    <w:rsid w:val="00320632"/>
    <w:rsid w:val="00320A32"/>
    <w:rsid w:val="00320BEB"/>
    <w:rsid w:val="00321496"/>
    <w:rsid w:val="00322411"/>
    <w:rsid w:val="00324791"/>
    <w:rsid w:val="00324BB4"/>
    <w:rsid w:val="00324BBD"/>
    <w:rsid w:val="00324F03"/>
    <w:rsid w:val="003260E4"/>
    <w:rsid w:val="00326592"/>
    <w:rsid w:val="0032665A"/>
    <w:rsid w:val="003266D3"/>
    <w:rsid w:val="00327405"/>
    <w:rsid w:val="00331D0B"/>
    <w:rsid w:val="0033274D"/>
    <w:rsid w:val="003332D4"/>
    <w:rsid w:val="00333EBE"/>
    <w:rsid w:val="003371E2"/>
    <w:rsid w:val="00337B67"/>
    <w:rsid w:val="003400E0"/>
    <w:rsid w:val="0034264F"/>
    <w:rsid w:val="0034331D"/>
    <w:rsid w:val="00343359"/>
    <w:rsid w:val="00343904"/>
    <w:rsid w:val="0034392B"/>
    <w:rsid w:val="00343E44"/>
    <w:rsid w:val="0034405A"/>
    <w:rsid w:val="003440D1"/>
    <w:rsid w:val="00344319"/>
    <w:rsid w:val="00344DC8"/>
    <w:rsid w:val="003454CA"/>
    <w:rsid w:val="00345CC2"/>
    <w:rsid w:val="003460C9"/>
    <w:rsid w:val="00346B08"/>
    <w:rsid w:val="0034766A"/>
    <w:rsid w:val="00347763"/>
    <w:rsid w:val="003477C3"/>
    <w:rsid w:val="00347901"/>
    <w:rsid w:val="00351F39"/>
    <w:rsid w:val="00352216"/>
    <w:rsid w:val="00352A5F"/>
    <w:rsid w:val="00352E0C"/>
    <w:rsid w:val="003542B1"/>
    <w:rsid w:val="00354EC5"/>
    <w:rsid w:val="00355407"/>
    <w:rsid w:val="00355BB2"/>
    <w:rsid w:val="003564A7"/>
    <w:rsid w:val="00357349"/>
    <w:rsid w:val="003601A4"/>
    <w:rsid w:val="00360CA3"/>
    <w:rsid w:val="00361338"/>
    <w:rsid w:val="00361718"/>
    <w:rsid w:val="003618BC"/>
    <w:rsid w:val="003622E9"/>
    <w:rsid w:val="00362FA9"/>
    <w:rsid w:val="00363095"/>
    <w:rsid w:val="00363627"/>
    <w:rsid w:val="003659D3"/>
    <w:rsid w:val="00366BFD"/>
    <w:rsid w:val="00367A5F"/>
    <w:rsid w:val="00367F0B"/>
    <w:rsid w:val="0037047C"/>
    <w:rsid w:val="00370C8C"/>
    <w:rsid w:val="00371822"/>
    <w:rsid w:val="003729F8"/>
    <w:rsid w:val="00373BB9"/>
    <w:rsid w:val="003747DC"/>
    <w:rsid w:val="00374AAA"/>
    <w:rsid w:val="003758E0"/>
    <w:rsid w:val="0037641A"/>
    <w:rsid w:val="00376557"/>
    <w:rsid w:val="003774E3"/>
    <w:rsid w:val="00377C53"/>
    <w:rsid w:val="0038015E"/>
    <w:rsid w:val="00382E6E"/>
    <w:rsid w:val="00383311"/>
    <w:rsid w:val="0038366C"/>
    <w:rsid w:val="003836DC"/>
    <w:rsid w:val="00384814"/>
    <w:rsid w:val="003863F0"/>
    <w:rsid w:val="00386517"/>
    <w:rsid w:val="00386766"/>
    <w:rsid w:val="00386C44"/>
    <w:rsid w:val="00387384"/>
    <w:rsid w:val="00387CF9"/>
    <w:rsid w:val="0039038B"/>
    <w:rsid w:val="00390675"/>
    <w:rsid w:val="0039079F"/>
    <w:rsid w:val="00390BA6"/>
    <w:rsid w:val="0039127B"/>
    <w:rsid w:val="00391C86"/>
    <w:rsid w:val="003933E4"/>
    <w:rsid w:val="00395003"/>
    <w:rsid w:val="00397832"/>
    <w:rsid w:val="003A15D1"/>
    <w:rsid w:val="003A1603"/>
    <w:rsid w:val="003A2062"/>
    <w:rsid w:val="003A3D6A"/>
    <w:rsid w:val="003A4649"/>
    <w:rsid w:val="003A4804"/>
    <w:rsid w:val="003A541F"/>
    <w:rsid w:val="003A5A78"/>
    <w:rsid w:val="003A6144"/>
    <w:rsid w:val="003A6C9D"/>
    <w:rsid w:val="003B0284"/>
    <w:rsid w:val="003B089E"/>
    <w:rsid w:val="003B0E75"/>
    <w:rsid w:val="003B153B"/>
    <w:rsid w:val="003B3C76"/>
    <w:rsid w:val="003B4428"/>
    <w:rsid w:val="003B4CBE"/>
    <w:rsid w:val="003B4F07"/>
    <w:rsid w:val="003B5451"/>
    <w:rsid w:val="003B5CA9"/>
    <w:rsid w:val="003B5E22"/>
    <w:rsid w:val="003B6B49"/>
    <w:rsid w:val="003B6CEE"/>
    <w:rsid w:val="003B762F"/>
    <w:rsid w:val="003B76AC"/>
    <w:rsid w:val="003B78B1"/>
    <w:rsid w:val="003C03C5"/>
    <w:rsid w:val="003C272F"/>
    <w:rsid w:val="003C3267"/>
    <w:rsid w:val="003C4EB7"/>
    <w:rsid w:val="003C586C"/>
    <w:rsid w:val="003C6111"/>
    <w:rsid w:val="003C72B0"/>
    <w:rsid w:val="003C732C"/>
    <w:rsid w:val="003C74F2"/>
    <w:rsid w:val="003C7ADE"/>
    <w:rsid w:val="003C7BD2"/>
    <w:rsid w:val="003C7ECC"/>
    <w:rsid w:val="003D0E10"/>
    <w:rsid w:val="003D17AA"/>
    <w:rsid w:val="003D1B3D"/>
    <w:rsid w:val="003D2C4D"/>
    <w:rsid w:val="003D38DB"/>
    <w:rsid w:val="003D3CA0"/>
    <w:rsid w:val="003D4A9D"/>
    <w:rsid w:val="003D565B"/>
    <w:rsid w:val="003D5761"/>
    <w:rsid w:val="003D660D"/>
    <w:rsid w:val="003D73BE"/>
    <w:rsid w:val="003D79F0"/>
    <w:rsid w:val="003D7FB5"/>
    <w:rsid w:val="003E12E4"/>
    <w:rsid w:val="003E1529"/>
    <w:rsid w:val="003E166B"/>
    <w:rsid w:val="003E1691"/>
    <w:rsid w:val="003E28E2"/>
    <w:rsid w:val="003E3B74"/>
    <w:rsid w:val="003E3E77"/>
    <w:rsid w:val="003E6E8E"/>
    <w:rsid w:val="003E77D9"/>
    <w:rsid w:val="003E792C"/>
    <w:rsid w:val="003E7C45"/>
    <w:rsid w:val="003F0602"/>
    <w:rsid w:val="003F0998"/>
    <w:rsid w:val="003F0C6D"/>
    <w:rsid w:val="003F1959"/>
    <w:rsid w:val="003F20C5"/>
    <w:rsid w:val="003F31FE"/>
    <w:rsid w:val="003F3669"/>
    <w:rsid w:val="003F398B"/>
    <w:rsid w:val="003F3BFB"/>
    <w:rsid w:val="003F3D74"/>
    <w:rsid w:val="003F4044"/>
    <w:rsid w:val="003F4356"/>
    <w:rsid w:val="003F5392"/>
    <w:rsid w:val="003F55E0"/>
    <w:rsid w:val="003F597A"/>
    <w:rsid w:val="003F60A1"/>
    <w:rsid w:val="003F7FE2"/>
    <w:rsid w:val="004005EC"/>
    <w:rsid w:val="00400E70"/>
    <w:rsid w:val="00400FCB"/>
    <w:rsid w:val="004013AD"/>
    <w:rsid w:val="0040140C"/>
    <w:rsid w:val="00401A0E"/>
    <w:rsid w:val="00401B69"/>
    <w:rsid w:val="00401D6E"/>
    <w:rsid w:val="00401EA9"/>
    <w:rsid w:val="0040242D"/>
    <w:rsid w:val="00402882"/>
    <w:rsid w:val="00402F61"/>
    <w:rsid w:val="00402F6A"/>
    <w:rsid w:val="004033A0"/>
    <w:rsid w:val="004036A3"/>
    <w:rsid w:val="00403D48"/>
    <w:rsid w:val="00403FB4"/>
    <w:rsid w:val="00404E46"/>
    <w:rsid w:val="00405300"/>
    <w:rsid w:val="0040571D"/>
    <w:rsid w:val="00406903"/>
    <w:rsid w:val="00406ADD"/>
    <w:rsid w:val="00410565"/>
    <w:rsid w:val="00410DC0"/>
    <w:rsid w:val="00410E30"/>
    <w:rsid w:val="004116E2"/>
    <w:rsid w:val="004124CE"/>
    <w:rsid w:val="00413B06"/>
    <w:rsid w:val="00414249"/>
    <w:rsid w:val="004157F6"/>
    <w:rsid w:val="00415E61"/>
    <w:rsid w:val="00417752"/>
    <w:rsid w:val="00420368"/>
    <w:rsid w:val="00420748"/>
    <w:rsid w:val="004208AF"/>
    <w:rsid w:val="00421B67"/>
    <w:rsid w:val="0042228B"/>
    <w:rsid w:val="004228A8"/>
    <w:rsid w:val="004231DB"/>
    <w:rsid w:val="00423519"/>
    <w:rsid w:val="00424D42"/>
    <w:rsid w:val="00426702"/>
    <w:rsid w:val="004269A0"/>
    <w:rsid w:val="00426D11"/>
    <w:rsid w:val="00430473"/>
    <w:rsid w:val="004310C0"/>
    <w:rsid w:val="0043124D"/>
    <w:rsid w:val="0043139B"/>
    <w:rsid w:val="00432B2D"/>
    <w:rsid w:val="00432D78"/>
    <w:rsid w:val="00433065"/>
    <w:rsid w:val="0043308F"/>
    <w:rsid w:val="00433380"/>
    <w:rsid w:val="00433D6E"/>
    <w:rsid w:val="00434F4F"/>
    <w:rsid w:val="00435183"/>
    <w:rsid w:val="00435817"/>
    <w:rsid w:val="00435995"/>
    <w:rsid w:val="004364FE"/>
    <w:rsid w:val="00436E73"/>
    <w:rsid w:val="004372BF"/>
    <w:rsid w:val="004373C9"/>
    <w:rsid w:val="004373CD"/>
    <w:rsid w:val="00440BEF"/>
    <w:rsid w:val="004413B9"/>
    <w:rsid w:val="00441712"/>
    <w:rsid w:val="00442A50"/>
    <w:rsid w:val="00443099"/>
    <w:rsid w:val="0044310C"/>
    <w:rsid w:val="00443AF5"/>
    <w:rsid w:val="004453B6"/>
    <w:rsid w:val="00445C2E"/>
    <w:rsid w:val="00445ECF"/>
    <w:rsid w:val="004469A8"/>
    <w:rsid w:val="00446DC1"/>
    <w:rsid w:val="004471FA"/>
    <w:rsid w:val="004472CC"/>
    <w:rsid w:val="00447C30"/>
    <w:rsid w:val="00447FFC"/>
    <w:rsid w:val="00450E2A"/>
    <w:rsid w:val="004529D6"/>
    <w:rsid w:val="00452D06"/>
    <w:rsid w:val="004534F4"/>
    <w:rsid w:val="004537D3"/>
    <w:rsid w:val="00453C38"/>
    <w:rsid w:val="004541EC"/>
    <w:rsid w:val="00455505"/>
    <w:rsid w:val="00456747"/>
    <w:rsid w:val="00456AAE"/>
    <w:rsid w:val="00456F9B"/>
    <w:rsid w:val="00457688"/>
    <w:rsid w:val="0046073E"/>
    <w:rsid w:val="004610B9"/>
    <w:rsid w:val="0046350F"/>
    <w:rsid w:val="004636F3"/>
    <w:rsid w:val="004638B3"/>
    <w:rsid w:val="00463A45"/>
    <w:rsid w:val="004640A0"/>
    <w:rsid w:val="00464AA4"/>
    <w:rsid w:val="00464FEF"/>
    <w:rsid w:val="00465851"/>
    <w:rsid w:val="00466BC6"/>
    <w:rsid w:val="00467E68"/>
    <w:rsid w:val="00470000"/>
    <w:rsid w:val="00472596"/>
    <w:rsid w:val="0047360E"/>
    <w:rsid w:val="0047373D"/>
    <w:rsid w:val="004740EE"/>
    <w:rsid w:val="00474376"/>
    <w:rsid w:val="00475009"/>
    <w:rsid w:val="00475203"/>
    <w:rsid w:val="0047534F"/>
    <w:rsid w:val="00477854"/>
    <w:rsid w:val="0048018C"/>
    <w:rsid w:val="004808C4"/>
    <w:rsid w:val="00480E4A"/>
    <w:rsid w:val="00481A44"/>
    <w:rsid w:val="00482371"/>
    <w:rsid w:val="00482DF8"/>
    <w:rsid w:val="00483ABB"/>
    <w:rsid w:val="0048430E"/>
    <w:rsid w:val="0048459A"/>
    <w:rsid w:val="00484CE1"/>
    <w:rsid w:val="0048567F"/>
    <w:rsid w:val="00485AF1"/>
    <w:rsid w:val="00486433"/>
    <w:rsid w:val="00486F55"/>
    <w:rsid w:val="004871DB"/>
    <w:rsid w:val="004906A7"/>
    <w:rsid w:val="00491AF5"/>
    <w:rsid w:val="00492ECA"/>
    <w:rsid w:val="004950A1"/>
    <w:rsid w:val="00495188"/>
    <w:rsid w:val="004966A0"/>
    <w:rsid w:val="004976DA"/>
    <w:rsid w:val="00497859"/>
    <w:rsid w:val="004A0EF7"/>
    <w:rsid w:val="004A1B6F"/>
    <w:rsid w:val="004A1F78"/>
    <w:rsid w:val="004A35F4"/>
    <w:rsid w:val="004A4BF4"/>
    <w:rsid w:val="004A577D"/>
    <w:rsid w:val="004A60EE"/>
    <w:rsid w:val="004A70CA"/>
    <w:rsid w:val="004A7ED8"/>
    <w:rsid w:val="004B08F5"/>
    <w:rsid w:val="004B0DEA"/>
    <w:rsid w:val="004B1107"/>
    <w:rsid w:val="004B1A62"/>
    <w:rsid w:val="004B2AAB"/>
    <w:rsid w:val="004B2B65"/>
    <w:rsid w:val="004B3083"/>
    <w:rsid w:val="004B36E3"/>
    <w:rsid w:val="004B3725"/>
    <w:rsid w:val="004B3AC3"/>
    <w:rsid w:val="004B3C83"/>
    <w:rsid w:val="004B3FC7"/>
    <w:rsid w:val="004B429E"/>
    <w:rsid w:val="004B49E1"/>
    <w:rsid w:val="004B4C85"/>
    <w:rsid w:val="004B5488"/>
    <w:rsid w:val="004B5618"/>
    <w:rsid w:val="004B583A"/>
    <w:rsid w:val="004B58D6"/>
    <w:rsid w:val="004B6F9E"/>
    <w:rsid w:val="004B7036"/>
    <w:rsid w:val="004B7504"/>
    <w:rsid w:val="004B7EE1"/>
    <w:rsid w:val="004C035A"/>
    <w:rsid w:val="004C10BB"/>
    <w:rsid w:val="004C11C3"/>
    <w:rsid w:val="004C1283"/>
    <w:rsid w:val="004C3A1F"/>
    <w:rsid w:val="004C3F04"/>
    <w:rsid w:val="004C4028"/>
    <w:rsid w:val="004C428F"/>
    <w:rsid w:val="004C4489"/>
    <w:rsid w:val="004C4594"/>
    <w:rsid w:val="004C4989"/>
    <w:rsid w:val="004C4D3A"/>
    <w:rsid w:val="004C4F10"/>
    <w:rsid w:val="004C5D7C"/>
    <w:rsid w:val="004D0CF7"/>
    <w:rsid w:val="004D1179"/>
    <w:rsid w:val="004D1C80"/>
    <w:rsid w:val="004D3AD1"/>
    <w:rsid w:val="004D50B4"/>
    <w:rsid w:val="004D5D3D"/>
    <w:rsid w:val="004D6BBB"/>
    <w:rsid w:val="004E07C6"/>
    <w:rsid w:val="004E0AD2"/>
    <w:rsid w:val="004E0F27"/>
    <w:rsid w:val="004E1056"/>
    <w:rsid w:val="004E1666"/>
    <w:rsid w:val="004E1B84"/>
    <w:rsid w:val="004E1CAE"/>
    <w:rsid w:val="004E281F"/>
    <w:rsid w:val="004E304C"/>
    <w:rsid w:val="004E3A67"/>
    <w:rsid w:val="004E4D37"/>
    <w:rsid w:val="004E5DFD"/>
    <w:rsid w:val="004E6E62"/>
    <w:rsid w:val="004F0BB7"/>
    <w:rsid w:val="004F17FA"/>
    <w:rsid w:val="004F1D4D"/>
    <w:rsid w:val="004F277D"/>
    <w:rsid w:val="004F2F1A"/>
    <w:rsid w:val="004F46D3"/>
    <w:rsid w:val="004F5352"/>
    <w:rsid w:val="004F60E2"/>
    <w:rsid w:val="004F700C"/>
    <w:rsid w:val="00502D4A"/>
    <w:rsid w:val="00503188"/>
    <w:rsid w:val="005038C4"/>
    <w:rsid w:val="00503958"/>
    <w:rsid w:val="005040D4"/>
    <w:rsid w:val="00504DFE"/>
    <w:rsid w:val="00505188"/>
    <w:rsid w:val="00506DD8"/>
    <w:rsid w:val="00506DFB"/>
    <w:rsid w:val="00506FBE"/>
    <w:rsid w:val="0051011A"/>
    <w:rsid w:val="005107AD"/>
    <w:rsid w:val="00510861"/>
    <w:rsid w:val="00510882"/>
    <w:rsid w:val="00510EE8"/>
    <w:rsid w:val="005110A0"/>
    <w:rsid w:val="00511C82"/>
    <w:rsid w:val="005138C8"/>
    <w:rsid w:val="00513E54"/>
    <w:rsid w:val="0051477B"/>
    <w:rsid w:val="00514E9B"/>
    <w:rsid w:val="0051507A"/>
    <w:rsid w:val="0051537A"/>
    <w:rsid w:val="00515403"/>
    <w:rsid w:val="00516DE7"/>
    <w:rsid w:val="00517A6C"/>
    <w:rsid w:val="00517DA7"/>
    <w:rsid w:val="00520DA5"/>
    <w:rsid w:val="005214F9"/>
    <w:rsid w:val="00521D07"/>
    <w:rsid w:val="00523B18"/>
    <w:rsid w:val="005242D4"/>
    <w:rsid w:val="00524572"/>
    <w:rsid w:val="00525748"/>
    <w:rsid w:val="00525E29"/>
    <w:rsid w:val="0052669B"/>
    <w:rsid w:val="005274C6"/>
    <w:rsid w:val="00527F8A"/>
    <w:rsid w:val="005302ED"/>
    <w:rsid w:val="00530B5E"/>
    <w:rsid w:val="00531852"/>
    <w:rsid w:val="00531A5C"/>
    <w:rsid w:val="00531A78"/>
    <w:rsid w:val="00531A9C"/>
    <w:rsid w:val="0053238C"/>
    <w:rsid w:val="00532B42"/>
    <w:rsid w:val="005331CC"/>
    <w:rsid w:val="00534399"/>
    <w:rsid w:val="00534558"/>
    <w:rsid w:val="00534681"/>
    <w:rsid w:val="0053491D"/>
    <w:rsid w:val="00534C50"/>
    <w:rsid w:val="00534C5B"/>
    <w:rsid w:val="005352EE"/>
    <w:rsid w:val="0053538C"/>
    <w:rsid w:val="005355A2"/>
    <w:rsid w:val="005355BA"/>
    <w:rsid w:val="0053677A"/>
    <w:rsid w:val="005374C2"/>
    <w:rsid w:val="005377E9"/>
    <w:rsid w:val="00540E48"/>
    <w:rsid w:val="005416EE"/>
    <w:rsid w:val="00541B42"/>
    <w:rsid w:val="00541D3E"/>
    <w:rsid w:val="005428DF"/>
    <w:rsid w:val="00543B83"/>
    <w:rsid w:val="00543DC9"/>
    <w:rsid w:val="00543E0A"/>
    <w:rsid w:val="005455DF"/>
    <w:rsid w:val="00545F75"/>
    <w:rsid w:val="00550D23"/>
    <w:rsid w:val="00552147"/>
    <w:rsid w:val="0055341C"/>
    <w:rsid w:val="0055372D"/>
    <w:rsid w:val="00554F7D"/>
    <w:rsid w:val="005552A4"/>
    <w:rsid w:val="0055663B"/>
    <w:rsid w:val="0055684C"/>
    <w:rsid w:val="00556A77"/>
    <w:rsid w:val="00557D5B"/>
    <w:rsid w:val="00560164"/>
    <w:rsid w:val="00560302"/>
    <w:rsid w:val="00560B4F"/>
    <w:rsid w:val="00561D37"/>
    <w:rsid w:val="00563B66"/>
    <w:rsid w:val="00563F44"/>
    <w:rsid w:val="005640A8"/>
    <w:rsid w:val="00564478"/>
    <w:rsid w:val="00565827"/>
    <w:rsid w:val="00567638"/>
    <w:rsid w:val="00567DA7"/>
    <w:rsid w:val="00570F48"/>
    <w:rsid w:val="00573FDE"/>
    <w:rsid w:val="0057454C"/>
    <w:rsid w:val="0057490A"/>
    <w:rsid w:val="00575C04"/>
    <w:rsid w:val="00576F0A"/>
    <w:rsid w:val="00580212"/>
    <w:rsid w:val="005804CF"/>
    <w:rsid w:val="0058066C"/>
    <w:rsid w:val="00580797"/>
    <w:rsid w:val="00581208"/>
    <w:rsid w:val="0058185F"/>
    <w:rsid w:val="00583343"/>
    <w:rsid w:val="00583C95"/>
    <w:rsid w:val="00583CB3"/>
    <w:rsid w:val="00585253"/>
    <w:rsid w:val="00586541"/>
    <w:rsid w:val="00586F37"/>
    <w:rsid w:val="005870CC"/>
    <w:rsid w:val="00590908"/>
    <w:rsid w:val="00591011"/>
    <w:rsid w:val="00592BF6"/>
    <w:rsid w:val="00592CFA"/>
    <w:rsid w:val="00593B87"/>
    <w:rsid w:val="00594087"/>
    <w:rsid w:val="00594EBE"/>
    <w:rsid w:val="0059500C"/>
    <w:rsid w:val="0059505B"/>
    <w:rsid w:val="00595162"/>
    <w:rsid w:val="00595BA6"/>
    <w:rsid w:val="00596BCA"/>
    <w:rsid w:val="005970E0"/>
    <w:rsid w:val="005A0442"/>
    <w:rsid w:val="005A06DF"/>
    <w:rsid w:val="005A199C"/>
    <w:rsid w:val="005A1E3B"/>
    <w:rsid w:val="005A2222"/>
    <w:rsid w:val="005A2F5C"/>
    <w:rsid w:val="005A5B59"/>
    <w:rsid w:val="005A66A6"/>
    <w:rsid w:val="005A6FB1"/>
    <w:rsid w:val="005A7527"/>
    <w:rsid w:val="005A7A78"/>
    <w:rsid w:val="005A7D54"/>
    <w:rsid w:val="005B114E"/>
    <w:rsid w:val="005B1EFF"/>
    <w:rsid w:val="005B2278"/>
    <w:rsid w:val="005B32F2"/>
    <w:rsid w:val="005B35FD"/>
    <w:rsid w:val="005B3CF4"/>
    <w:rsid w:val="005B460F"/>
    <w:rsid w:val="005B576E"/>
    <w:rsid w:val="005C0399"/>
    <w:rsid w:val="005C0811"/>
    <w:rsid w:val="005C0862"/>
    <w:rsid w:val="005C1A80"/>
    <w:rsid w:val="005C2701"/>
    <w:rsid w:val="005C277D"/>
    <w:rsid w:val="005C3CD9"/>
    <w:rsid w:val="005C50B2"/>
    <w:rsid w:val="005C545F"/>
    <w:rsid w:val="005C56BC"/>
    <w:rsid w:val="005C7EF1"/>
    <w:rsid w:val="005D04E4"/>
    <w:rsid w:val="005D2943"/>
    <w:rsid w:val="005D2962"/>
    <w:rsid w:val="005D3B47"/>
    <w:rsid w:val="005D54A1"/>
    <w:rsid w:val="005D5CE3"/>
    <w:rsid w:val="005D64A5"/>
    <w:rsid w:val="005D731F"/>
    <w:rsid w:val="005D77E1"/>
    <w:rsid w:val="005D7AD7"/>
    <w:rsid w:val="005E0E8B"/>
    <w:rsid w:val="005E134C"/>
    <w:rsid w:val="005E2EE6"/>
    <w:rsid w:val="005E4A26"/>
    <w:rsid w:val="005E4F57"/>
    <w:rsid w:val="005E5176"/>
    <w:rsid w:val="005E5B76"/>
    <w:rsid w:val="005E60DF"/>
    <w:rsid w:val="005E6129"/>
    <w:rsid w:val="005E6222"/>
    <w:rsid w:val="005F1AFC"/>
    <w:rsid w:val="005F21E0"/>
    <w:rsid w:val="005F2819"/>
    <w:rsid w:val="005F55D0"/>
    <w:rsid w:val="005F6D22"/>
    <w:rsid w:val="00601CBD"/>
    <w:rsid w:val="006024A3"/>
    <w:rsid w:val="0060360B"/>
    <w:rsid w:val="006041E2"/>
    <w:rsid w:val="006046EE"/>
    <w:rsid w:val="0060478F"/>
    <w:rsid w:val="00606153"/>
    <w:rsid w:val="006064D8"/>
    <w:rsid w:val="00606BCB"/>
    <w:rsid w:val="0060734E"/>
    <w:rsid w:val="00607823"/>
    <w:rsid w:val="00607AAD"/>
    <w:rsid w:val="0061154A"/>
    <w:rsid w:val="00612A5B"/>
    <w:rsid w:val="00613133"/>
    <w:rsid w:val="00613777"/>
    <w:rsid w:val="006144D0"/>
    <w:rsid w:val="0061473F"/>
    <w:rsid w:val="00614A2B"/>
    <w:rsid w:val="00615A0B"/>
    <w:rsid w:val="006161B8"/>
    <w:rsid w:val="00616986"/>
    <w:rsid w:val="006173C4"/>
    <w:rsid w:val="00617BF6"/>
    <w:rsid w:val="00621946"/>
    <w:rsid w:val="006224AD"/>
    <w:rsid w:val="00623386"/>
    <w:rsid w:val="00623A9B"/>
    <w:rsid w:val="0062454B"/>
    <w:rsid w:val="006247EA"/>
    <w:rsid w:val="00624C00"/>
    <w:rsid w:val="00625F8D"/>
    <w:rsid w:val="006260C1"/>
    <w:rsid w:val="00626662"/>
    <w:rsid w:val="00627572"/>
    <w:rsid w:val="00627823"/>
    <w:rsid w:val="00630178"/>
    <w:rsid w:val="00631414"/>
    <w:rsid w:val="006315A0"/>
    <w:rsid w:val="00631849"/>
    <w:rsid w:val="00632C05"/>
    <w:rsid w:val="00632C4F"/>
    <w:rsid w:val="0063334E"/>
    <w:rsid w:val="006334DB"/>
    <w:rsid w:val="00634F40"/>
    <w:rsid w:val="00636043"/>
    <w:rsid w:val="00637114"/>
    <w:rsid w:val="0063745E"/>
    <w:rsid w:val="00637571"/>
    <w:rsid w:val="006378EE"/>
    <w:rsid w:val="0063793C"/>
    <w:rsid w:val="00637B19"/>
    <w:rsid w:val="006400B6"/>
    <w:rsid w:val="00640DD0"/>
    <w:rsid w:val="0064152C"/>
    <w:rsid w:val="00641AA8"/>
    <w:rsid w:val="006420D2"/>
    <w:rsid w:val="00642202"/>
    <w:rsid w:val="0064303C"/>
    <w:rsid w:val="0064321F"/>
    <w:rsid w:val="00643E8C"/>
    <w:rsid w:val="00644878"/>
    <w:rsid w:val="00644C23"/>
    <w:rsid w:val="00644F5A"/>
    <w:rsid w:val="0064558F"/>
    <w:rsid w:val="00647621"/>
    <w:rsid w:val="00647A62"/>
    <w:rsid w:val="00647D43"/>
    <w:rsid w:val="00650FDB"/>
    <w:rsid w:val="00651791"/>
    <w:rsid w:val="00651E6D"/>
    <w:rsid w:val="006521FD"/>
    <w:rsid w:val="00652EA9"/>
    <w:rsid w:val="006537BA"/>
    <w:rsid w:val="006540E6"/>
    <w:rsid w:val="00654677"/>
    <w:rsid w:val="00654DAF"/>
    <w:rsid w:val="006554F8"/>
    <w:rsid w:val="00655565"/>
    <w:rsid w:val="00655A1C"/>
    <w:rsid w:val="00656A05"/>
    <w:rsid w:val="00656CC9"/>
    <w:rsid w:val="00657579"/>
    <w:rsid w:val="0066052D"/>
    <w:rsid w:val="00660983"/>
    <w:rsid w:val="0066159E"/>
    <w:rsid w:val="0066171A"/>
    <w:rsid w:val="006625F3"/>
    <w:rsid w:val="00662B09"/>
    <w:rsid w:val="00662B52"/>
    <w:rsid w:val="00662CA4"/>
    <w:rsid w:val="00663F34"/>
    <w:rsid w:val="00664204"/>
    <w:rsid w:val="006642B7"/>
    <w:rsid w:val="006650FF"/>
    <w:rsid w:val="00666F67"/>
    <w:rsid w:val="00670ED0"/>
    <w:rsid w:val="006719C8"/>
    <w:rsid w:val="006726CD"/>
    <w:rsid w:val="00675178"/>
    <w:rsid w:val="006752B0"/>
    <w:rsid w:val="006756AA"/>
    <w:rsid w:val="0067646E"/>
    <w:rsid w:val="006775C4"/>
    <w:rsid w:val="00677930"/>
    <w:rsid w:val="00681050"/>
    <w:rsid w:val="00682D70"/>
    <w:rsid w:val="006830E5"/>
    <w:rsid w:val="00684660"/>
    <w:rsid w:val="00684A9F"/>
    <w:rsid w:val="006873A1"/>
    <w:rsid w:val="00690072"/>
    <w:rsid w:val="006909B9"/>
    <w:rsid w:val="00690A82"/>
    <w:rsid w:val="00690A87"/>
    <w:rsid w:val="006912EF"/>
    <w:rsid w:val="00691D07"/>
    <w:rsid w:val="00691D19"/>
    <w:rsid w:val="00691DB6"/>
    <w:rsid w:val="006920EE"/>
    <w:rsid w:val="00692450"/>
    <w:rsid w:val="0069282B"/>
    <w:rsid w:val="00692EC3"/>
    <w:rsid w:val="00694547"/>
    <w:rsid w:val="0069525C"/>
    <w:rsid w:val="00695619"/>
    <w:rsid w:val="00695A53"/>
    <w:rsid w:val="00695BEF"/>
    <w:rsid w:val="00695F28"/>
    <w:rsid w:val="00696518"/>
    <w:rsid w:val="00696B29"/>
    <w:rsid w:val="00696EB3"/>
    <w:rsid w:val="00697271"/>
    <w:rsid w:val="00697327"/>
    <w:rsid w:val="006A0166"/>
    <w:rsid w:val="006A0463"/>
    <w:rsid w:val="006A13D9"/>
    <w:rsid w:val="006A4C16"/>
    <w:rsid w:val="006A6CBA"/>
    <w:rsid w:val="006A6E7E"/>
    <w:rsid w:val="006B0A60"/>
    <w:rsid w:val="006B1074"/>
    <w:rsid w:val="006B20D1"/>
    <w:rsid w:val="006B51AE"/>
    <w:rsid w:val="006B5973"/>
    <w:rsid w:val="006B6CCD"/>
    <w:rsid w:val="006B7340"/>
    <w:rsid w:val="006B7501"/>
    <w:rsid w:val="006B7CD3"/>
    <w:rsid w:val="006C1C63"/>
    <w:rsid w:val="006C2531"/>
    <w:rsid w:val="006C2B98"/>
    <w:rsid w:val="006C4D84"/>
    <w:rsid w:val="006C4E53"/>
    <w:rsid w:val="006C67F0"/>
    <w:rsid w:val="006D068B"/>
    <w:rsid w:val="006D0A99"/>
    <w:rsid w:val="006D0D70"/>
    <w:rsid w:val="006D1C12"/>
    <w:rsid w:val="006D1D01"/>
    <w:rsid w:val="006D27D4"/>
    <w:rsid w:val="006D32C7"/>
    <w:rsid w:val="006D3E9E"/>
    <w:rsid w:val="006D552B"/>
    <w:rsid w:val="006D5EB9"/>
    <w:rsid w:val="006D6283"/>
    <w:rsid w:val="006D6331"/>
    <w:rsid w:val="006D6837"/>
    <w:rsid w:val="006D6BB2"/>
    <w:rsid w:val="006D7B42"/>
    <w:rsid w:val="006D7F4C"/>
    <w:rsid w:val="006E034B"/>
    <w:rsid w:val="006E0970"/>
    <w:rsid w:val="006E0998"/>
    <w:rsid w:val="006E0C6A"/>
    <w:rsid w:val="006E174F"/>
    <w:rsid w:val="006E1CC0"/>
    <w:rsid w:val="006E2AA7"/>
    <w:rsid w:val="006E3A57"/>
    <w:rsid w:val="006E56E7"/>
    <w:rsid w:val="006E5DD8"/>
    <w:rsid w:val="006E5FCC"/>
    <w:rsid w:val="006E601B"/>
    <w:rsid w:val="006E6271"/>
    <w:rsid w:val="006E64EF"/>
    <w:rsid w:val="006F0D9F"/>
    <w:rsid w:val="006F1FDE"/>
    <w:rsid w:val="006F2DAF"/>
    <w:rsid w:val="006F3AEA"/>
    <w:rsid w:val="006F3B0F"/>
    <w:rsid w:val="006F4518"/>
    <w:rsid w:val="006F4568"/>
    <w:rsid w:val="006F557E"/>
    <w:rsid w:val="006F61D6"/>
    <w:rsid w:val="006F67F8"/>
    <w:rsid w:val="006F7021"/>
    <w:rsid w:val="006F751E"/>
    <w:rsid w:val="006F778A"/>
    <w:rsid w:val="00700C35"/>
    <w:rsid w:val="00701496"/>
    <w:rsid w:val="00702B5E"/>
    <w:rsid w:val="007034E5"/>
    <w:rsid w:val="00704A19"/>
    <w:rsid w:val="007063FC"/>
    <w:rsid w:val="007075A0"/>
    <w:rsid w:val="00707E51"/>
    <w:rsid w:val="00710617"/>
    <w:rsid w:val="00710797"/>
    <w:rsid w:val="0071115F"/>
    <w:rsid w:val="007114BE"/>
    <w:rsid w:val="00711E97"/>
    <w:rsid w:val="00713F4E"/>
    <w:rsid w:val="00714035"/>
    <w:rsid w:val="0071501C"/>
    <w:rsid w:val="007152EE"/>
    <w:rsid w:val="007201BF"/>
    <w:rsid w:val="00720420"/>
    <w:rsid w:val="00720984"/>
    <w:rsid w:val="00721155"/>
    <w:rsid w:val="007228D5"/>
    <w:rsid w:val="00722AE1"/>
    <w:rsid w:val="007233FB"/>
    <w:rsid w:val="0072434F"/>
    <w:rsid w:val="0072502D"/>
    <w:rsid w:val="007268ED"/>
    <w:rsid w:val="007271EF"/>
    <w:rsid w:val="007274B8"/>
    <w:rsid w:val="00730A1B"/>
    <w:rsid w:val="00733660"/>
    <w:rsid w:val="00733ACA"/>
    <w:rsid w:val="0073445F"/>
    <w:rsid w:val="00734CB0"/>
    <w:rsid w:val="007377D2"/>
    <w:rsid w:val="00740794"/>
    <w:rsid w:val="00741F50"/>
    <w:rsid w:val="00745139"/>
    <w:rsid w:val="00745251"/>
    <w:rsid w:val="007453B4"/>
    <w:rsid w:val="007460A1"/>
    <w:rsid w:val="007461A6"/>
    <w:rsid w:val="00746C1B"/>
    <w:rsid w:val="007471F0"/>
    <w:rsid w:val="00747EBB"/>
    <w:rsid w:val="00750D7B"/>
    <w:rsid w:val="007512DC"/>
    <w:rsid w:val="007514CA"/>
    <w:rsid w:val="00751838"/>
    <w:rsid w:val="007521DE"/>
    <w:rsid w:val="00753D68"/>
    <w:rsid w:val="0075456B"/>
    <w:rsid w:val="007546FE"/>
    <w:rsid w:val="007550E0"/>
    <w:rsid w:val="0075572D"/>
    <w:rsid w:val="007557D7"/>
    <w:rsid w:val="00756360"/>
    <w:rsid w:val="00756934"/>
    <w:rsid w:val="00757878"/>
    <w:rsid w:val="0075791C"/>
    <w:rsid w:val="00760679"/>
    <w:rsid w:val="00761E04"/>
    <w:rsid w:val="00762809"/>
    <w:rsid w:val="007636D9"/>
    <w:rsid w:val="00763977"/>
    <w:rsid w:val="00764271"/>
    <w:rsid w:val="00764E1D"/>
    <w:rsid w:val="00765B0B"/>
    <w:rsid w:val="00765E15"/>
    <w:rsid w:val="007660ED"/>
    <w:rsid w:val="00770FD2"/>
    <w:rsid w:val="0077137D"/>
    <w:rsid w:val="007722F1"/>
    <w:rsid w:val="00772FCC"/>
    <w:rsid w:val="00774C77"/>
    <w:rsid w:val="0077562D"/>
    <w:rsid w:val="00775F4C"/>
    <w:rsid w:val="007768B9"/>
    <w:rsid w:val="00776901"/>
    <w:rsid w:val="00776E6E"/>
    <w:rsid w:val="00777424"/>
    <w:rsid w:val="00780139"/>
    <w:rsid w:val="00780442"/>
    <w:rsid w:val="00780809"/>
    <w:rsid w:val="0078175E"/>
    <w:rsid w:val="007821B7"/>
    <w:rsid w:val="00782E6E"/>
    <w:rsid w:val="00783B52"/>
    <w:rsid w:val="00783E01"/>
    <w:rsid w:val="007849D7"/>
    <w:rsid w:val="00784DDD"/>
    <w:rsid w:val="00785F31"/>
    <w:rsid w:val="00786B42"/>
    <w:rsid w:val="00786D39"/>
    <w:rsid w:val="00787CB1"/>
    <w:rsid w:val="0079027F"/>
    <w:rsid w:val="00790EB2"/>
    <w:rsid w:val="007916AE"/>
    <w:rsid w:val="0079186F"/>
    <w:rsid w:val="0079276F"/>
    <w:rsid w:val="00794150"/>
    <w:rsid w:val="007941A4"/>
    <w:rsid w:val="00795A2F"/>
    <w:rsid w:val="00795D0C"/>
    <w:rsid w:val="00796141"/>
    <w:rsid w:val="00796439"/>
    <w:rsid w:val="00796921"/>
    <w:rsid w:val="00796A19"/>
    <w:rsid w:val="00797205"/>
    <w:rsid w:val="007972CD"/>
    <w:rsid w:val="00797729"/>
    <w:rsid w:val="007979C7"/>
    <w:rsid w:val="00797D9F"/>
    <w:rsid w:val="007A0CB9"/>
    <w:rsid w:val="007A12B1"/>
    <w:rsid w:val="007A1AE7"/>
    <w:rsid w:val="007A23A6"/>
    <w:rsid w:val="007A2B26"/>
    <w:rsid w:val="007A3734"/>
    <w:rsid w:val="007A3AFB"/>
    <w:rsid w:val="007A4289"/>
    <w:rsid w:val="007A4902"/>
    <w:rsid w:val="007A6C30"/>
    <w:rsid w:val="007A6D62"/>
    <w:rsid w:val="007A74CB"/>
    <w:rsid w:val="007A7D24"/>
    <w:rsid w:val="007B3BCB"/>
    <w:rsid w:val="007B3C7A"/>
    <w:rsid w:val="007B3D08"/>
    <w:rsid w:val="007B486B"/>
    <w:rsid w:val="007C0DF7"/>
    <w:rsid w:val="007C2042"/>
    <w:rsid w:val="007C238F"/>
    <w:rsid w:val="007C2464"/>
    <w:rsid w:val="007C3570"/>
    <w:rsid w:val="007C491A"/>
    <w:rsid w:val="007C4A18"/>
    <w:rsid w:val="007C60FF"/>
    <w:rsid w:val="007C6714"/>
    <w:rsid w:val="007C77E7"/>
    <w:rsid w:val="007C7D5D"/>
    <w:rsid w:val="007D039B"/>
    <w:rsid w:val="007D1F45"/>
    <w:rsid w:val="007D1F92"/>
    <w:rsid w:val="007D28BE"/>
    <w:rsid w:val="007D45AE"/>
    <w:rsid w:val="007D4A0F"/>
    <w:rsid w:val="007D4F33"/>
    <w:rsid w:val="007D63C9"/>
    <w:rsid w:val="007D641C"/>
    <w:rsid w:val="007E058A"/>
    <w:rsid w:val="007E1BB7"/>
    <w:rsid w:val="007E2496"/>
    <w:rsid w:val="007E3346"/>
    <w:rsid w:val="007E38AD"/>
    <w:rsid w:val="007E3947"/>
    <w:rsid w:val="007E3A3D"/>
    <w:rsid w:val="007E3EF9"/>
    <w:rsid w:val="007E4982"/>
    <w:rsid w:val="007E505A"/>
    <w:rsid w:val="007E564B"/>
    <w:rsid w:val="007E621B"/>
    <w:rsid w:val="007E635E"/>
    <w:rsid w:val="007E746A"/>
    <w:rsid w:val="007E7D2B"/>
    <w:rsid w:val="007F0BFC"/>
    <w:rsid w:val="007F0E0C"/>
    <w:rsid w:val="007F1C5C"/>
    <w:rsid w:val="007F2F24"/>
    <w:rsid w:val="007F3391"/>
    <w:rsid w:val="007F3832"/>
    <w:rsid w:val="007F4212"/>
    <w:rsid w:val="007F49C4"/>
    <w:rsid w:val="007F4AB7"/>
    <w:rsid w:val="007F5259"/>
    <w:rsid w:val="007F66E7"/>
    <w:rsid w:val="007F6F1D"/>
    <w:rsid w:val="007F74BE"/>
    <w:rsid w:val="007F7C39"/>
    <w:rsid w:val="0080015C"/>
    <w:rsid w:val="00800559"/>
    <w:rsid w:val="00800AAF"/>
    <w:rsid w:val="00800EF9"/>
    <w:rsid w:val="00801914"/>
    <w:rsid w:val="00802BBB"/>
    <w:rsid w:val="008036DE"/>
    <w:rsid w:val="00803F8F"/>
    <w:rsid w:val="00804959"/>
    <w:rsid w:val="008057E9"/>
    <w:rsid w:val="00805C43"/>
    <w:rsid w:val="00805CDF"/>
    <w:rsid w:val="008062FA"/>
    <w:rsid w:val="00807179"/>
    <w:rsid w:val="00807581"/>
    <w:rsid w:val="008102D4"/>
    <w:rsid w:val="0081175A"/>
    <w:rsid w:val="00811C0A"/>
    <w:rsid w:val="00813D12"/>
    <w:rsid w:val="00814546"/>
    <w:rsid w:val="0081473A"/>
    <w:rsid w:val="0081596C"/>
    <w:rsid w:val="0081665B"/>
    <w:rsid w:val="008166AB"/>
    <w:rsid w:val="0081685D"/>
    <w:rsid w:val="00817560"/>
    <w:rsid w:val="0082023D"/>
    <w:rsid w:val="008236B0"/>
    <w:rsid w:val="00823B2B"/>
    <w:rsid w:val="00824500"/>
    <w:rsid w:val="00825CF3"/>
    <w:rsid w:val="00826550"/>
    <w:rsid w:val="008265D3"/>
    <w:rsid w:val="00826BA9"/>
    <w:rsid w:val="008275BD"/>
    <w:rsid w:val="0082795E"/>
    <w:rsid w:val="00827EBA"/>
    <w:rsid w:val="00827FFC"/>
    <w:rsid w:val="0083031F"/>
    <w:rsid w:val="00830684"/>
    <w:rsid w:val="00830AB4"/>
    <w:rsid w:val="00831073"/>
    <w:rsid w:val="00831127"/>
    <w:rsid w:val="008317A3"/>
    <w:rsid w:val="00831A95"/>
    <w:rsid w:val="008330E6"/>
    <w:rsid w:val="008341C9"/>
    <w:rsid w:val="00834321"/>
    <w:rsid w:val="00835D15"/>
    <w:rsid w:val="00836748"/>
    <w:rsid w:val="00837701"/>
    <w:rsid w:val="00841F9E"/>
    <w:rsid w:val="008428F9"/>
    <w:rsid w:val="00842DD5"/>
    <w:rsid w:val="00844564"/>
    <w:rsid w:val="008446C4"/>
    <w:rsid w:val="00844A0B"/>
    <w:rsid w:val="00844DCC"/>
    <w:rsid w:val="00845AB3"/>
    <w:rsid w:val="00845E20"/>
    <w:rsid w:val="00846551"/>
    <w:rsid w:val="00846B38"/>
    <w:rsid w:val="0084702D"/>
    <w:rsid w:val="0084752F"/>
    <w:rsid w:val="008507E4"/>
    <w:rsid w:val="00850891"/>
    <w:rsid w:val="00850B57"/>
    <w:rsid w:val="00850C2C"/>
    <w:rsid w:val="00850E0F"/>
    <w:rsid w:val="00850F82"/>
    <w:rsid w:val="008520B7"/>
    <w:rsid w:val="00852B2B"/>
    <w:rsid w:val="008530F1"/>
    <w:rsid w:val="0085364E"/>
    <w:rsid w:val="00853AFE"/>
    <w:rsid w:val="0085480B"/>
    <w:rsid w:val="00854FB7"/>
    <w:rsid w:val="00856F66"/>
    <w:rsid w:val="008603F9"/>
    <w:rsid w:val="00863957"/>
    <w:rsid w:val="0086495C"/>
    <w:rsid w:val="00864D01"/>
    <w:rsid w:val="00865560"/>
    <w:rsid w:val="0086569F"/>
    <w:rsid w:val="008661A0"/>
    <w:rsid w:val="00866EF6"/>
    <w:rsid w:val="00867294"/>
    <w:rsid w:val="0087011A"/>
    <w:rsid w:val="00870161"/>
    <w:rsid w:val="008703A2"/>
    <w:rsid w:val="00870B51"/>
    <w:rsid w:val="00870F06"/>
    <w:rsid w:val="0087124B"/>
    <w:rsid w:val="0087159C"/>
    <w:rsid w:val="00871A0E"/>
    <w:rsid w:val="008723CA"/>
    <w:rsid w:val="00872D29"/>
    <w:rsid w:val="008735C9"/>
    <w:rsid w:val="0087407D"/>
    <w:rsid w:val="00874BC0"/>
    <w:rsid w:val="00876F66"/>
    <w:rsid w:val="00877CAE"/>
    <w:rsid w:val="008825A6"/>
    <w:rsid w:val="008834C9"/>
    <w:rsid w:val="00884310"/>
    <w:rsid w:val="00884B80"/>
    <w:rsid w:val="00885AD0"/>
    <w:rsid w:val="0088645D"/>
    <w:rsid w:val="00886C2C"/>
    <w:rsid w:val="00887364"/>
    <w:rsid w:val="0089003D"/>
    <w:rsid w:val="00890A5D"/>
    <w:rsid w:val="00890AA5"/>
    <w:rsid w:val="008910B8"/>
    <w:rsid w:val="00892DC2"/>
    <w:rsid w:val="0089316C"/>
    <w:rsid w:val="008935B7"/>
    <w:rsid w:val="00894C63"/>
    <w:rsid w:val="008961C8"/>
    <w:rsid w:val="00897F7E"/>
    <w:rsid w:val="008A19A1"/>
    <w:rsid w:val="008A1CD5"/>
    <w:rsid w:val="008A235B"/>
    <w:rsid w:val="008A335F"/>
    <w:rsid w:val="008A362F"/>
    <w:rsid w:val="008A4260"/>
    <w:rsid w:val="008A46DE"/>
    <w:rsid w:val="008A46E1"/>
    <w:rsid w:val="008A4F9D"/>
    <w:rsid w:val="008A5017"/>
    <w:rsid w:val="008A5E69"/>
    <w:rsid w:val="008A6525"/>
    <w:rsid w:val="008A676E"/>
    <w:rsid w:val="008B066F"/>
    <w:rsid w:val="008B06FE"/>
    <w:rsid w:val="008B07A1"/>
    <w:rsid w:val="008B0EBB"/>
    <w:rsid w:val="008B2D59"/>
    <w:rsid w:val="008B3494"/>
    <w:rsid w:val="008B4463"/>
    <w:rsid w:val="008B4648"/>
    <w:rsid w:val="008B480E"/>
    <w:rsid w:val="008B4FCD"/>
    <w:rsid w:val="008B558C"/>
    <w:rsid w:val="008B5C81"/>
    <w:rsid w:val="008B64FF"/>
    <w:rsid w:val="008B7329"/>
    <w:rsid w:val="008B7572"/>
    <w:rsid w:val="008C0620"/>
    <w:rsid w:val="008C0EAB"/>
    <w:rsid w:val="008C11D4"/>
    <w:rsid w:val="008C13DE"/>
    <w:rsid w:val="008C1CC3"/>
    <w:rsid w:val="008C2653"/>
    <w:rsid w:val="008C2754"/>
    <w:rsid w:val="008C45B6"/>
    <w:rsid w:val="008C4E56"/>
    <w:rsid w:val="008C5048"/>
    <w:rsid w:val="008C5965"/>
    <w:rsid w:val="008C6562"/>
    <w:rsid w:val="008C7343"/>
    <w:rsid w:val="008C7591"/>
    <w:rsid w:val="008C7FCD"/>
    <w:rsid w:val="008D0A8C"/>
    <w:rsid w:val="008D11D3"/>
    <w:rsid w:val="008D12ED"/>
    <w:rsid w:val="008D2333"/>
    <w:rsid w:val="008D3D86"/>
    <w:rsid w:val="008D5D0C"/>
    <w:rsid w:val="008D60DE"/>
    <w:rsid w:val="008D62E8"/>
    <w:rsid w:val="008D6571"/>
    <w:rsid w:val="008D6F95"/>
    <w:rsid w:val="008D777E"/>
    <w:rsid w:val="008E03CE"/>
    <w:rsid w:val="008E064A"/>
    <w:rsid w:val="008E1518"/>
    <w:rsid w:val="008E3BA1"/>
    <w:rsid w:val="008E3F81"/>
    <w:rsid w:val="008E404C"/>
    <w:rsid w:val="008E43F6"/>
    <w:rsid w:val="008E51AF"/>
    <w:rsid w:val="008E59B6"/>
    <w:rsid w:val="008F0C97"/>
    <w:rsid w:val="008F12CD"/>
    <w:rsid w:val="008F217B"/>
    <w:rsid w:val="008F231E"/>
    <w:rsid w:val="008F49B0"/>
    <w:rsid w:val="008F6E1C"/>
    <w:rsid w:val="008F7C09"/>
    <w:rsid w:val="008F7DAF"/>
    <w:rsid w:val="0090010A"/>
    <w:rsid w:val="00900195"/>
    <w:rsid w:val="00901A9A"/>
    <w:rsid w:val="00901F1D"/>
    <w:rsid w:val="00902A42"/>
    <w:rsid w:val="00902C07"/>
    <w:rsid w:val="00903705"/>
    <w:rsid w:val="00903746"/>
    <w:rsid w:val="0090461D"/>
    <w:rsid w:val="00904B65"/>
    <w:rsid w:val="00905052"/>
    <w:rsid w:val="009055F4"/>
    <w:rsid w:val="00905C29"/>
    <w:rsid w:val="00905FCE"/>
    <w:rsid w:val="0090670E"/>
    <w:rsid w:val="00910D8A"/>
    <w:rsid w:val="00912E70"/>
    <w:rsid w:val="00914F3E"/>
    <w:rsid w:val="009169C0"/>
    <w:rsid w:val="00916EF8"/>
    <w:rsid w:val="00917161"/>
    <w:rsid w:val="009172B8"/>
    <w:rsid w:val="009217CF"/>
    <w:rsid w:val="0092242A"/>
    <w:rsid w:val="00924570"/>
    <w:rsid w:val="009258BC"/>
    <w:rsid w:val="009264B3"/>
    <w:rsid w:val="0092674C"/>
    <w:rsid w:val="00930693"/>
    <w:rsid w:val="0093185E"/>
    <w:rsid w:val="009326B5"/>
    <w:rsid w:val="00932AF9"/>
    <w:rsid w:val="00932D98"/>
    <w:rsid w:val="00932F81"/>
    <w:rsid w:val="009330F7"/>
    <w:rsid w:val="009331F8"/>
    <w:rsid w:val="00933F2A"/>
    <w:rsid w:val="00934071"/>
    <w:rsid w:val="00934858"/>
    <w:rsid w:val="0093591A"/>
    <w:rsid w:val="00935B97"/>
    <w:rsid w:val="0093612A"/>
    <w:rsid w:val="00936621"/>
    <w:rsid w:val="009411D3"/>
    <w:rsid w:val="0094128C"/>
    <w:rsid w:val="0094186E"/>
    <w:rsid w:val="00941A10"/>
    <w:rsid w:val="00941CF4"/>
    <w:rsid w:val="00941D28"/>
    <w:rsid w:val="00942000"/>
    <w:rsid w:val="0094216F"/>
    <w:rsid w:val="009423B4"/>
    <w:rsid w:val="0094342D"/>
    <w:rsid w:val="009442BC"/>
    <w:rsid w:val="00944BE4"/>
    <w:rsid w:val="009457C0"/>
    <w:rsid w:val="00950406"/>
    <w:rsid w:val="009508DC"/>
    <w:rsid w:val="00950971"/>
    <w:rsid w:val="00951288"/>
    <w:rsid w:val="00953DD0"/>
    <w:rsid w:val="0095655D"/>
    <w:rsid w:val="0095655E"/>
    <w:rsid w:val="00957E49"/>
    <w:rsid w:val="009609FA"/>
    <w:rsid w:val="00960C25"/>
    <w:rsid w:val="00961721"/>
    <w:rsid w:val="00962150"/>
    <w:rsid w:val="0096332C"/>
    <w:rsid w:val="00963528"/>
    <w:rsid w:val="00963690"/>
    <w:rsid w:val="00964A80"/>
    <w:rsid w:val="00965156"/>
    <w:rsid w:val="00965B44"/>
    <w:rsid w:val="00966C2A"/>
    <w:rsid w:val="009709F0"/>
    <w:rsid w:val="00970EC0"/>
    <w:rsid w:val="009718A6"/>
    <w:rsid w:val="00971D32"/>
    <w:rsid w:val="00973B6D"/>
    <w:rsid w:val="009741C7"/>
    <w:rsid w:val="0097431A"/>
    <w:rsid w:val="00974F8E"/>
    <w:rsid w:val="009757DE"/>
    <w:rsid w:val="009765A3"/>
    <w:rsid w:val="0098258F"/>
    <w:rsid w:val="0098263B"/>
    <w:rsid w:val="00983B6F"/>
    <w:rsid w:val="00984E22"/>
    <w:rsid w:val="00985D81"/>
    <w:rsid w:val="009861F8"/>
    <w:rsid w:val="00986536"/>
    <w:rsid w:val="00986905"/>
    <w:rsid w:val="00986D4B"/>
    <w:rsid w:val="00987174"/>
    <w:rsid w:val="009878CA"/>
    <w:rsid w:val="00987BF0"/>
    <w:rsid w:val="00987F69"/>
    <w:rsid w:val="00990FAC"/>
    <w:rsid w:val="0099115A"/>
    <w:rsid w:val="00992794"/>
    <w:rsid w:val="00992D93"/>
    <w:rsid w:val="00994BF4"/>
    <w:rsid w:val="0099583A"/>
    <w:rsid w:val="00995AE1"/>
    <w:rsid w:val="00996107"/>
    <w:rsid w:val="009967F4"/>
    <w:rsid w:val="009968DE"/>
    <w:rsid w:val="00996AF9"/>
    <w:rsid w:val="00997611"/>
    <w:rsid w:val="009976D7"/>
    <w:rsid w:val="00997A98"/>
    <w:rsid w:val="00997FC9"/>
    <w:rsid w:val="009A02C1"/>
    <w:rsid w:val="009A1577"/>
    <w:rsid w:val="009A179D"/>
    <w:rsid w:val="009A1894"/>
    <w:rsid w:val="009A1A26"/>
    <w:rsid w:val="009A22AA"/>
    <w:rsid w:val="009A2450"/>
    <w:rsid w:val="009A30EF"/>
    <w:rsid w:val="009A4151"/>
    <w:rsid w:val="009A4706"/>
    <w:rsid w:val="009A4FBD"/>
    <w:rsid w:val="009A54AE"/>
    <w:rsid w:val="009A54B5"/>
    <w:rsid w:val="009A626F"/>
    <w:rsid w:val="009A6B62"/>
    <w:rsid w:val="009A75AA"/>
    <w:rsid w:val="009A7A6C"/>
    <w:rsid w:val="009B05D5"/>
    <w:rsid w:val="009B0F54"/>
    <w:rsid w:val="009B0F88"/>
    <w:rsid w:val="009B181C"/>
    <w:rsid w:val="009B2804"/>
    <w:rsid w:val="009B56DE"/>
    <w:rsid w:val="009B579A"/>
    <w:rsid w:val="009B6E55"/>
    <w:rsid w:val="009B74E9"/>
    <w:rsid w:val="009B79FF"/>
    <w:rsid w:val="009B7D2A"/>
    <w:rsid w:val="009C08B5"/>
    <w:rsid w:val="009C12E1"/>
    <w:rsid w:val="009C183B"/>
    <w:rsid w:val="009C1B54"/>
    <w:rsid w:val="009C38C3"/>
    <w:rsid w:val="009C3A0A"/>
    <w:rsid w:val="009C3ED3"/>
    <w:rsid w:val="009C4F8B"/>
    <w:rsid w:val="009C54FF"/>
    <w:rsid w:val="009C5797"/>
    <w:rsid w:val="009C5FB7"/>
    <w:rsid w:val="009C6272"/>
    <w:rsid w:val="009C67B3"/>
    <w:rsid w:val="009C7F1A"/>
    <w:rsid w:val="009D0837"/>
    <w:rsid w:val="009D1541"/>
    <w:rsid w:val="009D2413"/>
    <w:rsid w:val="009D3410"/>
    <w:rsid w:val="009D38F3"/>
    <w:rsid w:val="009D437D"/>
    <w:rsid w:val="009D44BA"/>
    <w:rsid w:val="009D4DC9"/>
    <w:rsid w:val="009D5C49"/>
    <w:rsid w:val="009D64A5"/>
    <w:rsid w:val="009D6559"/>
    <w:rsid w:val="009E026B"/>
    <w:rsid w:val="009E02D6"/>
    <w:rsid w:val="009E099E"/>
    <w:rsid w:val="009E09EA"/>
    <w:rsid w:val="009E1B2E"/>
    <w:rsid w:val="009E297F"/>
    <w:rsid w:val="009E2CF3"/>
    <w:rsid w:val="009E3079"/>
    <w:rsid w:val="009E5313"/>
    <w:rsid w:val="009E5904"/>
    <w:rsid w:val="009E6250"/>
    <w:rsid w:val="009E723E"/>
    <w:rsid w:val="009E7D02"/>
    <w:rsid w:val="009E7ED1"/>
    <w:rsid w:val="009F1055"/>
    <w:rsid w:val="009F28E6"/>
    <w:rsid w:val="009F2D04"/>
    <w:rsid w:val="009F399F"/>
    <w:rsid w:val="009F44D4"/>
    <w:rsid w:val="009F4B7A"/>
    <w:rsid w:val="009F4BFD"/>
    <w:rsid w:val="009F5080"/>
    <w:rsid w:val="009F5468"/>
    <w:rsid w:val="009F5BB4"/>
    <w:rsid w:val="009F6619"/>
    <w:rsid w:val="009F6974"/>
    <w:rsid w:val="009F70A9"/>
    <w:rsid w:val="009F72FD"/>
    <w:rsid w:val="009F7501"/>
    <w:rsid w:val="009F76F8"/>
    <w:rsid w:val="009F7FB0"/>
    <w:rsid w:val="00A00226"/>
    <w:rsid w:val="00A01100"/>
    <w:rsid w:val="00A01606"/>
    <w:rsid w:val="00A020FC"/>
    <w:rsid w:val="00A03542"/>
    <w:rsid w:val="00A03C80"/>
    <w:rsid w:val="00A03EA4"/>
    <w:rsid w:val="00A047DA"/>
    <w:rsid w:val="00A048AA"/>
    <w:rsid w:val="00A057BB"/>
    <w:rsid w:val="00A07303"/>
    <w:rsid w:val="00A1024A"/>
    <w:rsid w:val="00A1024E"/>
    <w:rsid w:val="00A10E51"/>
    <w:rsid w:val="00A1191F"/>
    <w:rsid w:val="00A11DD9"/>
    <w:rsid w:val="00A12B94"/>
    <w:rsid w:val="00A1317F"/>
    <w:rsid w:val="00A1330B"/>
    <w:rsid w:val="00A13912"/>
    <w:rsid w:val="00A13C19"/>
    <w:rsid w:val="00A1458D"/>
    <w:rsid w:val="00A14E17"/>
    <w:rsid w:val="00A15BA7"/>
    <w:rsid w:val="00A16A22"/>
    <w:rsid w:val="00A17C4B"/>
    <w:rsid w:val="00A20A7F"/>
    <w:rsid w:val="00A219BE"/>
    <w:rsid w:val="00A21CD8"/>
    <w:rsid w:val="00A21DD8"/>
    <w:rsid w:val="00A21DDA"/>
    <w:rsid w:val="00A2203F"/>
    <w:rsid w:val="00A22AB8"/>
    <w:rsid w:val="00A239E5"/>
    <w:rsid w:val="00A24493"/>
    <w:rsid w:val="00A260A5"/>
    <w:rsid w:val="00A27428"/>
    <w:rsid w:val="00A2756B"/>
    <w:rsid w:val="00A2772E"/>
    <w:rsid w:val="00A30AC1"/>
    <w:rsid w:val="00A30AC9"/>
    <w:rsid w:val="00A32253"/>
    <w:rsid w:val="00A328CC"/>
    <w:rsid w:val="00A33A8A"/>
    <w:rsid w:val="00A3405E"/>
    <w:rsid w:val="00A344CF"/>
    <w:rsid w:val="00A36123"/>
    <w:rsid w:val="00A36CBA"/>
    <w:rsid w:val="00A378C9"/>
    <w:rsid w:val="00A37C1D"/>
    <w:rsid w:val="00A402F8"/>
    <w:rsid w:val="00A404FF"/>
    <w:rsid w:val="00A41F04"/>
    <w:rsid w:val="00A42029"/>
    <w:rsid w:val="00A4452F"/>
    <w:rsid w:val="00A47E80"/>
    <w:rsid w:val="00A50A65"/>
    <w:rsid w:val="00A50C3E"/>
    <w:rsid w:val="00A50F23"/>
    <w:rsid w:val="00A5377A"/>
    <w:rsid w:val="00A543B8"/>
    <w:rsid w:val="00A54802"/>
    <w:rsid w:val="00A55A05"/>
    <w:rsid w:val="00A60255"/>
    <w:rsid w:val="00A604B3"/>
    <w:rsid w:val="00A625C8"/>
    <w:rsid w:val="00A65752"/>
    <w:rsid w:val="00A65D8C"/>
    <w:rsid w:val="00A66D56"/>
    <w:rsid w:val="00A67133"/>
    <w:rsid w:val="00A67DEF"/>
    <w:rsid w:val="00A71277"/>
    <w:rsid w:val="00A714E3"/>
    <w:rsid w:val="00A72DB4"/>
    <w:rsid w:val="00A732EA"/>
    <w:rsid w:val="00A7348F"/>
    <w:rsid w:val="00A737B9"/>
    <w:rsid w:val="00A738F0"/>
    <w:rsid w:val="00A75142"/>
    <w:rsid w:val="00A75802"/>
    <w:rsid w:val="00A75A10"/>
    <w:rsid w:val="00A75E39"/>
    <w:rsid w:val="00A76D1E"/>
    <w:rsid w:val="00A80611"/>
    <w:rsid w:val="00A81F7E"/>
    <w:rsid w:val="00A81FA0"/>
    <w:rsid w:val="00A8327E"/>
    <w:rsid w:val="00A8445A"/>
    <w:rsid w:val="00A8531B"/>
    <w:rsid w:val="00A8539C"/>
    <w:rsid w:val="00A86874"/>
    <w:rsid w:val="00A86EB4"/>
    <w:rsid w:val="00A8707A"/>
    <w:rsid w:val="00A8716C"/>
    <w:rsid w:val="00A873AF"/>
    <w:rsid w:val="00A87A5A"/>
    <w:rsid w:val="00A87CFC"/>
    <w:rsid w:val="00A9017D"/>
    <w:rsid w:val="00A91184"/>
    <w:rsid w:val="00A912C1"/>
    <w:rsid w:val="00A920B1"/>
    <w:rsid w:val="00A937C8"/>
    <w:rsid w:val="00A93959"/>
    <w:rsid w:val="00A94473"/>
    <w:rsid w:val="00A94B68"/>
    <w:rsid w:val="00A955C7"/>
    <w:rsid w:val="00A95EB5"/>
    <w:rsid w:val="00A964F5"/>
    <w:rsid w:val="00A96C53"/>
    <w:rsid w:val="00AA0DAD"/>
    <w:rsid w:val="00AA139A"/>
    <w:rsid w:val="00AA1F84"/>
    <w:rsid w:val="00AA206C"/>
    <w:rsid w:val="00AA2593"/>
    <w:rsid w:val="00AA4198"/>
    <w:rsid w:val="00AA42BC"/>
    <w:rsid w:val="00AA5017"/>
    <w:rsid w:val="00AA5F67"/>
    <w:rsid w:val="00AB0CE6"/>
    <w:rsid w:val="00AB106E"/>
    <w:rsid w:val="00AB133B"/>
    <w:rsid w:val="00AB18E1"/>
    <w:rsid w:val="00AB3203"/>
    <w:rsid w:val="00AB3B2C"/>
    <w:rsid w:val="00AB4001"/>
    <w:rsid w:val="00AB4253"/>
    <w:rsid w:val="00AB4371"/>
    <w:rsid w:val="00AB4FB1"/>
    <w:rsid w:val="00AB5CF2"/>
    <w:rsid w:val="00AB7940"/>
    <w:rsid w:val="00AC128A"/>
    <w:rsid w:val="00AC1A03"/>
    <w:rsid w:val="00AC1FC1"/>
    <w:rsid w:val="00AC3378"/>
    <w:rsid w:val="00AC40B6"/>
    <w:rsid w:val="00AC43B3"/>
    <w:rsid w:val="00AC443B"/>
    <w:rsid w:val="00AC4808"/>
    <w:rsid w:val="00AC707D"/>
    <w:rsid w:val="00AC7B19"/>
    <w:rsid w:val="00AD04F9"/>
    <w:rsid w:val="00AD082A"/>
    <w:rsid w:val="00AD1069"/>
    <w:rsid w:val="00AD31E9"/>
    <w:rsid w:val="00AD383D"/>
    <w:rsid w:val="00AD3A60"/>
    <w:rsid w:val="00AD3D4C"/>
    <w:rsid w:val="00AD3DB2"/>
    <w:rsid w:val="00AD46B0"/>
    <w:rsid w:val="00AD4BDC"/>
    <w:rsid w:val="00AD4E2D"/>
    <w:rsid w:val="00AD5C9D"/>
    <w:rsid w:val="00AD7852"/>
    <w:rsid w:val="00AD7D24"/>
    <w:rsid w:val="00AE0330"/>
    <w:rsid w:val="00AE1449"/>
    <w:rsid w:val="00AE1889"/>
    <w:rsid w:val="00AE1F81"/>
    <w:rsid w:val="00AE390A"/>
    <w:rsid w:val="00AE3DC8"/>
    <w:rsid w:val="00AE4168"/>
    <w:rsid w:val="00AE4D59"/>
    <w:rsid w:val="00AE5154"/>
    <w:rsid w:val="00AE56C8"/>
    <w:rsid w:val="00AE5749"/>
    <w:rsid w:val="00AE6384"/>
    <w:rsid w:val="00AE6E26"/>
    <w:rsid w:val="00AE7252"/>
    <w:rsid w:val="00AE7E5D"/>
    <w:rsid w:val="00AF0ACA"/>
    <w:rsid w:val="00AF1196"/>
    <w:rsid w:val="00AF2808"/>
    <w:rsid w:val="00AF377B"/>
    <w:rsid w:val="00AF4D9B"/>
    <w:rsid w:val="00AF51F0"/>
    <w:rsid w:val="00AF5D53"/>
    <w:rsid w:val="00B0287C"/>
    <w:rsid w:val="00B03651"/>
    <w:rsid w:val="00B03EF0"/>
    <w:rsid w:val="00B048BA"/>
    <w:rsid w:val="00B05CAE"/>
    <w:rsid w:val="00B06E12"/>
    <w:rsid w:val="00B07399"/>
    <w:rsid w:val="00B10A97"/>
    <w:rsid w:val="00B12675"/>
    <w:rsid w:val="00B13EC7"/>
    <w:rsid w:val="00B14F0D"/>
    <w:rsid w:val="00B1553C"/>
    <w:rsid w:val="00B15CFC"/>
    <w:rsid w:val="00B16240"/>
    <w:rsid w:val="00B17273"/>
    <w:rsid w:val="00B17629"/>
    <w:rsid w:val="00B178E2"/>
    <w:rsid w:val="00B227AA"/>
    <w:rsid w:val="00B23A52"/>
    <w:rsid w:val="00B23EA4"/>
    <w:rsid w:val="00B240E5"/>
    <w:rsid w:val="00B24BB1"/>
    <w:rsid w:val="00B250A7"/>
    <w:rsid w:val="00B2596E"/>
    <w:rsid w:val="00B25E2D"/>
    <w:rsid w:val="00B26303"/>
    <w:rsid w:val="00B265C8"/>
    <w:rsid w:val="00B265F5"/>
    <w:rsid w:val="00B27000"/>
    <w:rsid w:val="00B27201"/>
    <w:rsid w:val="00B27E1B"/>
    <w:rsid w:val="00B30EB1"/>
    <w:rsid w:val="00B30F49"/>
    <w:rsid w:val="00B32763"/>
    <w:rsid w:val="00B33876"/>
    <w:rsid w:val="00B33A23"/>
    <w:rsid w:val="00B3448B"/>
    <w:rsid w:val="00B34A34"/>
    <w:rsid w:val="00B34AB1"/>
    <w:rsid w:val="00B35B22"/>
    <w:rsid w:val="00B3642C"/>
    <w:rsid w:val="00B367A1"/>
    <w:rsid w:val="00B36A8D"/>
    <w:rsid w:val="00B36EB8"/>
    <w:rsid w:val="00B40E91"/>
    <w:rsid w:val="00B41180"/>
    <w:rsid w:val="00B41370"/>
    <w:rsid w:val="00B41989"/>
    <w:rsid w:val="00B437F0"/>
    <w:rsid w:val="00B46167"/>
    <w:rsid w:val="00B46F89"/>
    <w:rsid w:val="00B47019"/>
    <w:rsid w:val="00B50599"/>
    <w:rsid w:val="00B52246"/>
    <w:rsid w:val="00B539C9"/>
    <w:rsid w:val="00B5417E"/>
    <w:rsid w:val="00B55344"/>
    <w:rsid w:val="00B5731D"/>
    <w:rsid w:val="00B608EF"/>
    <w:rsid w:val="00B61C37"/>
    <w:rsid w:val="00B62411"/>
    <w:rsid w:val="00B62EE5"/>
    <w:rsid w:val="00B6348A"/>
    <w:rsid w:val="00B63BA7"/>
    <w:rsid w:val="00B64CAE"/>
    <w:rsid w:val="00B6578C"/>
    <w:rsid w:val="00B65B0B"/>
    <w:rsid w:val="00B66FA2"/>
    <w:rsid w:val="00B70861"/>
    <w:rsid w:val="00B72FA5"/>
    <w:rsid w:val="00B73747"/>
    <w:rsid w:val="00B73DAC"/>
    <w:rsid w:val="00B73E31"/>
    <w:rsid w:val="00B75416"/>
    <w:rsid w:val="00B75940"/>
    <w:rsid w:val="00B75E6F"/>
    <w:rsid w:val="00B762C9"/>
    <w:rsid w:val="00B7689F"/>
    <w:rsid w:val="00B769C4"/>
    <w:rsid w:val="00B77964"/>
    <w:rsid w:val="00B80213"/>
    <w:rsid w:val="00B80D46"/>
    <w:rsid w:val="00B82E1E"/>
    <w:rsid w:val="00B844BF"/>
    <w:rsid w:val="00B84760"/>
    <w:rsid w:val="00B84BBF"/>
    <w:rsid w:val="00B84C11"/>
    <w:rsid w:val="00B85A61"/>
    <w:rsid w:val="00B85DF9"/>
    <w:rsid w:val="00B85F95"/>
    <w:rsid w:val="00B8618F"/>
    <w:rsid w:val="00B8627A"/>
    <w:rsid w:val="00B863D7"/>
    <w:rsid w:val="00B87327"/>
    <w:rsid w:val="00B907C4"/>
    <w:rsid w:val="00B919FF"/>
    <w:rsid w:val="00B93D43"/>
    <w:rsid w:val="00B94DC5"/>
    <w:rsid w:val="00B9537F"/>
    <w:rsid w:val="00B954AF"/>
    <w:rsid w:val="00B95DED"/>
    <w:rsid w:val="00B95E6E"/>
    <w:rsid w:val="00B96263"/>
    <w:rsid w:val="00B9645E"/>
    <w:rsid w:val="00B966F3"/>
    <w:rsid w:val="00BA0959"/>
    <w:rsid w:val="00BA1054"/>
    <w:rsid w:val="00BA1067"/>
    <w:rsid w:val="00BA13CD"/>
    <w:rsid w:val="00BA1801"/>
    <w:rsid w:val="00BA1B78"/>
    <w:rsid w:val="00BA1D84"/>
    <w:rsid w:val="00BA1EFA"/>
    <w:rsid w:val="00BA1F8B"/>
    <w:rsid w:val="00BA288F"/>
    <w:rsid w:val="00BA3D26"/>
    <w:rsid w:val="00BA4181"/>
    <w:rsid w:val="00BA5937"/>
    <w:rsid w:val="00BA5977"/>
    <w:rsid w:val="00BA61A8"/>
    <w:rsid w:val="00BA692E"/>
    <w:rsid w:val="00BA6C83"/>
    <w:rsid w:val="00BA6F36"/>
    <w:rsid w:val="00BA78CC"/>
    <w:rsid w:val="00BA7FD5"/>
    <w:rsid w:val="00BA7FED"/>
    <w:rsid w:val="00BB051A"/>
    <w:rsid w:val="00BB057A"/>
    <w:rsid w:val="00BB07DF"/>
    <w:rsid w:val="00BB1690"/>
    <w:rsid w:val="00BB22E7"/>
    <w:rsid w:val="00BB4004"/>
    <w:rsid w:val="00BB4A20"/>
    <w:rsid w:val="00BB4AF3"/>
    <w:rsid w:val="00BB4B96"/>
    <w:rsid w:val="00BB4ED8"/>
    <w:rsid w:val="00BB4FB9"/>
    <w:rsid w:val="00BB582C"/>
    <w:rsid w:val="00BB58DE"/>
    <w:rsid w:val="00BB5D04"/>
    <w:rsid w:val="00BB6736"/>
    <w:rsid w:val="00BB6C65"/>
    <w:rsid w:val="00BB789C"/>
    <w:rsid w:val="00BB79B4"/>
    <w:rsid w:val="00BC001B"/>
    <w:rsid w:val="00BC0492"/>
    <w:rsid w:val="00BC2BE8"/>
    <w:rsid w:val="00BC303E"/>
    <w:rsid w:val="00BC31A8"/>
    <w:rsid w:val="00BC3226"/>
    <w:rsid w:val="00BC3666"/>
    <w:rsid w:val="00BC3B48"/>
    <w:rsid w:val="00BC3B6A"/>
    <w:rsid w:val="00BC49FB"/>
    <w:rsid w:val="00BC56ED"/>
    <w:rsid w:val="00BC5BEC"/>
    <w:rsid w:val="00BC5D14"/>
    <w:rsid w:val="00BC63B8"/>
    <w:rsid w:val="00BC7611"/>
    <w:rsid w:val="00BD2916"/>
    <w:rsid w:val="00BD2B45"/>
    <w:rsid w:val="00BD3FA8"/>
    <w:rsid w:val="00BD59F3"/>
    <w:rsid w:val="00BD69E7"/>
    <w:rsid w:val="00BD7A31"/>
    <w:rsid w:val="00BD7C9B"/>
    <w:rsid w:val="00BE095D"/>
    <w:rsid w:val="00BE0A57"/>
    <w:rsid w:val="00BE0DE2"/>
    <w:rsid w:val="00BE1D5F"/>
    <w:rsid w:val="00BE1F00"/>
    <w:rsid w:val="00BE3164"/>
    <w:rsid w:val="00BE3555"/>
    <w:rsid w:val="00BE357B"/>
    <w:rsid w:val="00BE3E91"/>
    <w:rsid w:val="00BE4908"/>
    <w:rsid w:val="00BE4CAD"/>
    <w:rsid w:val="00BE6831"/>
    <w:rsid w:val="00BE6A11"/>
    <w:rsid w:val="00BE77EC"/>
    <w:rsid w:val="00BF0AD9"/>
    <w:rsid w:val="00BF127B"/>
    <w:rsid w:val="00BF2854"/>
    <w:rsid w:val="00BF2927"/>
    <w:rsid w:val="00BF2E35"/>
    <w:rsid w:val="00BF391A"/>
    <w:rsid w:val="00BF3A52"/>
    <w:rsid w:val="00BF3D32"/>
    <w:rsid w:val="00BF3F97"/>
    <w:rsid w:val="00BF4F6B"/>
    <w:rsid w:val="00BF5C1B"/>
    <w:rsid w:val="00BF5D52"/>
    <w:rsid w:val="00BF5E9B"/>
    <w:rsid w:val="00BF75EE"/>
    <w:rsid w:val="00BF781A"/>
    <w:rsid w:val="00BF7890"/>
    <w:rsid w:val="00C00A6E"/>
    <w:rsid w:val="00C00D07"/>
    <w:rsid w:val="00C01582"/>
    <w:rsid w:val="00C017EB"/>
    <w:rsid w:val="00C01B8B"/>
    <w:rsid w:val="00C02036"/>
    <w:rsid w:val="00C02489"/>
    <w:rsid w:val="00C026E5"/>
    <w:rsid w:val="00C030F2"/>
    <w:rsid w:val="00C04087"/>
    <w:rsid w:val="00C042FC"/>
    <w:rsid w:val="00C0441D"/>
    <w:rsid w:val="00C04AA2"/>
    <w:rsid w:val="00C05E19"/>
    <w:rsid w:val="00C0682A"/>
    <w:rsid w:val="00C06FF8"/>
    <w:rsid w:val="00C07375"/>
    <w:rsid w:val="00C079FC"/>
    <w:rsid w:val="00C07C6E"/>
    <w:rsid w:val="00C1074E"/>
    <w:rsid w:val="00C10B04"/>
    <w:rsid w:val="00C1522A"/>
    <w:rsid w:val="00C207F7"/>
    <w:rsid w:val="00C2135B"/>
    <w:rsid w:val="00C216DC"/>
    <w:rsid w:val="00C220BF"/>
    <w:rsid w:val="00C226A6"/>
    <w:rsid w:val="00C236DF"/>
    <w:rsid w:val="00C24103"/>
    <w:rsid w:val="00C2569C"/>
    <w:rsid w:val="00C25C1F"/>
    <w:rsid w:val="00C26416"/>
    <w:rsid w:val="00C26E9C"/>
    <w:rsid w:val="00C27F2E"/>
    <w:rsid w:val="00C30DE5"/>
    <w:rsid w:val="00C30EBF"/>
    <w:rsid w:val="00C326F5"/>
    <w:rsid w:val="00C33076"/>
    <w:rsid w:val="00C330A8"/>
    <w:rsid w:val="00C330B7"/>
    <w:rsid w:val="00C34A2F"/>
    <w:rsid w:val="00C35534"/>
    <w:rsid w:val="00C35622"/>
    <w:rsid w:val="00C36248"/>
    <w:rsid w:val="00C40459"/>
    <w:rsid w:val="00C40E38"/>
    <w:rsid w:val="00C4259F"/>
    <w:rsid w:val="00C4397F"/>
    <w:rsid w:val="00C44A11"/>
    <w:rsid w:val="00C45B9F"/>
    <w:rsid w:val="00C45EE4"/>
    <w:rsid w:val="00C46DAA"/>
    <w:rsid w:val="00C5242A"/>
    <w:rsid w:val="00C52616"/>
    <w:rsid w:val="00C529FB"/>
    <w:rsid w:val="00C53239"/>
    <w:rsid w:val="00C53951"/>
    <w:rsid w:val="00C53FF7"/>
    <w:rsid w:val="00C54158"/>
    <w:rsid w:val="00C54201"/>
    <w:rsid w:val="00C54FB9"/>
    <w:rsid w:val="00C566FC"/>
    <w:rsid w:val="00C56758"/>
    <w:rsid w:val="00C56EE7"/>
    <w:rsid w:val="00C57D38"/>
    <w:rsid w:val="00C61F05"/>
    <w:rsid w:val="00C63166"/>
    <w:rsid w:val="00C63960"/>
    <w:rsid w:val="00C6408B"/>
    <w:rsid w:val="00C6455D"/>
    <w:rsid w:val="00C6492D"/>
    <w:rsid w:val="00C64D90"/>
    <w:rsid w:val="00C65EA0"/>
    <w:rsid w:val="00C666B6"/>
    <w:rsid w:val="00C66AE2"/>
    <w:rsid w:val="00C66FA3"/>
    <w:rsid w:val="00C67570"/>
    <w:rsid w:val="00C679F0"/>
    <w:rsid w:val="00C67D27"/>
    <w:rsid w:val="00C703B7"/>
    <w:rsid w:val="00C7082A"/>
    <w:rsid w:val="00C710D3"/>
    <w:rsid w:val="00C72106"/>
    <w:rsid w:val="00C72B72"/>
    <w:rsid w:val="00C73396"/>
    <w:rsid w:val="00C73C86"/>
    <w:rsid w:val="00C7479C"/>
    <w:rsid w:val="00C75DBA"/>
    <w:rsid w:val="00C7703B"/>
    <w:rsid w:val="00C800E1"/>
    <w:rsid w:val="00C80D3A"/>
    <w:rsid w:val="00C824DE"/>
    <w:rsid w:val="00C83C70"/>
    <w:rsid w:val="00C83ED7"/>
    <w:rsid w:val="00C8538B"/>
    <w:rsid w:val="00C85E68"/>
    <w:rsid w:val="00C86940"/>
    <w:rsid w:val="00C86CC9"/>
    <w:rsid w:val="00C86E89"/>
    <w:rsid w:val="00C87C58"/>
    <w:rsid w:val="00C90BBE"/>
    <w:rsid w:val="00C90C87"/>
    <w:rsid w:val="00C93254"/>
    <w:rsid w:val="00C93C05"/>
    <w:rsid w:val="00C942F0"/>
    <w:rsid w:val="00C94DDB"/>
    <w:rsid w:val="00C94E04"/>
    <w:rsid w:val="00C94E5E"/>
    <w:rsid w:val="00C954DD"/>
    <w:rsid w:val="00C95EB5"/>
    <w:rsid w:val="00C96AC9"/>
    <w:rsid w:val="00C9764B"/>
    <w:rsid w:val="00CA02FA"/>
    <w:rsid w:val="00CA0A62"/>
    <w:rsid w:val="00CA0CC2"/>
    <w:rsid w:val="00CA212E"/>
    <w:rsid w:val="00CA31E0"/>
    <w:rsid w:val="00CA35DF"/>
    <w:rsid w:val="00CA50C2"/>
    <w:rsid w:val="00CA543C"/>
    <w:rsid w:val="00CA64B3"/>
    <w:rsid w:val="00CA7155"/>
    <w:rsid w:val="00CB0FC9"/>
    <w:rsid w:val="00CB1293"/>
    <w:rsid w:val="00CB1558"/>
    <w:rsid w:val="00CB1B43"/>
    <w:rsid w:val="00CB2822"/>
    <w:rsid w:val="00CB374E"/>
    <w:rsid w:val="00CB522A"/>
    <w:rsid w:val="00CB5BD7"/>
    <w:rsid w:val="00CB6643"/>
    <w:rsid w:val="00CB7797"/>
    <w:rsid w:val="00CC0048"/>
    <w:rsid w:val="00CC0261"/>
    <w:rsid w:val="00CC0EF8"/>
    <w:rsid w:val="00CC0F0C"/>
    <w:rsid w:val="00CC146D"/>
    <w:rsid w:val="00CC211E"/>
    <w:rsid w:val="00CC2BC7"/>
    <w:rsid w:val="00CC378D"/>
    <w:rsid w:val="00CC3BBA"/>
    <w:rsid w:val="00CC455F"/>
    <w:rsid w:val="00CC573D"/>
    <w:rsid w:val="00CC6120"/>
    <w:rsid w:val="00CC65F5"/>
    <w:rsid w:val="00CC7D62"/>
    <w:rsid w:val="00CD0A76"/>
    <w:rsid w:val="00CD116D"/>
    <w:rsid w:val="00CD189F"/>
    <w:rsid w:val="00CD279D"/>
    <w:rsid w:val="00CD32C3"/>
    <w:rsid w:val="00CD4CDF"/>
    <w:rsid w:val="00CD534C"/>
    <w:rsid w:val="00CD7286"/>
    <w:rsid w:val="00CD7385"/>
    <w:rsid w:val="00CD73D4"/>
    <w:rsid w:val="00CD743F"/>
    <w:rsid w:val="00CE04D8"/>
    <w:rsid w:val="00CE055A"/>
    <w:rsid w:val="00CE0713"/>
    <w:rsid w:val="00CE0B10"/>
    <w:rsid w:val="00CE1131"/>
    <w:rsid w:val="00CE1A05"/>
    <w:rsid w:val="00CE2144"/>
    <w:rsid w:val="00CE255D"/>
    <w:rsid w:val="00CE33CB"/>
    <w:rsid w:val="00CE36EE"/>
    <w:rsid w:val="00CE41EC"/>
    <w:rsid w:val="00CE454B"/>
    <w:rsid w:val="00CE53B0"/>
    <w:rsid w:val="00CE6449"/>
    <w:rsid w:val="00CE6BF4"/>
    <w:rsid w:val="00CE6CE0"/>
    <w:rsid w:val="00CE6DE4"/>
    <w:rsid w:val="00CE79D5"/>
    <w:rsid w:val="00CE7E96"/>
    <w:rsid w:val="00CF0589"/>
    <w:rsid w:val="00CF05D9"/>
    <w:rsid w:val="00CF0983"/>
    <w:rsid w:val="00CF11BC"/>
    <w:rsid w:val="00CF17C8"/>
    <w:rsid w:val="00CF2785"/>
    <w:rsid w:val="00CF6364"/>
    <w:rsid w:val="00CF6FFC"/>
    <w:rsid w:val="00CF755D"/>
    <w:rsid w:val="00D003DD"/>
    <w:rsid w:val="00D01069"/>
    <w:rsid w:val="00D016F2"/>
    <w:rsid w:val="00D028EA"/>
    <w:rsid w:val="00D02D74"/>
    <w:rsid w:val="00D03A15"/>
    <w:rsid w:val="00D03F67"/>
    <w:rsid w:val="00D04339"/>
    <w:rsid w:val="00D052D9"/>
    <w:rsid w:val="00D07CA5"/>
    <w:rsid w:val="00D103B7"/>
    <w:rsid w:val="00D105FD"/>
    <w:rsid w:val="00D10674"/>
    <w:rsid w:val="00D10F3B"/>
    <w:rsid w:val="00D112C6"/>
    <w:rsid w:val="00D12352"/>
    <w:rsid w:val="00D12940"/>
    <w:rsid w:val="00D137D5"/>
    <w:rsid w:val="00D13F24"/>
    <w:rsid w:val="00D15391"/>
    <w:rsid w:val="00D155C5"/>
    <w:rsid w:val="00D15B4A"/>
    <w:rsid w:val="00D15E3C"/>
    <w:rsid w:val="00D16478"/>
    <w:rsid w:val="00D17090"/>
    <w:rsid w:val="00D20802"/>
    <w:rsid w:val="00D20DCD"/>
    <w:rsid w:val="00D225D2"/>
    <w:rsid w:val="00D22E00"/>
    <w:rsid w:val="00D23B0C"/>
    <w:rsid w:val="00D251E7"/>
    <w:rsid w:val="00D25694"/>
    <w:rsid w:val="00D25A30"/>
    <w:rsid w:val="00D25A9A"/>
    <w:rsid w:val="00D25BF2"/>
    <w:rsid w:val="00D261E2"/>
    <w:rsid w:val="00D262B1"/>
    <w:rsid w:val="00D26EE4"/>
    <w:rsid w:val="00D27FD8"/>
    <w:rsid w:val="00D30273"/>
    <w:rsid w:val="00D30416"/>
    <w:rsid w:val="00D31D6A"/>
    <w:rsid w:val="00D31E75"/>
    <w:rsid w:val="00D322A8"/>
    <w:rsid w:val="00D323F6"/>
    <w:rsid w:val="00D358F6"/>
    <w:rsid w:val="00D358FA"/>
    <w:rsid w:val="00D366F8"/>
    <w:rsid w:val="00D36A9A"/>
    <w:rsid w:val="00D36EF0"/>
    <w:rsid w:val="00D409FD"/>
    <w:rsid w:val="00D41235"/>
    <w:rsid w:val="00D412BE"/>
    <w:rsid w:val="00D42FC1"/>
    <w:rsid w:val="00D43AF3"/>
    <w:rsid w:val="00D43CC5"/>
    <w:rsid w:val="00D455E9"/>
    <w:rsid w:val="00D45827"/>
    <w:rsid w:val="00D469D9"/>
    <w:rsid w:val="00D46B24"/>
    <w:rsid w:val="00D46BA9"/>
    <w:rsid w:val="00D46C49"/>
    <w:rsid w:val="00D47507"/>
    <w:rsid w:val="00D47D65"/>
    <w:rsid w:val="00D50AE4"/>
    <w:rsid w:val="00D517A1"/>
    <w:rsid w:val="00D5207D"/>
    <w:rsid w:val="00D53BD6"/>
    <w:rsid w:val="00D53D8B"/>
    <w:rsid w:val="00D55E87"/>
    <w:rsid w:val="00D56523"/>
    <w:rsid w:val="00D567B2"/>
    <w:rsid w:val="00D569CF"/>
    <w:rsid w:val="00D569F0"/>
    <w:rsid w:val="00D60141"/>
    <w:rsid w:val="00D60AD9"/>
    <w:rsid w:val="00D60DFE"/>
    <w:rsid w:val="00D611E6"/>
    <w:rsid w:val="00D613A5"/>
    <w:rsid w:val="00D632FA"/>
    <w:rsid w:val="00D6590A"/>
    <w:rsid w:val="00D662B6"/>
    <w:rsid w:val="00D6747E"/>
    <w:rsid w:val="00D67BC8"/>
    <w:rsid w:val="00D711D8"/>
    <w:rsid w:val="00D7142D"/>
    <w:rsid w:val="00D72A6C"/>
    <w:rsid w:val="00D72D4F"/>
    <w:rsid w:val="00D737D8"/>
    <w:rsid w:val="00D73F4F"/>
    <w:rsid w:val="00D750F6"/>
    <w:rsid w:val="00D75838"/>
    <w:rsid w:val="00D76220"/>
    <w:rsid w:val="00D768B5"/>
    <w:rsid w:val="00D76918"/>
    <w:rsid w:val="00D76D60"/>
    <w:rsid w:val="00D77540"/>
    <w:rsid w:val="00D77E9D"/>
    <w:rsid w:val="00D8060C"/>
    <w:rsid w:val="00D806C2"/>
    <w:rsid w:val="00D8092B"/>
    <w:rsid w:val="00D80D1E"/>
    <w:rsid w:val="00D824C6"/>
    <w:rsid w:val="00D84EB0"/>
    <w:rsid w:val="00D86927"/>
    <w:rsid w:val="00D90B18"/>
    <w:rsid w:val="00D90E38"/>
    <w:rsid w:val="00D9189A"/>
    <w:rsid w:val="00D91F60"/>
    <w:rsid w:val="00D9241C"/>
    <w:rsid w:val="00D92704"/>
    <w:rsid w:val="00D9408D"/>
    <w:rsid w:val="00D94505"/>
    <w:rsid w:val="00D95F28"/>
    <w:rsid w:val="00D95FDC"/>
    <w:rsid w:val="00D970A5"/>
    <w:rsid w:val="00D977A5"/>
    <w:rsid w:val="00D97C5D"/>
    <w:rsid w:val="00DA06FE"/>
    <w:rsid w:val="00DA0FDF"/>
    <w:rsid w:val="00DA1107"/>
    <w:rsid w:val="00DA36DD"/>
    <w:rsid w:val="00DA41BE"/>
    <w:rsid w:val="00DA479A"/>
    <w:rsid w:val="00DB04B7"/>
    <w:rsid w:val="00DB08C8"/>
    <w:rsid w:val="00DB10B5"/>
    <w:rsid w:val="00DB12C7"/>
    <w:rsid w:val="00DB1601"/>
    <w:rsid w:val="00DB1723"/>
    <w:rsid w:val="00DB3CA9"/>
    <w:rsid w:val="00DB44F0"/>
    <w:rsid w:val="00DB48F6"/>
    <w:rsid w:val="00DB5500"/>
    <w:rsid w:val="00DB580A"/>
    <w:rsid w:val="00DB6366"/>
    <w:rsid w:val="00DB66D0"/>
    <w:rsid w:val="00DB66D4"/>
    <w:rsid w:val="00DB6850"/>
    <w:rsid w:val="00DB69D1"/>
    <w:rsid w:val="00DB6EC1"/>
    <w:rsid w:val="00DB729B"/>
    <w:rsid w:val="00DB7E11"/>
    <w:rsid w:val="00DC0FFF"/>
    <w:rsid w:val="00DC1854"/>
    <w:rsid w:val="00DC187D"/>
    <w:rsid w:val="00DC1EF5"/>
    <w:rsid w:val="00DC1FA6"/>
    <w:rsid w:val="00DC2E37"/>
    <w:rsid w:val="00DC2F0C"/>
    <w:rsid w:val="00DC3520"/>
    <w:rsid w:val="00DC5534"/>
    <w:rsid w:val="00DC60F8"/>
    <w:rsid w:val="00DC7E37"/>
    <w:rsid w:val="00DD04D6"/>
    <w:rsid w:val="00DD0BCA"/>
    <w:rsid w:val="00DD0D97"/>
    <w:rsid w:val="00DD2458"/>
    <w:rsid w:val="00DD37C4"/>
    <w:rsid w:val="00DD483F"/>
    <w:rsid w:val="00DD63D8"/>
    <w:rsid w:val="00DD7395"/>
    <w:rsid w:val="00DD7861"/>
    <w:rsid w:val="00DD7C23"/>
    <w:rsid w:val="00DE01F1"/>
    <w:rsid w:val="00DE203C"/>
    <w:rsid w:val="00DE20B8"/>
    <w:rsid w:val="00DE2995"/>
    <w:rsid w:val="00DE3FA2"/>
    <w:rsid w:val="00DE4267"/>
    <w:rsid w:val="00DE458B"/>
    <w:rsid w:val="00DE4AC4"/>
    <w:rsid w:val="00DE5983"/>
    <w:rsid w:val="00DE6659"/>
    <w:rsid w:val="00DF09FE"/>
    <w:rsid w:val="00DF217C"/>
    <w:rsid w:val="00DF2CBD"/>
    <w:rsid w:val="00DF3A6D"/>
    <w:rsid w:val="00DF4C38"/>
    <w:rsid w:val="00DF4FF3"/>
    <w:rsid w:val="00E028FB"/>
    <w:rsid w:val="00E037D8"/>
    <w:rsid w:val="00E04564"/>
    <w:rsid w:val="00E05063"/>
    <w:rsid w:val="00E05084"/>
    <w:rsid w:val="00E05AEC"/>
    <w:rsid w:val="00E0612A"/>
    <w:rsid w:val="00E062CA"/>
    <w:rsid w:val="00E06BEF"/>
    <w:rsid w:val="00E06BFB"/>
    <w:rsid w:val="00E073FD"/>
    <w:rsid w:val="00E07ABA"/>
    <w:rsid w:val="00E07B83"/>
    <w:rsid w:val="00E10074"/>
    <w:rsid w:val="00E10164"/>
    <w:rsid w:val="00E10861"/>
    <w:rsid w:val="00E112F5"/>
    <w:rsid w:val="00E12545"/>
    <w:rsid w:val="00E13592"/>
    <w:rsid w:val="00E14CA3"/>
    <w:rsid w:val="00E15B9B"/>
    <w:rsid w:val="00E16AAE"/>
    <w:rsid w:val="00E20212"/>
    <w:rsid w:val="00E20D77"/>
    <w:rsid w:val="00E20F9D"/>
    <w:rsid w:val="00E21902"/>
    <w:rsid w:val="00E2261D"/>
    <w:rsid w:val="00E23F9E"/>
    <w:rsid w:val="00E2435F"/>
    <w:rsid w:val="00E244D6"/>
    <w:rsid w:val="00E2452D"/>
    <w:rsid w:val="00E255F9"/>
    <w:rsid w:val="00E25854"/>
    <w:rsid w:val="00E26BB1"/>
    <w:rsid w:val="00E26CE4"/>
    <w:rsid w:val="00E26E7B"/>
    <w:rsid w:val="00E2705A"/>
    <w:rsid w:val="00E271AB"/>
    <w:rsid w:val="00E27C22"/>
    <w:rsid w:val="00E30016"/>
    <w:rsid w:val="00E31279"/>
    <w:rsid w:val="00E327F8"/>
    <w:rsid w:val="00E32871"/>
    <w:rsid w:val="00E32F32"/>
    <w:rsid w:val="00E332B1"/>
    <w:rsid w:val="00E33A1A"/>
    <w:rsid w:val="00E33F90"/>
    <w:rsid w:val="00E34747"/>
    <w:rsid w:val="00E34CAB"/>
    <w:rsid w:val="00E35F00"/>
    <w:rsid w:val="00E37093"/>
    <w:rsid w:val="00E408BD"/>
    <w:rsid w:val="00E423B0"/>
    <w:rsid w:val="00E42C4E"/>
    <w:rsid w:val="00E43C32"/>
    <w:rsid w:val="00E4423B"/>
    <w:rsid w:val="00E45147"/>
    <w:rsid w:val="00E453AB"/>
    <w:rsid w:val="00E453FE"/>
    <w:rsid w:val="00E45896"/>
    <w:rsid w:val="00E45DD9"/>
    <w:rsid w:val="00E4627E"/>
    <w:rsid w:val="00E46E7E"/>
    <w:rsid w:val="00E50293"/>
    <w:rsid w:val="00E511DE"/>
    <w:rsid w:val="00E51428"/>
    <w:rsid w:val="00E5202E"/>
    <w:rsid w:val="00E52B6C"/>
    <w:rsid w:val="00E5383C"/>
    <w:rsid w:val="00E55849"/>
    <w:rsid w:val="00E55B14"/>
    <w:rsid w:val="00E569A8"/>
    <w:rsid w:val="00E572A3"/>
    <w:rsid w:val="00E603E3"/>
    <w:rsid w:val="00E60630"/>
    <w:rsid w:val="00E61841"/>
    <w:rsid w:val="00E61EF5"/>
    <w:rsid w:val="00E63468"/>
    <w:rsid w:val="00E646A5"/>
    <w:rsid w:val="00E65789"/>
    <w:rsid w:val="00E66095"/>
    <w:rsid w:val="00E66441"/>
    <w:rsid w:val="00E66E5F"/>
    <w:rsid w:val="00E70547"/>
    <w:rsid w:val="00E70769"/>
    <w:rsid w:val="00E71AC9"/>
    <w:rsid w:val="00E71B99"/>
    <w:rsid w:val="00E726CB"/>
    <w:rsid w:val="00E72985"/>
    <w:rsid w:val="00E73558"/>
    <w:rsid w:val="00E7395E"/>
    <w:rsid w:val="00E74051"/>
    <w:rsid w:val="00E74378"/>
    <w:rsid w:val="00E74E3F"/>
    <w:rsid w:val="00E760BF"/>
    <w:rsid w:val="00E76510"/>
    <w:rsid w:val="00E76AD7"/>
    <w:rsid w:val="00E80F1A"/>
    <w:rsid w:val="00E820F7"/>
    <w:rsid w:val="00E82587"/>
    <w:rsid w:val="00E8271F"/>
    <w:rsid w:val="00E82B0A"/>
    <w:rsid w:val="00E82C78"/>
    <w:rsid w:val="00E83563"/>
    <w:rsid w:val="00E84686"/>
    <w:rsid w:val="00E85A85"/>
    <w:rsid w:val="00E867F4"/>
    <w:rsid w:val="00E86977"/>
    <w:rsid w:val="00E87D3B"/>
    <w:rsid w:val="00E900A5"/>
    <w:rsid w:val="00E907C1"/>
    <w:rsid w:val="00E90C34"/>
    <w:rsid w:val="00E91030"/>
    <w:rsid w:val="00E92A47"/>
    <w:rsid w:val="00E92A6E"/>
    <w:rsid w:val="00E92F74"/>
    <w:rsid w:val="00E9405A"/>
    <w:rsid w:val="00E9447F"/>
    <w:rsid w:val="00E9541A"/>
    <w:rsid w:val="00E956F2"/>
    <w:rsid w:val="00E96873"/>
    <w:rsid w:val="00E96DAF"/>
    <w:rsid w:val="00E96ED1"/>
    <w:rsid w:val="00EA27C9"/>
    <w:rsid w:val="00EA2940"/>
    <w:rsid w:val="00EA42C8"/>
    <w:rsid w:val="00EA4F01"/>
    <w:rsid w:val="00EA577E"/>
    <w:rsid w:val="00EA5BD0"/>
    <w:rsid w:val="00EA5EB1"/>
    <w:rsid w:val="00EA629B"/>
    <w:rsid w:val="00EA6668"/>
    <w:rsid w:val="00EA7484"/>
    <w:rsid w:val="00EA7942"/>
    <w:rsid w:val="00EB06A5"/>
    <w:rsid w:val="00EB084A"/>
    <w:rsid w:val="00EB088A"/>
    <w:rsid w:val="00EB08CE"/>
    <w:rsid w:val="00EB0D5D"/>
    <w:rsid w:val="00EB17F6"/>
    <w:rsid w:val="00EB2EE0"/>
    <w:rsid w:val="00EB3BAB"/>
    <w:rsid w:val="00EB426A"/>
    <w:rsid w:val="00EB4944"/>
    <w:rsid w:val="00EB5EAA"/>
    <w:rsid w:val="00EB5F69"/>
    <w:rsid w:val="00EB788D"/>
    <w:rsid w:val="00EB794D"/>
    <w:rsid w:val="00EB7D6E"/>
    <w:rsid w:val="00EC05AB"/>
    <w:rsid w:val="00EC092A"/>
    <w:rsid w:val="00EC142A"/>
    <w:rsid w:val="00EC1A71"/>
    <w:rsid w:val="00EC299F"/>
    <w:rsid w:val="00EC2AAF"/>
    <w:rsid w:val="00EC2D9C"/>
    <w:rsid w:val="00EC33A3"/>
    <w:rsid w:val="00EC4AA1"/>
    <w:rsid w:val="00EC6218"/>
    <w:rsid w:val="00EC6581"/>
    <w:rsid w:val="00EC6A5D"/>
    <w:rsid w:val="00ED06BF"/>
    <w:rsid w:val="00ED0914"/>
    <w:rsid w:val="00ED3378"/>
    <w:rsid w:val="00ED373B"/>
    <w:rsid w:val="00ED39C4"/>
    <w:rsid w:val="00ED3A01"/>
    <w:rsid w:val="00ED3FAE"/>
    <w:rsid w:val="00ED5AA8"/>
    <w:rsid w:val="00ED6198"/>
    <w:rsid w:val="00ED746D"/>
    <w:rsid w:val="00ED7799"/>
    <w:rsid w:val="00EE0366"/>
    <w:rsid w:val="00EE07A4"/>
    <w:rsid w:val="00EE0AED"/>
    <w:rsid w:val="00EE0E6C"/>
    <w:rsid w:val="00EE1297"/>
    <w:rsid w:val="00EE1E61"/>
    <w:rsid w:val="00EE291A"/>
    <w:rsid w:val="00EE419B"/>
    <w:rsid w:val="00EE61B0"/>
    <w:rsid w:val="00EE77C6"/>
    <w:rsid w:val="00EE7F96"/>
    <w:rsid w:val="00EF01AF"/>
    <w:rsid w:val="00EF0C44"/>
    <w:rsid w:val="00EF1029"/>
    <w:rsid w:val="00EF1C08"/>
    <w:rsid w:val="00EF22D3"/>
    <w:rsid w:val="00EF25A3"/>
    <w:rsid w:val="00EF2A7E"/>
    <w:rsid w:val="00EF2D13"/>
    <w:rsid w:val="00EF419B"/>
    <w:rsid w:val="00EF497F"/>
    <w:rsid w:val="00EF4CC0"/>
    <w:rsid w:val="00EF5062"/>
    <w:rsid w:val="00EF5078"/>
    <w:rsid w:val="00EF5E27"/>
    <w:rsid w:val="00F00773"/>
    <w:rsid w:val="00F021AC"/>
    <w:rsid w:val="00F02B70"/>
    <w:rsid w:val="00F0362E"/>
    <w:rsid w:val="00F0387C"/>
    <w:rsid w:val="00F04BA4"/>
    <w:rsid w:val="00F04C1D"/>
    <w:rsid w:val="00F053E6"/>
    <w:rsid w:val="00F055F8"/>
    <w:rsid w:val="00F0571E"/>
    <w:rsid w:val="00F05E7D"/>
    <w:rsid w:val="00F074A2"/>
    <w:rsid w:val="00F111A1"/>
    <w:rsid w:val="00F115C8"/>
    <w:rsid w:val="00F1163B"/>
    <w:rsid w:val="00F11B5F"/>
    <w:rsid w:val="00F12C57"/>
    <w:rsid w:val="00F12E56"/>
    <w:rsid w:val="00F13A32"/>
    <w:rsid w:val="00F1439D"/>
    <w:rsid w:val="00F14BCF"/>
    <w:rsid w:val="00F1531A"/>
    <w:rsid w:val="00F15CFB"/>
    <w:rsid w:val="00F16BDE"/>
    <w:rsid w:val="00F16D23"/>
    <w:rsid w:val="00F1779D"/>
    <w:rsid w:val="00F215C7"/>
    <w:rsid w:val="00F21B6E"/>
    <w:rsid w:val="00F22232"/>
    <w:rsid w:val="00F22B8C"/>
    <w:rsid w:val="00F2395F"/>
    <w:rsid w:val="00F249D6"/>
    <w:rsid w:val="00F258B2"/>
    <w:rsid w:val="00F258BB"/>
    <w:rsid w:val="00F25F5F"/>
    <w:rsid w:val="00F26403"/>
    <w:rsid w:val="00F26E7A"/>
    <w:rsid w:val="00F26EAC"/>
    <w:rsid w:val="00F307B2"/>
    <w:rsid w:val="00F31D9F"/>
    <w:rsid w:val="00F31F3E"/>
    <w:rsid w:val="00F3274D"/>
    <w:rsid w:val="00F33620"/>
    <w:rsid w:val="00F338BC"/>
    <w:rsid w:val="00F344B1"/>
    <w:rsid w:val="00F34AB2"/>
    <w:rsid w:val="00F34E10"/>
    <w:rsid w:val="00F35D4E"/>
    <w:rsid w:val="00F3624B"/>
    <w:rsid w:val="00F362CB"/>
    <w:rsid w:val="00F365D6"/>
    <w:rsid w:val="00F37F35"/>
    <w:rsid w:val="00F41809"/>
    <w:rsid w:val="00F41D88"/>
    <w:rsid w:val="00F42D40"/>
    <w:rsid w:val="00F44930"/>
    <w:rsid w:val="00F451A4"/>
    <w:rsid w:val="00F45471"/>
    <w:rsid w:val="00F4575B"/>
    <w:rsid w:val="00F46366"/>
    <w:rsid w:val="00F46879"/>
    <w:rsid w:val="00F469CB"/>
    <w:rsid w:val="00F47113"/>
    <w:rsid w:val="00F47D76"/>
    <w:rsid w:val="00F47EBA"/>
    <w:rsid w:val="00F50F1B"/>
    <w:rsid w:val="00F513B9"/>
    <w:rsid w:val="00F5155B"/>
    <w:rsid w:val="00F517F3"/>
    <w:rsid w:val="00F53170"/>
    <w:rsid w:val="00F53B73"/>
    <w:rsid w:val="00F53EC6"/>
    <w:rsid w:val="00F5414A"/>
    <w:rsid w:val="00F545E4"/>
    <w:rsid w:val="00F55CFA"/>
    <w:rsid w:val="00F57681"/>
    <w:rsid w:val="00F57B01"/>
    <w:rsid w:val="00F57CEC"/>
    <w:rsid w:val="00F610CF"/>
    <w:rsid w:val="00F61A40"/>
    <w:rsid w:val="00F62F6E"/>
    <w:rsid w:val="00F630C8"/>
    <w:rsid w:val="00F63398"/>
    <w:rsid w:val="00F65A6B"/>
    <w:rsid w:val="00F66879"/>
    <w:rsid w:val="00F6724F"/>
    <w:rsid w:val="00F672A0"/>
    <w:rsid w:val="00F6745B"/>
    <w:rsid w:val="00F702B4"/>
    <w:rsid w:val="00F705DE"/>
    <w:rsid w:val="00F71D86"/>
    <w:rsid w:val="00F72135"/>
    <w:rsid w:val="00F7370D"/>
    <w:rsid w:val="00F74454"/>
    <w:rsid w:val="00F753C4"/>
    <w:rsid w:val="00F753CA"/>
    <w:rsid w:val="00F7722E"/>
    <w:rsid w:val="00F7749A"/>
    <w:rsid w:val="00F77A00"/>
    <w:rsid w:val="00F80967"/>
    <w:rsid w:val="00F8098E"/>
    <w:rsid w:val="00F80E3A"/>
    <w:rsid w:val="00F81196"/>
    <w:rsid w:val="00F817D7"/>
    <w:rsid w:val="00F82A69"/>
    <w:rsid w:val="00F82E09"/>
    <w:rsid w:val="00F8362A"/>
    <w:rsid w:val="00F86719"/>
    <w:rsid w:val="00F86EE4"/>
    <w:rsid w:val="00F87EC4"/>
    <w:rsid w:val="00F90C40"/>
    <w:rsid w:val="00F91E2B"/>
    <w:rsid w:val="00F92EAB"/>
    <w:rsid w:val="00F95604"/>
    <w:rsid w:val="00F962FC"/>
    <w:rsid w:val="00F976F7"/>
    <w:rsid w:val="00F97707"/>
    <w:rsid w:val="00F97893"/>
    <w:rsid w:val="00F97B65"/>
    <w:rsid w:val="00FA02FB"/>
    <w:rsid w:val="00FA148C"/>
    <w:rsid w:val="00FA35A2"/>
    <w:rsid w:val="00FA4897"/>
    <w:rsid w:val="00FA618B"/>
    <w:rsid w:val="00FA62BA"/>
    <w:rsid w:val="00FA6AAF"/>
    <w:rsid w:val="00FA7652"/>
    <w:rsid w:val="00FA7F43"/>
    <w:rsid w:val="00FB03C2"/>
    <w:rsid w:val="00FB22DE"/>
    <w:rsid w:val="00FB2561"/>
    <w:rsid w:val="00FB383A"/>
    <w:rsid w:val="00FB3F03"/>
    <w:rsid w:val="00FB5E0A"/>
    <w:rsid w:val="00FB5ED7"/>
    <w:rsid w:val="00FB622F"/>
    <w:rsid w:val="00FB6906"/>
    <w:rsid w:val="00FB6BAC"/>
    <w:rsid w:val="00FB6BDD"/>
    <w:rsid w:val="00FB6C1A"/>
    <w:rsid w:val="00FB6E2F"/>
    <w:rsid w:val="00FB700E"/>
    <w:rsid w:val="00FB788B"/>
    <w:rsid w:val="00FC0E98"/>
    <w:rsid w:val="00FC1022"/>
    <w:rsid w:val="00FC1700"/>
    <w:rsid w:val="00FC2703"/>
    <w:rsid w:val="00FC29F0"/>
    <w:rsid w:val="00FC36BB"/>
    <w:rsid w:val="00FC3718"/>
    <w:rsid w:val="00FC3826"/>
    <w:rsid w:val="00FC5FF3"/>
    <w:rsid w:val="00FC6A8F"/>
    <w:rsid w:val="00FC72EA"/>
    <w:rsid w:val="00FD06DD"/>
    <w:rsid w:val="00FD0BFE"/>
    <w:rsid w:val="00FD0EE3"/>
    <w:rsid w:val="00FD1612"/>
    <w:rsid w:val="00FD2747"/>
    <w:rsid w:val="00FD2A0C"/>
    <w:rsid w:val="00FD2CD3"/>
    <w:rsid w:val="00FD3AFD"/>
    <w:rsid w:val="00FD3E8C"/>
    <w:rsid w:val="00FD59A0"/>
    <w:rsid w:val="00FD6023"/>
    <w:rsid w:val="00FD7AB6"/>
    <w:rsid w:val="00FD7BBC"/>
    <w:rsid w:val="00FE07F0"/>
    <w:rsid w:val="00FE1227"/>
    <w:rsid w:val="00FE12E9"/>
    <w:rsid w:val="00FE1DDC"/>
    <w:rsid w:val="00FE2136"/>
    <w:rsid w:val="00FE27D3"/>
    <w:rsid w:val="00FE2A59"/>
    <w:rsid w:val="00FE2D3A"/>
    <w:rsid w:val="00FE3C44"/>
    <w:rsid w:val="00FE3FCC"/>
    <w:rsid w:val="00FE70DE"/>
    <w:rsid w:val="00FE7CCD"/>
    <w:rsid w:val="00FE7E52"/>
    <w:rsid w:val="00FF01EA"/>
    <w:rsid w:val="00FF13AB"/>
    <w:rsid w:val="00FF1904"/>
    <w:rsid w:val="00FF19F4"/>
    <w:rsid w:val="00FF2C55"/>
    <w:rsid w:val="00FF3068"/>
    <w:rsid w:val="00FF3C1D"/>
    <w:rsid w:val="00FF4AE8"/>
    <w:rsid w:val="00FF4D57"/>
    <w:rsid w:val="00FF5194"/>
    <w:rsid w:val="00FF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5]">
      <v:stroke color="none [3205]" weight="1.5pt"/>
      <o:colormru v:ext="edit" colors="#b64340,#ecf1f8"/>
    </o:shapedefaults>
    <o:shapelayout v:ext="edit">
      <o:idmap v:ext="edit" data="1"/>
    </o:shapelayout>
  </w:shapeDefaults>
  <w:decimalSymbol w:val=","/>
  <w:listSeparator w:val=";"/>
  <w15:docId w15:val="{C07DB085-BA33-41F4-BDA9-699FF8778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o"/>
    <w:qFormat/>
    <w:rsid w:val="002B2C55"/>
    <w:pPr>
      <w:spacing w:after="0"/>
    </w:pPr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E1F81"/>
    <w:pPr>
      <w:keepNext/>
      <w:keepLines/>
      <w:pBdr>
        <w:bottom w:val="single" w:sz="18" w:space="1" w:color="A6A6A6" w:themeColor="background1" w:themeShade="A6"/>
      </w:pBdr>
      <w:spacing w:after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B0F54"/>
    <w:pPr>
      <w:keepNext/>
      <w:keepLines/>
      <w:numPr>
        <w:numId w:val="8"/>
      </w:numPr>
      <w:pBdr>
        <w:bottom w:val="single" w:sz="12" w:space="1" w:color="A6A6A6" w:themeColor="background1" w:themeShade="A6"/>
      </w:pBdr>
      <w:spacing w:after="120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tulo3">
    <w:name w:val="heading 3"/>
    <w:basedOn w:val="PargrafodaLista"/>
    <w:next w:val="Normal"/>
    <w:link w:val="Ttulo3Char"/>
    <w:uiPriority w:val="9"/>
    <w:unhideWhenUsed/>
    <w:qFormat/>
    <w:rsid w:val="009B0F54"/>
    <w:pPr>
      <w:numPr>
        <w:ilvl w:val="1"/>
        <w:numId w:val="8"/>
      </w:numPr>
      <w:spacing w:after="120"/>
      <w:jc w:val="both"/>
      <w:outlineLvl w:val="2"/>
    </w:pPr>
    <w:rPr>
      <w:rFonts w:asciiTheme="majorHAnsi" w:hAnsiTheme="majorHAnsi"/>
      <w:b/>
      <w:i/>
      <w:color w:val="1F497D" w:themeColor="text2"/>
    </w:rPr>
  </w:style>
  <w:style w:type="paragraph" w:styleId="Ttulo4">
    <w:name w:val="heading 4"/>
    <w:basedOn w:val="PargrafodaLista"/>
    <w:next w:val="Normal"/>
    <w:link w:val="Ttulo4Char"/>
    <w:uiPriority w:val="9"/>
    <w:unhideWhenUsed/>
    <w:qFormat/>
    <w:rsid w:val="009B79FF"/>
    <w:pPr>
      <w:numPr>
        <w:ilvl w:val="2"/>
        <w:numId w:val="8"/>
      </w:numPr>
      <w:outlineLvl w:val="3"/>
    </w:pPr>
    <w:rPr>
      <w:rFonts w:asciiTheme="majorHAnsi" w:hAnsiTheme="majorHAnsi"/>
      <w:b/>
      <w:i/>
      <w:color w:val="1F497D" w:themeColor="text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35D15"/>
    <w:pPr>
      <w:keepNext/>
      <w:keepLines/>
      <w:outlineLvl w:val="4"/>
    </w:pPr>
    <w:rPr>
      <w:rFonts w:asciiTheme="majorHAnsi" w:eastAsiaTheme="majorEastAsia" w:hAnsiTheme="majorHAnsi" w:cstheme="majorBidi"/>
      <w:color w:val="246AA1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835D15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246AA1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B55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B55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DB55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Cabeçalho superior,foote,Portada,h,En-tête SQ,ho,header odd"/>
    <w:basedOn w:val="Normal"/>
    <w:link w:val="CabealhoChar"/>
    <w:uiPriority w:val="99"/>
    <w:unhideWhenUsed/>
    <w:rsid w:val="00DA0F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,Cabeçalho superior Char,foote Char,Portada Char,h Char,En-tête SQ Char,ho Char,header odd Char"/>
    <w:basedOn w:val="Fontepargpadro"/>
    <w:link w:val="Cabealho"/>
    <w:uiPriority w:val="99"/>
    <w:rsid w:val="00DA0FDF"/>
  </w:style>
  <w:style w:type="paragraph" w:styleId="Rodap">
    <w:name w:val="footer"/>
    <w:basedOn w:val="Normal"/>
    <w:link w:val="RodapChar"/>
    <w:uiPriority w:val="99"/>
    <w:unhideWhenUsed/>
    <w:rsid w:val="00DA0F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0FDF"/>
  </w:style>
  <w:style w:type="paragraph" w:styleId="Textodebalo">
    <w:name w:val="Balloon Text"/>
    <w:basedOn w:val="Normal"/>
    <w:link w:val="TextodebaloChar"/>
    <w:uiPriority w:val="99"/>
    <w:semiHidden/>
    <w:unhideWhenUsed/>
    <w:rsid w:val="00DA0F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FD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A0F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DB5500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9B0F54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9B0F54"/>
    <w:rPr>
      <w:rFonts w:asciiTheme="majorHAnsi" w:hAnsiTheme="majorHAnsi"/>
      <w:b/>
      <w:i/>
      <w:color w:val="1F497D" w:themeColor="text2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9B79FF"/>
    <w:rPr>
      <w:rFonts w:asciiTheme="majorHAnsi" w:hAnsiTheme="majorHAnsi"/>
      <w:b/>
      <w:i/>
      <w:color w:val="1F497D" w:themeColor="text2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AE1F81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pt-BR"/>
    </w:rPr>
  </w:style>
  <w:style w:type="paragraph" w:styleId="PargrafodaLista">
    <w:name w:val="List Paragraph"/>
    <w:basedOn w:val="Normal"/>
    <w:link w:val="PargrafodaListaChar"/>
    <w:uiPriority w:val="34"/>
    <w:qFormat/>
    <w:rsid w:val="00DB5500"/>
    <w:pPr>
      <w:ind w:left="720"/>
      <w:contextualSpacing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A0CC2"/>
  </w:style>
  <w:style w:type="paragraph" w:styleId="Corpodetexto">
    <w:name w:val="Body Text"/>
    <w:basedOn w:val="Normal"/>
    <w:link w:val="CorpodetextoChar1"/>
    <w:semiHidden/>
    <w:rsid w:val="00FD2CD3"/>
    <w:pPr>
      <w:spacing w:line="360" w:lineRule="auto"/>
      <w:ind w:left="709"/>
    </w:pPr>
    <w:rPr>
      <w:rFonts w:eastAsia="Times New Roman" w:cs="Times New Roman"/>
      <w:sz w:val="20"/>
      <w:szCs w:val="24"/>
      <w:lang w:eastAsia="pt-BR"/>
    </w:rPr>
  </w:style>
  <w:style w:type="character" w:customStyle="1" w:styleId="CorpodetextoChar">
    <w:name w:val="Corpo de texto Char"/>
    <w:basedOn w:val="Fontepargpadro"/>
    <w:uiPriority w:val="99"/>
    <w:semiHidden/>
    <w:rsid w:val="00FD2CD3"/>
  </w:style>
  <w:style w:type="character" w:customStyle="1" w:styleId="CorpodetextoChar1">
    <w:name w:val="Corpo de texto Char1"/>
    <w:basedOn w:val="Fontepargpadro"/>
    <w:link w:val="Corpodetexto"/>
    <w:semiHidden/>
    <w:rsid w:val="00FD2CD3"/>
    <w:rPr>
      <w:rFonts w:ascii="Arial" w:eastAsia="Times New Roman" w:hAnsi="Arial" w:cs="Times New Roman"/>
      <w:sz w:val="20"/>
      <w:szCs w:val="24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03C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703C8"/>
    <w:rPr>
      <w:rFonts w:ascii="Tahoma" w:hAnsi="Tahoma" w:cs="Tahoma"/>
      <w:sz w:val="16"/>
      <w:szCs w:val="16"/>
    </w:rPr>
  </w:style>
  <w:style w:type="table" w:customStyle="1" w:styleId="ListaMdia21">
    <w:name w:val="Lista Média 21"/>
    <w:basedOn w:val="Tabelanormal"/>
    <w:uiPriority w:val="66"/>
    <w:rsid w:val="00A328C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Fontepargpadro"/>
    <w:uiPriority w:val="99"/>
    <w:unhideWhenUsed/>
    <w:rsid w:val="001F44C3"/>
    <w:rPr>
      <w:color w:val="3F51D5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70C8C"/>
    <w:rPr>
      <w:color w:val="800080" w:themeColor="followedHyperlink"/>
      <w:u w:val="single"/>
    </w:rPr>
  </w:style>
  <w:style w:type="character" w:customStyle="1" w:styleId="Ttulo5Char">
    <w:name w:val="Título 5 Char"/>
    <w:basedOn w:val="Fontepargpadro"/>
    <w:link w:val="Ttulo5"/>
    <w:uiPriority w:val="9"/>
    <w:rsid w:val="00835D15"/>
    <w:rPr>
      <w:rFonts w:asciiTheme="majorHAnsi" w:eastAsiaTheme="majorEastAsia" w:hAnsiTheme="majorHAnsi" w:cstheme="majorBidi"/>
      <w:color w:val="246AA1"/>
      <w:lang w:val="pt-BR"/>
    </w:rPr>
  </w:style>
  <w:style w:type="character" w:styleId="nfaseSutil">
    <w:name w:val="Subtle Emphasis"/>
    <w:basedOn w:val="Fontepargpadro"/>
    <w:uiPriority w:val="19"/>
    <w:qFormat/>
    <w:rsid w:val="00DB5500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DB5500"/>
    <w:rPr>
      <w:i/>
      <w:iCs/>
    </w:rPr>
  </w:style>
  <w:style w:type="paragraph" w:customStyle="1" w:styleId="Referencia">
    <w:name w:val="Referencia"/>
    <w:basedOn w:val="Normal"/>
    <w:link w:val="ReferenciaChar"/>
    <w:rsid w:val="005E5B76"/>
    <w:rPr>
      <w:i/>
    </w:rPr>
  </w:style>
  <w:style w:type="paragraph" w:customStyle="1" w:styleId="Descrio">
    <w:name w:val="Descrição"/>
    <w:basedOn w:val="PargrafodaLista"/>
    <w:link w:val="DescrioChar"/>
    <w:qFormat/>
    <w:rsid w:val="000F5E8C"/>
    <w:pPr>
      <w:spacing w:after="120"/>
      <w:ind w:left="360" w:hanging="360"/>
    </w:pPr>
  </w:style>
  <w:style w:type="character" w:customStyle="1" w:styleId="ReferenciaChar">
    <w:name w:val="Referencia Char"/>
    <w:basedOn w:val="Fontepargpadro"/>
    <w:link w:val="Referencia"/>
    <w:rsid w:val="005E5B76"/>
    <w:rPr>
      <w:i/>
      <w:sz w:val="24"/>
    </w:rPr>
  </w:style>
  <w:style w:type="paragraph" w:customStyle="1" w:styleId="Funcionalidade">
    <w:name w:val="Funcionalidade"/>
    <w:basedOn w:val="Ttulo1"/>
    <w:link w:val="FuncionalidadeChar"/>
    <w:rsid w:val="006F4518"/>
    <w:pPr>
      <w:framePr w:wrap="around" w:vAnchor="text" w:hAnchor="text" w:y="1"/>
      <w:numPr>
        <w:numId w:val="1"/>
      </w:numPr>
      <w:ind w:left="584" w:hanging="357"/>
    </w:pPr>
    <w:rPr>
      <w:sz w:val="36"/>
    </w:rPr>
  </w:style>
  <w:style w:type="character" w:customStyle="1" w:styleId="DescrioChar">
    <w:name w:val="Descrição Char"/>
    <w:basedOn w:val="Fontepargpadro"/>
    <w:link w:val="Descrio"/>
    <w:rsid w:val="000F5E8C"/>
    <w:rPr>
      <w:lang w:val="pt-BR"/>
    </w:rPr>
  </w:style>
  <w:style w:type="paragraph" w:styleId="CabealhodoSumrio">
    <w:name w:val="TOC Heading"/>
    <w:basedOn w:val="Ttulo1"/>
    <w:next w:val="Normal"/>
    <w:uiPriority w:val="39"/>
    <w:unhideWhenUsed/>
    <w:rsid w:val="00DB5500"/>
    <w:pPr>
      <w:outlineLvl w:val="9"/>
    </w:pPr>
  </w:style>
  <w:style w:type="character" w:customStyle="1" w:styleId="FuncionalidadeChar">
    <w:name w:val="Funcionalidade Char"/>
    <w:basedOn w:val="Fontepargpadro"/>
    <w:link w:val="Funcionalidade"/>
    <w:rsid w:val="006F4518"/>
    <w:rPr>
      <w:rFonts w:asciiTheme="majorHAnsi" w:eastAsiaTheme="majorEastAsia" w:hAnsiTheme="majorHAnsi" w:cstheme="majorBidi"/>
      <w:b/>
      <w:bCs/>
      <w:color w:val="1F497D" w:themeColor="text2"/>
      <w:sz w:val="36"/>
      <w:szCs w:val="28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6F67F8"/>
    <w:pPr>
      <w:tabs>
        <w:tab w:val="right" w:leader="dot" w:pos="9911"/>
      </w:tabs>
      <w:spacing w:before="120" w:after="120"/>
      <w:ind w:left="284"/>
    </w:pPr>
    <w:rPr>
      <w:rFonts w:cstheme="minorHAnsi"/>
      <w:b/>
      <w:bCs/>
      <w:caps/>
      <w:sz w:val="20"/>
      <w:szCs w:val="20"/>
    </w:rPr>
  </w:style>
  <w:style w:type="paragraph" w:styleId="Sumrio2">
    <w:name w:val="toc 2"/>
    <w:basedOn w:val="Sumrio1"/>
    <w:next w:val="Normal"/>
    <w:autoRedefine/>
    <w:uiPriority w:val="39"/>
    <w:unhideWhenUsed/>
    <w:qFormat/>
    <w:rsid w:val="009F76F8"/>
    <w:pPr>
      <w:tabs>
        <w:tab w:val="clear" w:pos="9911"/>
        <w:tab w:val="left" w:pos="567"/>
        <w:tab w:val="right" w:leader="dot" w:pos="9923"/>
      </w:tabs>
      <w:spacing w:before="0" w:after="0"/>
      <w:ind w:left="240"/>
    </w:pPr>
    <w:rPr>
      <w:bCs w:val="0"/>
      <w:caps w:val="0"/>
      <w:smallCaps/>
    </w:rPr>
  </w:style>
  <w:style w:type="paragraph" w:styleId="Sumrio3">
    <w:name w:val="toc 3"/>
    <w:basedOn w:val="Sumrio2"/>
    <w:next w:val="Normal"/>
    <w:autoRedefine/>
    <w:uiPriority w:val="39"/>
    <w:unhideWhenUsed/>
    <w:qFormat/>
    <w:rsid w:val="00A93959"/>
    <w:pPr>
      <w:tabs>
        <w:tab w:val="left" w:pos="1200"/>
      </w:tabs>
      <w:ind w:left="284"/>
    </w:pPr>
    <w:rPr>
      <w:b w:val="0"/>
      <w:iCs/>
      <w:smallCaps w:val="0"/>
    </w:rPr>
  </w:style>
  <w:style w:type="table" w:customStyle="1" w:styleId="SombreamentoClaro-nfase11">
    <w:name w:val="Sombreamento Claro - Ênfase 11"/>
    <w:basedOn w:val="Tabelanormal"/>
    <w:uiPriority w:val="60"/>
    <w:rsid w:val="00890A5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ombreamentoMdio2-nfase11">
    <w:name w:val="Sombreamento Médio 2 - Ênfase 11"/>
    <w:basedOn w:val="Tabelanormal"/>
    <w:uiPriority w:val="64"/>
    <w:rsid w:val="00890A5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175F8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5F8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5F8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5F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5F82"/>
    <w:rPr>
      <w:b/>
      <w:b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9F76F8"/>
    <w:pPr>
      <w:tabs>
        <w:tab w:val="right" w:leader="dot" w:pos="9923"/>
      </w:tabs>
      <w:ind w:left="567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9F76F8"/>
    <w:pPr>
      <w:tabs>
        <w:tab w:val="left" w:pos="993"/>
        <w:tab w:val="right" w:leader="dot" w:pos="9923"/>
      </w:tabs>
      <w:ind w:left="709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200664"/>
    <w:pPr>
      <w:ind w:left="12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200664"/>
    <w:pPr>
      <w:ind w:left="144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200664"/>
    <w:pPr>
      <w:ind w:left="168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200664"/>
    <w:pPr>
      <w:ind w:left="1920"/>
    </w:pPr>
    <w:rPr>
      <w:rFonts w:cstheme="minorHAnsi"/>
      <w:sz w:val="18"/>
      <w:szCs w:val="18"/>
    </w:rPr>
  </w:style>
  <w:style w:type="character" w:customStyle="1" w:styleId="Ttulo6Char">
    <w:name w:val="Título 6 Char"/>
    <w:basedOn w:val="Fontepargpadro"/>
    <w:link w:val="Ttulo6"/>
    <w:uiPriority w:val="9"/>
    <w:rsid w:val="00835D15"/>
    <w:rPr>
      <w:rFonts w:asciiTheme="majorHAnsi" w:eastAsiaTheme="majorEastAsia" w:hAnsiTheme="majorHAnsi" w:cstheme="majorBidi"/>
      <w:i/>
      <w:iCs/>
      <w:color w:val="246AA1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DB55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6495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6495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86495C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6495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6495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6495C"/>
    <w:rPr>
      <w:vertAlign w:val="superscript"/>
    </w:rPr>
  </w:style>
  <w:style w:type="table" w:customStyle="1" w:styleId="ListaClara1">
    <w:name w:val="Lista Clara1"/>
    <w:basedOn w:val="Tabelanormal"/>
    <w:uiPriority w:val="61"/>
    <w:rsid w:val="00C25C1F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E255F9"/>
    <w:rPr>
      <w:color w:val="808080"/>
    </w:rPr>
  </w:style>
  <w:style w:type="paragraph" w:customStyle="1" w:styleId="Subtitulo">
    <w:name w:val="Subtitulo"/>
    <w:next w:val="Normal"/>
    <w:link w:val="SubtituloChar"/>
    <w:qFormat/>
    <w:rsid w:val="00835D15"/>
    <w:rPr>
      <w:rFonts w:asciiTheme="majorHAnsi" w:eastAsiaTheme="majorEastAsia" w:hAnsiTheme="majorHAnsi" w:cs="Arial"/>
      <w:bCs/>
      <w:i/>
      <w:color w:val="246AA1"/>
      <w:lang w:val="pt-BR"/>
    </w:rPr>
  </w:style>
  <w:style w:type="character" w:customStyle="1" w:styleId="msgerro1">
    <w:name w:val="msg_erro1"/>
    <w:basedOn w:val="Fontepargpadro"/>
    <w:rsid w:val="00B41989"/>
    <w:rPr>
      <w:rFonts w:ascii="Verdana" w:hAnsi="Verdana" w:hint="default"/>
      <w:b/>
      <w:bCs/>
      <w:i w:val="0"/>
      <w:iCs w:val="0"/>
      <w:smallCaps w:val="0"/>
      <w:strike w:val="0"/>
      <w:dstrike w:val="0"/>
      <w:color w:val="FF0000"/>
      <w:sz w:val="15"/>
      <w:szCs w:val="15"/>
      <w:u w:val="none"/>
      <w:effect w:val="none"/>
      <w:bdr w:val="none" w:sz="0" w:space="0" w:color="auto" w:frame="1"/>
    </w:rPr>
  </w:style>
  <w:style w:type="character" w:customStyle="1" w:styleId="SubtituloChar">
    <w:name w:val="Subtitulo Char"/>
    <w:basedOn w:val="Fontepargpadro"/>
    <w:link w:val="Subtitulo"/>
    <w:rsid w:val="00835D15"/>
    <w:rPr>
      <w:rFonts w:asciiTheme="majorHAnsi" w:eastAsiaTheme="majorEastAsia" w:hAnsiTheme="majorHAnsi" w:cs="Arial"/>
      <w:bCs/>
      <w:i/>
      <w:color w:val="246AA1"/>
      <w:lang w:val="pt-BR"/>
    </w:rPr>
  </w:style>
  <w:style w:type="table" w:customStyle="1" w:styleId="SombreamentoMdio11">
    <w:name w:val="Sombreamento Médio 11"/>
    <w:basedOn w:val="Tabelanormal"/>
    <w:uiPriority w:val="63"/>
    <w:rsid w:val="009B05D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9B05D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adeMdia11">
    <w:name w:val="Grade Média 11"/>
    <w:basedOn w:val="Tabelanormal"/>
    <w:uiPriority w:val="67"/>
    <w:rsid w:val="009B05D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9B05D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Passos">
    <w:name w:val="Passos"/>
    <w:basedOn w:val="PargrafodaLista"/>
    <w:link w:val="PassosChar"/>
    <w:qFormat/>
    <w:rsid w:val="002B2C55"/>
    <w:pPr>
      <w:numPr>
        <w:numId w:val="9"/>
      </w:numPr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504DFE"/>
  </w:style>
  <w:style w:type="character" w:customStyle="1" w:styleId="PassosChar">
    <w:name w:val="Passos Char"/>
    <w:basedOn w:val="PargrafodaListaChar"/>
    <w:link w:val="Passos"/>
    <w:rsid w:val="002B2C55"/>
    <w:rPr>
      <w:lang w:val="pt-BR"/>
    </w:rPr>
  </w:style>
  <w:style w:type="table" w:styleId="GradeMdia2-nfase1">
    <w:name w:val="Medium Grid 2 Accent 1"/>
    <w:basedOn w:val="Tabelanormal"/>
    <w:uiPriority w:val="68"/>
    <w:rsid w:val="00A17C4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adeClara-nfase11">
    <w:name w:val="Grade Clara - Ênfase 11"/>
    <w:basedOn w:val="Tabelanormal"/>
    <w:uiPriority w:val="62"/>
    <w:rsid w:val="005355BA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dia2-nfase1">
    <w:name w:val="Medium List 2 Accent 1"/>
    <w:basedOn w:val="Tabelanormal"/>
    <w:uiPriority w:val="66"/>
    <w:rsid w:val="00573F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-nfase11">
    <w:name w:val="Lista Clara - Ênfase 11"/>
    <w:basedOn w:val="Tabelanormal"/>
    <w:uiPriority w:val="61"/>
    <w:rsid w:val="00AC40B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mentoClaro-nfase12">
    <w:name w:val="Sombreamento Claro - Ênfase 12"/>
    <w:basedOn w:val="Tabelanormal"/>
    <w:uiPriority w:val="60"/>
    <w:rsid w:val="00AC40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Nota">
    <w:name w:val="Nota"/>
    <w:basedOn w:val="Normal"/>
    <w:link w:val="NotaChar"/>
    <w:rsid w:val="00EA4F01"/>
  </w:style>
  <w:style w:type="character" w:customStyle="1" w:styleId="NotaChar">
    <w:name w:val="Nota Char"/>
    <w:basedOn w:val="Fontepargpadro"/>
    <w:link w:val="Nota"/>
    <w:rsid w:val="00EA4F01"/>
    <w:rPr>
      <w:rFonts w:ascii="Arial" w:hAnsi="Arial"/>
      <w:color w:val="404040" w:themeColor="text1" w:themeTint="BF"/>
    </w:rPr>
  </w:style>
  <w:style w:type="paragraph" w:customStyle="1" w:styleId="Caminho">
    <w:name w:val="Caminho"/>
    <w:basedOn w:val="Normal"/>
    <w:link w:val="CaminhoChar"/>
    <w:qFormat/>
    <w:rsid w:val="002B2C55"/>
    <w:pPr>
      <w:spacing w:after="240"/>
    </w:pPr>
    <w:rPr>
      <w:b/>
      <w:i/>
      <w:sz w:val="18"/>
      <w:szCs w:val="18"/>
    </w:rPr>
  </w:style>
  <w:style w:type="character" w:customStyle="1" w:styleId="CaminhoChar">
    <w:name w:val="Caminho Char"/>
    <w:basedOn w:val="Fontepargpadro"/>
    <w:link w:val="Caminho"/>
    <w:rsid w:val="002B2C55"/>
    <w:rPr>
      <w:b/>
      <w:i/>
      <w:sz w:val="18"/>
      <w:szCs w:val="18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DB550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DB550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DB550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rsid w:val="00DB55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B55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rsid w:val="00DB55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B55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DB5500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DB5500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DB5500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B55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B5500"/>
    <w:rPr>
      <w:b/>
      <w:bCs/>
      <w:i/>
      <w:iCs/>
      <w:color w:val="4F81BD" w:themeColor="accent1"/>
    </w:rPr>
  </w:style>
  <w:style w:type="character" w:styleId="nfaseIntensa">
    <w:name w:val="Intense Emphasis"/>
    <w:basedOn w:val="Fontepargpadro"/>
    <w:uiPriority w:val="21"/>
    <w:qFormat/>
    <w:rsid w:val="00DB5500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DB5500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DB5500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DB5500"/>
    <w:rPr>
      <w:b/>
      <w:bCs/>
      <w:smallCaps/>
      <w:spacing w:val="5"/>
    </w:rPr>
  </w:style>
  <w:style w:type="character" w:customStyle="1" w:styleId="readonlyattribute1">
    <w:name w:val="readonlyattribute1"/>
    <w:basedOn w:val="Fontepargpadro"/>
    <w:rsid w:val="0094128C"/>
    <w:rPr>
      <w:rFonts w:ascii="Verdana" w:hAnsi="Verdana" w:hint="default"/>
      <w:b w:val="0"/>
      <w:bCs w:val="0"/>
      <w:i w:val="0"/>
      <w:iCs w:val="0"/>
      <w:smallCaps w:val="0"/>
      <w:strike w:val="0"/>
      <w:dstrike w:val="0"/>
      <w:color w:val="000000"/>
      <w:sz w:val="14"/>
      <w:szCs w:val="14"/>
      <w:u w:val="none"/>
      <w:effect w:val="none"/>
      <w:bdr w:val="none" w:sz="0" w:space="0" w:color="auto" w:frame="1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E33F9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7256">
          <w:marLeft w:val="0"/>
          <w:marRight w:val="0"/>
          <w:marTop w:val="0"/>
          <w:marBottom w:val="0"/>
          <w:divBdr>
            <w:top w:val="single" w:sz="2" w:space="0" w:color="AEC7DB"/>
            <w:left w:val="single" w:sz="2" w:space="0" w:color="AEC7DB"/>
            <w:bottom w:val="single" w:sz="2" w:space="0" w:color="AEC7DB"/>
            <w:right w:val="single" w:sz="2" w:space="0" w:color="AEC7DB"/>
          </w:divBdr>
          <w:divsChild>
            <w:div w:id="95598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EC7DB"/>
                    <w:bottom w:val="single" w:sz="6" w:space="0" w:color="AEC7DB"/>
                    <w:right w:val="single" w:sz="6" w:space="0" w:color="AEC7DB"/>
                  </w:divBdr>
                  <w:divsChild>
                    <w:div w:id="143316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3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png"/><Relationship Id="rId21" Type="http://schemas.openxmlformats.org/officeDocument/2006/relationships/image" Target="media/image15.png"/><Relationship Id="rId42" Type="http://schemas.openxmlformats.org/officeDocument/2006/relationships/oleObject" Target="embeddings/oleObject6.bin"/><Relationship Id="rId63" Type="http://schemas.openxmlformats.org/officeDocument/2006/relationships/image" Target="media/image43.PNG"/><Relationship Id="rId84" Type="http://schemas.openxmlformats.org/officeDocument/2006/relationships/image" Target="media/image57.png"/><Relationship Id="rId138" Type="http://schemas.openxmlformats.org/officeDocument/2006/relationships/image" Target="media/image79.png"/><Relationship Id="rId159" Type="http://schemas.openxmlformats.org/officeDocument/2006/relationships/image" Target="media/image91.png"/><Relationship Id="rId170" Type="http://schemas.openxmlformats.org/officeDocument/2006/relationships/image" Target="media/image100.png"/><Relationship Id="rId191" Type="http://schemas.openxmlformats.org/officeDocument/2006/relationships/image" Target="media/image115.png"/><Relationship Id="rId205" Type="http://schemas.openxmlformats.org/officeDocument/2006/relationships/image" Target="media/image129.png"/><Relationship Id="rId107" Type="http://schemas.openxmlformats.org/officeDocument/2006/relationships/image" Target="media/image66.png"/><Relationship Id="rId11" Type="http://schemas.openxmlformats.org/officeDocument/2006/relationships/footnotes" Target="footnotes.xml"/><Relationship Id="rId32" Type="http://schemas.openxmlformats.org/officeDocument/2006/relationships/oleObject" Target="embeddings/oleObject1.bin"/><Relationship Id="rId53" Type="http://schemas.openxmlformats.org/officeDocument/2006/relationships/image" Target="media/image36.png"/><Relationship Id="rId74" Type="http://schemas.openxmlformats.org/officeDocument/2006/relationships/oleObject" Target="embeddings/oleObject17.bin"/><Relationship Id="rId128" Type="http://schemas.openxmlformats.org/officeDocument/2006/relationships/oleObject" Target="embeddings/oleObject47.bin"/><Relationship Id="rId149" Type="http://schemas.openxmlformats.org/officeDocument/2006/relationships/image" Target="media/image85.png"/><Relationship Id="rId5" Type="http://schemas.openxmlformats.org/officeDocument/2006/relationships/customXml" Target="../customXml/item5.xml"/><Relationship Id="rId95" Type="http://schemas.openxmlformats.org/officeDocument/2006/relationships/image" Target="media/image62.png"/><Relationship Id="rId160" Type="http://schemas.openxmlformats.org/officeDocument/2006/relationships/image" Target="media/image92.png"/><Relationship Id="rId181" Type="http://schemas.openxmlformats.org/officeDocument/2006/relationships/image" Target="media/image107.png"/><Relationship Id="rId216" Type="http://schemas.openxmlformats.org/officeDocument/2006/relationships/image" Target="media/image140.png"/><Relationship Id="rId22" Type="http://schemas.openxmlformats.org/officeDocument/2006/relationships/image" Target="media/image16.png"/><Relationship Id="rId43" Type="http://schemas.openxmlformats.org/officeDocument/2006/relationships/image" Target="media/image31.png"/><Relationship Id="rId64" Type="http://schemas.openxmlformats.org/officeDocument/2006/relationships/image" Target="media/image44.png"/><Relationship Id="rId118" Type="http://schemas.openxmlformats.org/officeDocument/2006/relationships/oleObject" Target="embeddings/oleObject41.bin"/><Relationship Id="rId139" Type="http://schemas.openxmlformats.org/officeDocument/2006/relationships/oleObject" Target="embeddings/oleObject54.bin"/><Relationship Id="rId85" Type="http://schemas.openxmlformats.org/officeDocument/2006/relationships/oleObject" Target="embeddings/oleObject22.bin"/><Relationship Id="rId150" Type="http://schemas.openxmlformats.org/officeDocument/2006/relationships/image" Target="media/image86.png"/><Relationship Id="rId171" Type="http://schemas.openxmlformats.org/officeDocument/2006/relationships/oleObject" Target="embeddings/oleObject65.bin"/><Relationship Id="rId192" Type="http://schemas.openxmlformats.org/officeDocument/2006/relationships/image" Target="media/image116.png"/><Relationship Id="rId206" Type="http://schemas.openxmlformats.org/officeDocument/2006/relationships/image" Target="media/image130.png"/><Relationship Id="rId12" Type="http://schemas.openxmlformats.org/officeDocument/2006/relationships/endnotes" Target="endnotes.xml"/><Relationship Id="rId33" Type="http://schemas.openxmlformats.org/officeDocument/2006/relationships/image" Target="media/image26.png"/><Relationship Id="rId108" Type="http://schemas.openxmlformats.org/officeDocument/2006/relationships/oleObject" Target="embeddings/oleObject36.bin"/><Relationship Id="rId129" Type="http://schemas.openxmlformats.org/officeDocument/2006/relationships/image" Target="media/image76.png"/><Relationship Id="rId54" Type="http://schemas.openxmlformats.org/officeDocument/2006/relationships/oleObject" Target="embeddings/oleObject12.bin"/><Relationship Id="rId75" Type="http://schemas.openxmlformats.org/officeDocument/2006/relationships/oleObject" Target="embeddings/oleObject18.bin"/><Relationship Id="rId96" Type="http://schemas.openxmlformats.org/officeDocument/2006/relationships/oleObject" Target="embeddings/oleObject28.bin"/><Relationship Id="rId140" Type="http://schemas.openxmlformats.org/officeDocument/2006/relationships/image" Target="media/image80.png"/><Relationship Id="rId161" Type="http://schemas.openxmlformats.org/officeDocument/2006/relationships/image" Target="media/image93.png"/><Relationship Id="rId182" Type="http://schemas.openxmlformats.org/officeDocument/2006/relationships/image" Target="media/image108.png"/><Relationship Id="rId217" Type="http://schemas.openxmlformats.org/officeDocument/2006/relationships/header" Target="header1.xml"/><Relationship Id="rId6" Type="http://schemas.openxmlformats.org/officeDocument/2006/relationships/customXml" Target="../customXml/item6.xml"/><Relationship Id="rId23" Type="http://schemas.openxmlformats.org/officeDocument/2006/relationships/image" Target="media/image17.png"/><Relationship Id="rId119" Type="http://schemas.openxmlformats.org/officeDocument/2006/relationships/image" Target="media/image72.png"/><Relationship Id="rId44" Type="http://schemas.openxmlformats.org/officeDocument/2006/relationships/oleObject" Target="embeddings/oleObject7.bin"/><Relationship Id="rId65" Type="http://schemas.openxmlformats.org/officeDocument/2006/relationships/oleObject" Target="embeddings/oleObject15.bin"/><Relationship Id="rId86" Type="http://schemas.openxmlformats.org/officeDocument/2006/relationships/image" Target="media/image58.png"/><Relationship Id="rId130" Type="http://schemas.openxmlformats.org/officeDocument/2006/relationships/oleObject" Target="embeddings/oleObject48.bin"/><Relationship Id="rId151" Type="http://schemas.openxmlformats.org/officeDocument/2006/relationships/image" Target="media/image87.png"/><Relationship Id="rId172" Type="http://schemas.openxmlformats.org/officeDocument/2006/relationships/oleObject" Target="embeddings/oleObject66.bin"/><Relationship Id="rId193" Type="http://schemas.openxmlformats.org/officeDocument/2006/relationships/image" Target="media/image117.png"/><Relationship Id="rId207" Type="http://schemas.openxmlformats.org/officeDocument/2006/relationships/image" Target="media/image131.png"/><Relationship Id="rId13" Type="http://schemas.openxmlformats.org/officeDocument/2006/relationships/image" Target="media/image7.png"/><Relationship Id="rId109" Type="http://schemas.openxmlformats.org/officeDocument/2006/relationships/image" Target="media/image67.png"/><Relationship Id="rId34" Type="http://schemas.openxmlformats.org/officeDocument/2006/relationships/oleObject" Target="embeddings/oleObject2.bin"/><Relationship Id="rId55" Type="http://schemas.openxmlformats.org/officeDocument/2006/relationships/image" Target="media/image37.png"/><Relationship Id="rId76" Type="http://schemas.openxmlformats.org/officeDocument/2006/relationships/oleObject" Target="embeddings/oleObject19.bin"/><Relationship Id="rId97" Type="http://schemas.openxmlformats.org/officeDocument/2006/relationships/image" Target="media/image63.png"/><Relationship Id="rId120" Type="http://schemas.openxmlformats.org/officeDocument/2006/relationships/oleObject" Target="embeddings/oleObject42.bin"/><Relationship Id="rId141" Type="http://schemas.openxmlformats.org/officeDocument/2006/relationships/oleObject" Target="embeddings/oleObject55.bin"/><Relationship Id="rId7" Type="http://schemas.openxmlformats.org/officeDocument/2006/relationships/numbering" Target="numbering.xml"/><Relationship Id="rId162" Type="http://schemas.openxmlformats.org/officeDocument/2006/relationships/image" Target="media/image94.png"/><Relationship Id="rId183" Type="http://schemas.openxmlformats.org/officeDocument/2006/relationships/image" Target="media/image109.png"/><Relationship Id="rId218" Type="http://schemas.openxmlformats.org/officeDocument/2006/relationships/header" Target="header2.xml"/><Relationship Id="rId24" Type="http://schemas.openxmlformats.org/officeDocument/2006/relationships/image" Target="media/image18.png"/><Relationship Id="rId45" Type="http://schemas.openxmlformats.org/officeDocument/2006/relationships/image" Target="media/image32.png"/><Relationship Id="rId66" Type="http://schemas.openxmlformats.org/officeDocument/2006/relationships/image" Target="media/image45.png"/><Relationship Id="rId87" Type="http://schemas.openxmlformats.org/officeDocument/2006/relationships/image" Target="media/image59.png"/><Relationship Id="rId110" Type="http://schemas.openxmlformats.org/officeDocument/2006/relationships/oleObject" Target="embeddings/oleObject37.bin"/><Relationship Id="rId131" Type="http://schemas.openxmlformats.org/officeDocument/2006/relationships/oleObject" Target="embeddings/oleObject49.bin"/><Relationship Id="rId152" Type="http://schemas.openxmlformats.org/officeDocument/2006/relationships/oleObject" Target="embeddings/oleObject59.bin"/><Relationship Id="rId173" Type="http://schemas.openxmlformats.org/officeDocument/2006/relationships/image" Target="media/image101.png"/><Relationship Id="rId194" Type="http://schemas.openxmlformats.org/officeDocument/2006/relationships/image" Target="media/image118.png"/><Relationship Id="rId208" Type="http://schemas.openxmlformats.org/officeDocument/2006/relationships/image" Target="media/image132.png"/><Relationship Id="rId14" Type="http://schemas.openxmlformats.org/officeDocument/2006/relationships/image" Target="media/image8.png"/><Relationship Id="rId35" Type="http://schemas.openxmlformats.org/officeDocument/2006/relationships/image" Target="media/image27.png"/><Relationship Id="rId56" Type="http://schemas.openxmlformats.org/officeDocument/2006/relationships/oleObject" Target="embeddings/oleObject13.bin"/><Relationship Id="rId77" Type="http://schemas.openxmlformats.org/officeDocument/2006/relationships/image" Target="media/image52.png"/><Relationship Id="rId100" Type="http://schemas.openxmlformats.org/officeDocument/2006/relationships/oleObject" Target="embeddings/oleObject31.bin"/><Relationship Id="rId8" Type="http://schemas.openxmlformats.org/officeDocument/2006/relationships/styles" Target="styles.xml"/><Relationship Id="rId51" Type="http://schemas.openxmlformats.org/officeDocument/2006/relationships/image" Target="media/image35.png"/><Relationship Id="rId72" Type="http://schemas.openxmlformats.org/officeDocument/2006/relationships/oleObject" Target="embeddings/oleObject16.bin"/><Relationship Id="rId93" Type="http://schemas.openxmlformats.org/officeDocument/2006/relationships/image" Target="media/image61.png"/><Relationship Id="rId98" Type="http://schemas.openxmlformats.org/officeDocument/2006/relationships/oleObject" Target="embeddings/oleObject29.bin"/><Relationship Id="rId121" Type="http://schemas.openxmlformats.org/officeDocument/2006/relationships/image" Target="media/image73.png"/><Relationship Id="rId142" Type="http://schemas.openxmlformats.org/officeDocument/2006/relationships/image" Target="media/image81.png"/><Relationship Id="rId163" Type="http://schemas.openxmlformats.org/officeDocument/2006/relationships/image" Target="media/image95.png"/><Relationship Id="rId184" Type="http://schemas.openxmlformats.org/officeDocument/2006/relationships/image" Target="media/image110.png"/><Relationship Id="rId189" Type="http://schemas.openxmlformats.org/officeDocument/2006/relationships/oleObject" Target="embeddings/oleObject70.bin"/><Relationship Id="rId219" Type="http://schemas.openxmlformats.org/officeDocument/2006/relationships/footer" Target="footer1.xml"/><Relationship Id="rId3" Type="http://schemas.openxmlformats.org/officeDocument/2006/relationships/customXml" Target="../customXml/item3.xml"/><Relationship Id="rId214" Type="http://schemas.openxmlformats.org/officeDocument/2006/relationships/image" Target="media/image138.png"/><Relationship Id="rId25" Type="http://schemas.openxmlformats.org/officeDocument/2006/relationships/image" Target="media/image19.png"/><Relationship Id="rId46" Type="http://schemas.openxmlformats.org/officeDocument/2006/relationships/oleObject" Target="embeddings/oleObject8.bin"/><Relationship Id="rId67" Type="http://schemas.openxmlformats.org/officeDocument/2006/relationships/image" Target="media/image46.png"/><Relationship Id="rId116" Type="http://schemas.openxmlformats.org/officeDocument/2006/relationships/oleObject" Target="embeddings/oleObject40.bin"/><Relationship Id="rId137" Type="http://schemas.openxmlformats.org/officeDocument/2006/relationships/oleObject" Target="embeddings/oleObject53.bin"/><Relationship Id="rId158" Type="http://schemas.openxmlformats.org/officeDocument/2006/relationships/oleObject" Target="embeddings/oleObject62.bin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62" Type="http://schemas.openxmlformats.org/officeDocument/2006/relationships/image" Target="media/image42.png"/><Relationship Id="rId83" Type="http://schemas.openxmlformats.org/officeDocument/2006/relationships/image" Target="media/image56.png"/><Relationship Id="rId88" Type="http://schemas.openxmlformats.org/officeDocument/2006/relationships/oleObject" Target="embeddings/oleObject23.bin"/><Relationship Id="rId111" Type="http://schemas.openxmlformats.org/officeDocument/2006/relationships/image" Target="media/image68.png"/><Relationship Id="rId132" Type="http://schemas.openxmlformats.org/officeDocument/2006/relationships/image" Target="media/image77.png"/><Relationship Id="rId153" Type="http://schemas.openxmlformats.org/officeDocument/2006/relationships/image" Target="media/image88.png"/><Relationship Id="rId174" Type="http://schemas.openxmlformats.org/officeDocument/2006/relationships/oleObject" Target="embeddings/oleObject67.bin"/><Relationship Id="rId179" Type="http://schemas.openxmlformats.org/officeDocument/2006/relationships/image" Target="media/image105.png"/><Relationship Id="rId195" Type="http://schemas.openxmlformats.org/officeDocument/2006/relationships/image" Target="media/image119.png"/><Relationship Id="rId209" Type="http://schemas.openxmlformats.org/officeDocument/2006/relationships/image" Target="media/image133.png"/><Relationship Id="rId190" Type="http://schemas.openxmlformats.org/officeDocument/2006/relationships/image" Target="media/image114.png"/><Relationship Id="rId204" Type="http://schemas.openxmlformats.org/officeDocument/2006/relationships/image" Target="media/image128.png"/><Relationship Id="rId220" Type="http://schemas.openxmlformats.org/officeDocument/2006/relationships/footer" Target="footer2.xml"/><Relationship Id="rId15" Type="http://schemas.openxmlformats.org/officeDocument/2006/relationships/image" Target="media/image9.png"/><Relationship Id="rId36" Type="http://schemas.openxmlformats.org/officeDocument/2006/relationships/oleObject" Target="embeddings/oleObject3.bin"/><Relationship Id="rId57" Type="http://schemas.openxmlformats.org/officeDocument/2006/relationships/image" Target="media/image38.png"/><Relationship Id="rId106" Type="http://schemas.openxmlformats.org/officeDocument/2006/relationships/oleObject" Target="embeddings/oleObject35.bin"/><Relationship Id="rId127" Type="http://schemas.openxmlformats.org/officeDocument/2006/relationships/oleObject" Target="embeddings/oleObject46.bin"/><Relationship Id="rId10" Type="http://schemas.openxmlformats.org/officeDocument/2006/relationships/webSettings" Target="webSettings.xml"/><Relationship Id="rId31" Type="http://schemas.openxmlformats.org/officeDocument/2006/relationships/image" Target="media/image25.png"/><Relationship Id="rId52" Type="http://schemas.openxmlformats.org/officeDocument/2006/relationships/oleObject" Target="embeddings/oleObject11.bin"/><Relationship Id="rId73" Type="http://schemas.openxmlformats.org/officeDocument/2006/relationships/image" Target="media/image51.png"/><Relationship Id="rId78" Type="http://schemas.openxmlformats.org/officeDocument/2006/relationships/image" Target="media/image53.png"/><Relationship Id="rId94" Type="http://schemas.openxmlformats.org/officeDocument/2006/relationships/oleObject" Target="embeddings/oleObject27.bin"/><Relationship Id="rId99" Type="http://schemas.openxmlformats.org/officeDocument/2006/relationships/oleObject" Target="embeddings/oleObject30.bin"/><Relationship Id="rId101" Type="http://schemas.openxmlformats.org/officeDocument/2006/relationships/oleObject" Target="embeddings/oleObject32.bin"/><Relationship Id="rId122" Type="http://schemas.openxmlformats.org/officeDocument/2006/relationships/image" Target="media/image74.png"/><Relationship Id="rId143" Type="http://schemas.openxmlformats.org/officeDocument/2006/relationships/oleObject" Target="embeddings/oleObject56.bin"/><Relationship Id="rId148" Type="http://schemas.openxmlformats.org/officeDocument/2006/relationships/image" Target="media/image84.png"/><Relationship Id="rId164" Type="http://schemas.openxmlformats.org/officeDocument/2006/relationships/image" Target="media/image96.png"/><Relationship Id="rId169" Type="http://schemas.openxmlformats.org/officeDocument/2006/relationships/oleObject" Target="embeddings/oleObject64.bin"/><Relationship Id="rId185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image" Target="media/image106.png"/><Relationship Id="rId210" Type="http://schemas.openxmlformats.org/officeDocument/2006/relationships/image" Target="media/image134.png"/><Relationship Id="rId215" Type="http://schemas.openxmlformats.org/officeDocument/2006/relationships/image" Target="media/image139.png"/><Relationship Id="rId26" Type="http://schemas.openxmlformats.org/officeDocument/2006/relationships/image" Target="media/image20.png"/><Relationship Id="rId47" Type="http://schemas.openxmlformats.org/officeDocument/2006/relationships/image" Target="media/image33.png"/><Relationship Id="rId68" Type="http://schemas.openxmlformats.org/officeDocument/2006/relationships/image" Target="media/image47.png"/><Relationship Id="rId89" Type="http://schemas.openxmlformats.org/officeDocument/2006/relationships/oleObject" Target="embeddings/oleObject24.bin"/><Relationship Id="rId112" Type="http://schemas.openxmlformats.org/officeDocument/2006/relationships/oleObject" Target="embeddings/oleObject38.bin"/><Relationship Id="rId133" Type="http://schemas.openxmlformats.org/officeDocument/2006/relationships/oleObject" Target="embeddings/oleObject50.bin"/><Relationship Id="rId154" Type="http://schemas.openxmlformats.org/officeDocument/2006/relationships/oleObject" Target="embeddings/oleObject60.bin"/><Relationship Id="rId175" Type="http://schemas.openxmlformats.org/officeDocument/2006/relationships/oleObject" Target="embeddings/oleObject68.bin"/><Relationship Id="rId196" Type="http://schemas.openxmlformats.org/officeDocument/2006/relationships/image" Target="media/image120.png"/><Relationship Id="rId200" Type="http://schemas.openxmlformats.org/officeDocument/2006/relationships/image" Target="media/image124.png"/><Relationship Id="rId16" Type="http://schemas.openxmlformats.org/officeDocument/2006/relationships/image" Target="media/image10.png"/><Relationship Id="rId221" Type="http://schemas.openxmlformats.org/officeDocument/2006/relationships/header" Target="header3.xml"/><Relationship Id="rId37" Type="http://schemas.openxmlformats.org/officeDocument/2006/relationships/image" Target="media/image28.png"/><Relationship Id="rId58" Type="http://schemas.openxmlformats.org/officeDocument/2006/relationships/oleObject" Target="embeddings/oleObject14.bin"/><Relationship Id="rId79" Type="http://schemas.openxmlformats.org/officeDocument/2006/relationships/oleObject" Target="embeddings/oleObject20.bin"/><Relationship Id="rId102" Type="http://schemas.openxmlformats.org/officeDocument/2006/relationships/image" Target="media/image64.png"/><Relationship Id="rId123" Type="http://schemas.openxmlformats.org/officeDocument/2006/relationships/oleObject" Target="embeddings/oleObject43.bin"/><Relationship Id="rId144" Type="http://schemas.openxmlformats.org/officeDocument/2006/relationships/image" Target="media/image82.png"/><Relationship Id="rId90" Type="http://schemas.openxmlformats.org/officeDocument/2006/relationships/oleObject" Target="embeddings/oleObject25.bin"/><Relationship Id="rId165" Type="http://schemas.openxmlformats.org/officeDocument/2006/relationships/image" Target="media/image97.png"/><Relationship Id="rId186" Type="http://schemas.openxmlformats.org/officeDocument/2006/relationships/image" Target="media/image112.png"/><Relationship Id="rId211" Type="http://schemas.openxmlformats.org/officeDocument/2006/relationships/image" Target="media/image135.png"/><Relationship Id="rId27" Type="http://schemas.openxmlformats.org/officeDocument/2006/relationships/image" Target="media/image21.png"/><Relationship Id="rId48" Type="http://schemas.openxmlformats.org/officeDocument/2006/relationships/oleObject" Target="embeddings/oleObject9.bin"/><Relationship Id="rId69" Type="http://schemas.openxmlformats.org/officeDocument/2006/relationships/image" Target="media/image48.png"/><Relationship Id="rId113" Type="http://schemas.openxmlformats.org/officeDocument/2006/relationships/image" Target="media/image69.png"/><Relationship Id="rId134" Type="http://schemas.openxmlformats.org/officeDocument/2006/relationships/oleObject" Target="embeddings/oleObject51.bin"/><Relationship Id="rId80" Type="http://schemas.openxmlformats.org/officeDocument/2006/relationships/image" Target="media/image54.png"/><Relationship Id="rId155" Type="http://schemas.openxmlformats.org/officeDocument/2006/relationships/image" Target="media/image89.png"/><Relationship Id="rId176" Type="http://schemas.openxmlformats.org/officeDocument/2006/relationships/image" Target="media/image102.png"/><Relationship Id="rId197" Type="http://schemas.openxmlformats.org/officeDocument/2006/relationships/image" Target="media/image121.png"/><Relationship Id="rId201" Type="http://schemas.openxmlformats.org/officeDocument/2006/relationships/image" Target="media/image125.png"/><Relationship Id="rId222" Type="http://schemas.openxmlformats.org/officeDocument/2006/relationships/fontTable" Target="fontTable.xml"/><Relationship Id="rId17" Type="http://schemas.openxmlformats.org/officeDocument/2006/relationships/image" Target="media/image11.png"/><Relationship Id="rId38" Type="http://schemas.openxmlformats.org/officeDocument/2006/relationships/oleObject" Target="embeddings/oleObject4.bin"/><Relationship Id="rId59" Type="http://schemas.openxmlformats.org/officeDocument/2006/relationships/image" Target="media/image39.png"/><Relationship Id="rId103" Type="http://schemas.openxmlformats.org/officeDocument/2006/relationships/image" Target="media/image65.png"/><Relationship Id="rId124" Type="http://schemas.openxmlformats.org/officeDocument/2006/relationships/image" Target="media/image75.png"/><Relationship Id="rId70" Type="http://schemas.openxmlformats.org/officeDocument/2006/relationships/image" Target="media/image49.png"/><Relationship Id="rId91" Type="http://schemas.openxmlformats.org/officeDocument/2006/relationships/oleObject" Target="embeddings/oleObject26.bin"/><Relationship Id="rId145" Type="http://schemas.openxmlformats.org/officeDocument/2006/relationships/oleObject" Target="embeddings/oleObject57.bin"/><Relationship Id="rId166" Type="http://schemas.openxmlformats.org/officeDocument/2006/relationships/oleObject" Target="embeddings/oleObject63.bin"/><Relationship Id="rId187" Type="http://schemas.openxmlformats.org/officeDocument/2006/relationships/oleObject" Target="embeddings/oleObject69.bin"/><Relationship Id="rId1" Type="http://schemas.openxmlformats.org/officeDocument/2006/relationships/customXml" Target="../customXml/item1.xml"/><Relationship Id="rId212" Type="http://schemas.openxmlformats.org/officeDocument/2006/relationships/image" Target="media/image136.png"/><Relationship Id="rId28" Type="http://schemas.openxmlformats.org/officeDocument/2006/relationships/image" Target="media/image22.png"/><Relationship Id="rId49" Type="http://schemas.openxmlformats.org/officeDocument/2006/relationships/image" Target="media/image34.png"/><Relationship Id="rId114" Type="http://schemas.openxmlformats.org/officeDocument/2006/relationships/oleObject" Target="embeddings/oleObject39.bin"/><Relationship Id="rId60" Type="http://schemas.openxmlformats.org/officeDocument/2006/relationships/image" Target="media/image40.png"/><Relationship Id="rId81" Type="http://schemas.openxmlformats.org/officeDocument/2006/relationships/oleObject" Target="embeddings/oleObject21.bin"/><Relationship Id="rId135" Type="http://schemas.openxmlformats.org/officeDocument/2006/relationships/oleObject" Target="embeddings/oleObject52.bin"/><Relationship Id="rId156" Type="http://schemas.openxmlformats.org/officeDocument/2006/relationships/oleObject" Target="embeddings/oleObject61.bin"/><Relationship Id="rId177" Type="http://schemas.openxmlformats.org/officeDocument/2006/relationships/image" Target="media/image103.png"/><Relationship Id="rId198" Type="http://schemas.openxmlformats.org/officeDocument/2006/relationships/image" Target="media/image122.png"/><Relationship Id="rId202" Type="http://schemas.openxmlformats.org/officeDocument/2006/relationships/image" Target="media/image126.png"/><Relationship Id="rId223" Type="http://schemas.openxmlformats.org/officeDocument/2006/relationships/theme" Target="theme/theme1.xml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50" Type="http://schemas.openxmlformats.org/officeDocument/2006/relationships/oleObject" Target="embeddings/oleObject10.bin"/><Relationship Id="rId104" Type="http://schemas.openxmlformats.org/officeDocument/2006/relationships/oleObject" Target="embeddings/oleObject33.bin"/><Relationship Id="rId125" Type="http://schemas.openxmlformats.org/officeDocument/2006/relationships/oleObject" Target="embeddings/oleObject44.bin"/><Relationship Id="rId146" Type="http://schemas.openxmlformats.org/officeDocument/2006/relationships/image" Target="media/image83.png"/><Relationship Id="rId167" Type="http://schemas.openxmlformats.org/officeDocument/2006/relationships/image" Target="media/image98.png"/><Relationship Id="rId188" Type="http://schemas.openxmlformats.org/officeDocument/2006/relationships/image" Target="media/image113.png"/><Relationship Id="rId71" Type="http://schemas.openxmlformats.org/officeDocument/2006/relationships/image" Target="media/image50.png"/><Relationship Id="rId92" Type="http://schemas.openxmlformats.org/officeDocument/2006/relationships/image" Target="media/image60.png"/><Relationship Id="rId213" Type="http://schemas.openxmlformats.org/officeDocument/2006/relationships/image" Target="media/image137.png"/><Relationship Id="rId2" Type="http://schemas.openxmlformats.org/officeDocument/2006/relationships/customXml" Target="../customXml/item2.xml"/><Relationship Id="rId29" Type="http://schemas.openxmlformats.org/officeDocument/2006/relationships/image" Target="media/image23.png"/><Relationship Id="rId40" Type="http://schemas.openxmlformats.org/officeDocument/2006/relationships/oleObject" Target="embeddings/oleObject5.bin"/><Relationship Id="rId115" Type="http://schemas.openxmlformats.org/officeDocument/2006/relationships/image" Target="media/image70.png"/><Relationship Id="rId136" Type="http://schemas.openxmlformats.org/officeDocument/2006/relationships/image" Target="media/image78.png"/><Relationship Id="rId157" Type="http://schemas.openxmlformats.org/officeDocument/2006/relationships/image" Target="media/image90.png"/><Relationship Id="rId178" Type="http://schemas.openxmlformats.org/officeDocument/2006/relationships/image" Target="media/image104.png"/><Relationship Id="rId61" Type="http://schemas.openxmlformats.org/officeDocument/2006/relationships/image" Target="media/image41.png"/><Relationship Id="rId82" Type="http://schemas.openxmlformats.org/officeDocument/2006/relationships/image" Target="media/image55.png"/><Relationship Id="rId199" Type="http://schemas.openxmlformats.org/officeDocument/2006/relationships/image" Target="media/image123.png"/><Relationship Id="rId203" Type="http://schemas.openxmlformats.org/officeDocument/2006/relationships/image" Target="media/image127.png"/><Relationship Id="rId19" Type="http://schemas.openxmlformats.org/officeDocument/2006/relationships/image" Target="media/image13.png"/><Relationship Id="rId30" Type="http://schemas.openxmlformats.org/officeDocument/2006/relationships/image" Target="media/image24.png"/><Relationship Id="rId105" Type="http://schemas.openxmlformats.org/officeDocument/2006/relationships/oleObject" Target="embeddings/oleObject34.bin"/><Relationship Id="rId126" Type="http://schemas.openxmlformats.org/officeDocument/2006/relationships/oleObject" Target="embeddings/oleObject45.bin"/><Relationship Id="rId147" Type="http://schemas.openxmlformats.org/officeDocument/2006/relationships/oleObject" Target="embeddings/oleObject58.bin"/><Relationship Id="rId168" Type="http://schemas.openxmlformats.org/officeDocument/2006/relationships/image" Target="media/image9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3.png"/><Relationship Id="rId2" Type="http://schemas.openxmlformats.org/officeDocument/2006/relationships/image" Target="media/image142.png"/><Relationship Id="rId1" Type="http://schemas.openxmlformats.org/officeDocument/2006/relationships/image" Target="media/image141.png"/><Relationship Id="rId4" Type="http://schemas.openxmlformats.org/officeDocument/2006/relationships/image" Target="media/image14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3.png"/><Relationship Id="rId2" Type="http://schemas.openxmlformats.org/officeDocument/2006/relationships/image" Target="media/image142.png"/><Relationship Id="rId1" Type="http://schemas.openxmlformats.org/officeDocument/2006/relationships/image" Target="media/image141.png"/><Relationship Id="rId4" Type="http://schemas.openxmlformats.org/officeDocument/2006/relationships/image" Target="media/image14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ara.silva\Desktop\BETIM\31082015%20-%20MANUAIS%20MERC&#218;RIO,%20GAIA%20E%20ZEUS\MANUAIS%20MERCURIO\Manual%20Usu&#225;rio%20-%20MERCURIO%20-%20MODELO%20v1.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F6341EB5815447A45BE3AE60868EB1" ma:contentTypeVersion="1" ma:contentTypeDescription="Crie um novo documento." ma:contentTypeScope="" ma:versionID="68e8bfac0314bd922f1591e20653fe16">
  <xsd:schema xmlns:xsd="http://www.w3.org/2001/XMLSchema" xmlns:xs="http://www.w3.org/2001/XMLSchema" xmlns:p="http://schemas.microsoft.com/office/2006/metadata/properties" xmlns:ns2="4557c0ac-2997-4fe6-8298-b5fc888d8515" targetNamespace="http://schemas.microsoft.com/office/2006/metadata/properties" ma:root="true" ma:fieldsID="a0941c5597510788216851a32befa394" ns2:_="">
    <xsd:import namespace="4557c0ac-2997-4fe6-8298-b5fc888d85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7c0ac-2997-4fe6-8298-b5fc888d85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57c0ac-2997-4fe6-8298-b5fc888d8515">H2V7UDR2FUC7-154-19</_dlc_DocId>
    <_dlc_DocIdUrl xmlns="4557c0ac-2997-4fe6-8298-b5fc888d8515">
      <Url>https://intranet.abaco.com.br/abacotech/manuais/_layouts/DocIdRedir.aspx?ID=H2V7UDR2FUC7-154-19</Url>
      <Description>H2V7UDR2FUC7-154-19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69CD00-2AC5-436C-8FB1-CC4E010B2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57c0ac-2997-4fe6-8298-b5fc888d85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50BD5A-34A1-480C-9B4B-F64636160F18}">
  <ds:schemaRefs>
    <ds:schemaRef ds:uri="4557c0ac-2997-4fe6-8298-b5fc888d8515"/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9328DAB-8169-4ED1-A432-86D67114907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0946413-5DEB-4D34-89AF-3F35E32699B5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33CEBE5-A7BC-41DE-A44B-3A5970B62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Usuário - MERCURIO - MODELO v1.0</Template>
  <TotalTime>228</TotalTime>
  <Pages>107</Pages>
  <Words>8709</Words>
  <Characters>47030</Characters>
  <Application>Microsoft Office Word</Application>
  <DocSecurity>0</DocSecurity>
  <Lines>391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Usuário</vt:lpstr>
    </vt:vector>
  </TitlesOfParts>
  <Company/>
  <LinksUpToDate>false</LinksUpToDate>
  <CharactersWithSpaces>55628</CharactersWithSpaces>
  <SharedDoc>false</SharedDoc>
  <HLinks>
    <vt:vector size="660" baseType="variant">
      <vt:variant>
        <vt:i4>7536738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_Cadastrar_Servidor</vt:lpwstr>
      </vt:variant>
      <vt:variant>
        <vt:i4>4587630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_Dados_Pessoais_do</vt:lpwstr>
      </vt:variant>
      <vt:variant>
        <vt:i4>10158242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_Substituição</vt:lpwstr>
      </vt:variant>
      <vt:variant>
        <vt:i4>1179789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_À_Disposição</vt:lpwstr>
      </vt:variant>
      <vt:variant>
        <vt:i4>5242996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_Nomeação_de_Função</vt:lpwstr>
      </vt:variant>
      <vt:variant>
        <vt:i4>4391010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_Retorno_de_Cedidos</vt:lpwstr>
      </vt:variant>
      <vt:variant>
        <vt:i4>2293786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_Retorno_ao_Cargo</vt:lpwstr>
      </vt:variant>
      <vt:variant>
        <vt:i4>1507511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_Contrato_À_Nossa</vt:lpwstr>
      </vt:variant>
      <vt:variant>
        <vt:i4>1507511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_Contrato_À_Nossa</vt:lpwstr>
      </vt:variant>
      <vt:variant>
        <vt:i4>1376260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_Incluir_Dependentes</vt:lpwstr>
      </vt:variant>
      <vt:variant>
        <vt:i4>160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_Ocorrência_Funcional_em</vt:lpwstr>
      </vt:variant>
      <vt:variant>
        <vt:i4>13172855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_Dados_do_Autônomo</vt:lpwstr>
      </vt:variant>
      <vt:variant>
        <vt:i4>10682368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_Coordenadores_de_Estágio</vt:lpwstr>
      </vt:variant>
      <vt:variant>
        <vt:i4>2424833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_Dados_funcionais_do</vt:lpwstr>
      </vt:variant>
      <vt:variant>
        <vt:i4>4587630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_Dados_Pessoais_do</vt:lpwstr>
      </vt:variant>
      <vt:variant>
        <vt:i4>1310782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_Toc349054131</vt:lpwstr>
      </vt:variant>
      <vt:variant>
        <vt:i4>1310782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_Toc349054130</vt:lpwstr>
      </vt:variant>
      <vt:variant>
        <vt:i4>1376318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_Toc349054129</vt:lpwstr>
      </vt:variant>
      <vt:variant>
        <vt:i4>1376318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_Toc349054128</vt:lpwstr>
      </vt:variant>
      <vt:variant>
        <vt:i4>1376318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_Toc349054127</vt:lpwstr>
      </vt:variant>
      <vt:variant>
        <vt:i4>1376318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_Toc349054126</vt:lpwstr>
      </vt:variant>
      <vt:variant>
        <vt:i4>1376318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_Toc349054125</vt:lpwstr>
      </vt:variant>
      <vt:variant>
        <vt:i4>1376318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_Toc349054124</vt:lpwstr>
      </vt:variant>
      <vt:variant>
        <vt:i4>1376318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_Toc349054123</vt:lpwstr>
      </vt:variant>
      <vt:variant>
        <vt:i4>1376318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_Toc349054122</vt:lpwstr>
      </vt:variant>
      <vt:variant>
        <vt:i4>1376318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_Toc349054121</vt:lpwstr>
      </vt:variant>
      <vt:variant>
        <vt:i4>1376318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_Toc349054120</vt:lpwstr>
      </vt:variant>
      <vt:variant>
        <vt:i4>1441854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_Toc349054119</vt:lpwstr>
      </vt:variant>
      <vt:variant>
        <vt:i4>1441854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_Toc349054118</vt:lpwstr>
      </vt:variant>
      <vt:variant>
        <vt:i4>1441854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_Toc349054117</vt:lpwstr>
      </vt:variant>
      <vt:variant>
        <vt:i4>1441854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_Toc349054116</vt:lpwstr>
      </vt:variant>
      <vt:variant>
        <vt:i4>1441854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_Toc349054115</vt:lpwstr>
      </vt:variant>
      <vt:variant>
        <vt:i4>1441854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_Toc349054114</vt:lpwstr>
      </vt:variant>
      <vt:variant>
        <vt:i4>1441854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_Toc349054113</vt:lpwstr>
      </vt:variant>
      <vt:variant>
        <vt:i4>1441854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_Toc349054112</vt:lpwstr>
      </vt:variant>
      <vt:variant>
        <vt:i4>1441854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_Toc349054111</vt:lpwstr>
      </vt:variant>
      <vt:variant>
        <vt:i4>1441854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_Toc349054110</vt:lpwstr>
      </vt:variant>
      <vt:variant>
        <vt:i4>1507390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_Toc349054109</vt:lpwstr>
      </vt:variant>
      <vt:variant>
        <vt:i4>1507390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_Toc349054108</vt:lpwstr>
      </vt:variant>
      <vt:variant>
        <vt:i4>1507390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_Toc349054107</vt:lpwstr>
      </vt:variant>
      <vt:variant>
        <vt:i4>1507390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_Toc349054106</vt:lpwstr>
      </vt:variant>
      <vt:variant>
        <vt:i4>1507390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_Toc349054105</vt:lpwstr>
      </vt:variant>
      <vt:variant>
        <vt:i4>1507390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_Toc349054104</vt:lpwstr>
      </vt:variant>
      <vt:variant>
        <vt:i4>1507390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_Toc349054103</vt:lpwstr>
      </vt:variant>
      <vt:variant>
        <vt:i4>1507390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_Toc349054102</vt:lpwstr>
      </vt:variant>
      <vt:variant>
        <vt:i4>1507390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_Toc349054101</vt:lpwstr>
      </vt:variant>
      <vt:variant>
        <vt:i4>1507390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_Toc349054100</vt:lpwstr>
      </vt:variant>
      <vt:variant>
        <vt:i4>1966143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_Toc349054099</vt:lpwstr>
      </vt:variant>
      <vt:variant>
        <vt:i4>1966143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_Toc349054098</vt:lpwstr>
      </vt:variant>
      <vt:variant>
        <vt:i4>1966143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_Toc349054097</vt:lpwstr>
      </vt:variant>
      <vt:variant>
        <vt:i4>1966143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_Toc349054096</vt:lpwstr>
      </vt:variant>
      <vt:variant>
        <vt:i4>1966143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_Toc349054095</vt:lpwstr>
      </vt:variant>
      <vt:variant>
        <vt:i4>1966143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_Toc349054094</vt:lpwstr>
      </vt:variant>
      <vt:variant>
        <vt:i4>1966143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_Toc349054093</vt:lpwstr>
      </vt:variant>
      <vt:variant>
        <vt:i4>1966143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_Toc349054092</vt:lpwstr>
      </vt:variant>
      <vt:variant>
        <vt:i4>1966143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_Toc349054091</vt:lpwstr>
      </vt:variant>
      <vt:variant>
        <vt:i4>1966143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_Toc349054090</vt:lpwstr>
      </vt:variant>
      <vt:variant>
        <vt:i4>2031679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_Toc349054089</vt:lpwstr>
      </vt:variant>
      <vt:variant>
        <vt:i4>2031679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_Toc349054088</vt:lpwstr>
      </vt:variant>
      <vt:variant>
        <vt:i4>2031679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_Toc349054087</vt:lpwstr>
      </vt:variant>
      <vt:variant>
        <vt:i4>2031679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_Toc349054086</vt:lpwstr>
      </vt:variant>
      <vt:variant>
        <vt:i4>2031679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_Toc349054085</vt:lpwstr>
      </vt:variant>
      <vt:variant>
        <vt:i4>2031679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_Toc349054084</vt:lpwstr>
      </vt:variant>
      <vt:variant>
        <vt:i4>2031679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_Toc349054083</vt:lpwstr>
      </vt:variant>
      <vt:variant>
        <vt:i4>2031679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_Toc349054082</vt:lpwstr>
      </vt:variant>
      <vt:variant>
        <vt:i4>2031679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_Toc349054081</vt:lpwstr>
      </vt:variant>
      <vt:variant>
        <vt:i4>2031679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_Toc349054080</vt:lpwstr>
      </vt:variant>
      <vt:variant>
        <vt:i4>1048639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_Toc349054079</vt:lpwstr>
      </vt:variant>
      <vt:variant>
        <vt:i4>1048639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_Toc349054078</vt:lpwstr>
      </vt:variant>
      <vt:variant>
        <vt:i4>1048639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_Toc349054077</vt:lpwstr>
      </vt:variant>
      <vt:variant>
        <vt:i4>1048639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_Toc349054076</vt:lpwstr>
      </vt:variant>
      <vt:variant>
        <vt:i4>1048639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_Toc349054075</vt:lpwstr>
      </vt:variant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_Toc349054074</vt:lpwstr>
      </vt:variant>
      <vt:variant>
        <vt:i4>1048639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_Toc349054073</vt:lpwstr>
      </vt:variant>
      <vt:variant>
        <vt:i4>1048639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_Toc349054072</vt:lpwstr>
      </vt:variant>
      <vt:variant>
        <vt:i4>1048639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_Toc349054071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_Toc349054070</vt:lpwstr>
      </vt:variant>
      <vt:variant>
        <vt:i4>1114175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_Toc349054069</vt:lpwstr>
      </vt:variant>
      <vt:variant>
        <vt:i4>1114175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_Toc349054068</vt:lpwstr>
      </vt:variant>
      <vt:variant>
        <vt:i4>1114175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_Toc349054067</vt:lpwstr>
      </vt:variant>
      <vt:variant>
        <vt:i4>1114175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_Toc349054066</vt:lpwstr>
      </vt:variant>
      <vt:variant>
        <vt:i4>1114175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_Toc349054065</vt:lpwstr>
      </vt:variant>
      <vt:variant>
        <vt:i4>1114175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_Toc349054064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_Toc349054063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_Toc349054062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_Toc349054061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_Toc349054060</vt:lpwstr>
      </vt:variant>
      <vt:variant>
        <vt:i4>1179711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_Toc349054059</vt:lpwstr>
      </vt:variant>
      <vt:variant>
        <vt:i4>1179711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_Toc349054058</vt:lpwstr>
      </vt:variant>
      <vt:variant>
        <vt:i4>1179711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_Toc349054057</vt:lpwstr>
      </vt:variant>
      <vt:variant>
        <vt:i4>1179711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_Toc349054056</vt:lpwstr>
      </vt:variant>
      <vt:variant>
        <vt:i4>1179711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_Toc349054055</vt:lpwstr>
      </vt:variant>
      <vt:variant>
        <vt:i4>1179711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_Toc349054054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_Toc349054053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_Toc349054052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_Toc349054051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_Toc349054050</vt:lpwstr>
      </vt:variant>
      <vt:variant>
        <vt:i4>1245247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_Toc349054049</vt:lpwstr>
      </vt:variant>
      <vt:variant>
        <vt:i4>1245247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_Toc349054048</vt:lpwstr>
      </vt:variant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_Toc349054047</vt:lpwstr>
      </vt:variant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_Toc349054046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_Toc349054045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_Toc349054044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_Toc349054043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_Toc349054042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_Toc349054041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_Toc349054040</vt:lpwstr>
      </vt:variant>
      <vt:variant>
        <vt:i4>1310783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_Toc349054039</vt:lpwstr>
      </vt:variant>
      <vt:variant>
        <vt:i4>1310783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_Toc349054038</vt:lpwstr>
      </vt:variant>
      <vt:variant>
        <vt:i4>1310783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_Toc349054037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Usuário</dc:title>
  <dc:subject>Recursos Humanos</dc:subject>
  <dc:creator>Mayara Conceição Teixeira da Silva</dc:creator>
  <cp:lastModifiedBy>Marcio Marques Goncalves</cp:lastModifiedBy>
  <cp:revision>20</cp:revision>
  <cp:lastPrinted>2018-01-15T19:17:00Z</cp:lastPrinted>
  <dcterms:created xsi:type="dcterms:W3CDTF">2018-01-15T19:23:00Z</dcterms:created>
  <dcterms:modified xsi:type="dcterms:W3CDTF">2018-01-18T18:19:00Z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ificado por">
    <vt:lpwstr>Maria Elisa Pattaro</vt:lpwstr>
  </property>
  <property fmtid="{D5CDD505-2E9C-101B-9397-08002B2CF9AE}" pid="3" name="ContentTypeId">
    <vt:lpwstr>0x0101007CF6341EB5815447A45BE3AE60868EB1</vt:lpwstr>
  </property>
  <property fmtid="{D5CDD505-2E9C-101B-9397-08002B2CF9AE}" pid="4" name="_dlc_DocIdItemGuid">
    <vt:lpwstr>2ecccf37-2a92-454d-9cba-d8b0249204f3</vt:lpwstr>
  </property>
</Properties>
</file>