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p" w:displacedByCustomXml="next"/>
    <w:bookmarkEnd w:id="0" w:displacedByCustomXml="next"/>
    <w:sdt>
      <w:sdtPr>
        <w:id w:val="6777617"/>
        <w:docPartObj>
          <w:docPartGallery w:val="Cover Pages"/>
          <w:docPartUnique/>
        </w:docPartObj>
      </w:sdtPr>
      <w:sdtEndPr/>
      <w:sdtContent>
        <w:sdt>
          <w:sdtPr>
            <w:id w:val="22302362"/>
            <w:docPartObj>
              <w:docPartGallery w:val="Cover Pages"/>
              <w:docPartUnique/>
            </w:docPartObj>
          </w:sdtPr>
          <w:sdtEndPr/>
          <w:sdtContent>
            <w:p w:rsidR="0038015E" w:rsidRDefault="000260F8" w:rsidP="00CD73D4">
              <w:pPr>
                <w:jc w:val="both"/>
              </w:pPr>
              <w:r>
                <w:rPr>
                  <w:noProof/>
                  <w:color w:val="595959" w:themeColor="text1" w:themeTint="A6"/>
                  <w:lang w:eastAsia="pt-BR" w:bidi="ar-SA"/>
                </w:rPr>
                <mc:AlternateContent>
                  <mc:Choice Requires="wps">
                    <w:drawing>
                      <wp:anchor distT="0" distB="0" distL="114300" distR="114300" simplePos="0" relativeHeight="251584512" behindDoc="0" locked="0" layoutInCell="1" allowOverlap="1" wp14:anchorId="4CE8317C" wp14:editId="02BF51FE">
                        <wp:simplePos x="0" y="0"/>
                        <wp:positionH relativeFrom="margin">
                          <wp:posOffset>1941830</wp:posOffset>
                        </wp:positionH>
                        <wp:positionV relativeFrom="margin">
                          <wp:posOffset>7249160</wp:posOffset>
                        </wp:positionV>
                        <wp:extent cx="264795" cy="287655"/>
                        <wp:effectExtent l="0" t="635" r="0" b="4445"/>
                        <wp:wrapNone/>
                        <wp:docPr id="3078" name="Text Box 28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4795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E746A" w:rsidRDefault="007E746A" w:rsidP="0038015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4CE8317C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801" o:spid="_x0000_s1026" type="#_x0000_t202" style="position:absolute;left:0;text-align:left;margin-left:152.9pt;margin-top:570.8pt;width:20.85pt;height:22.65pt;z-index:2515845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" filled="f" stroked="f">
                        <v:textbox style="mso-fit-shape-to-text:t">
                          <w:txbxContent>
                            <w:p w:rsidR="007E746A" w:rsidRDefault="007E746A" w:rsidP="0038015E">
                              <w:pPr>
                                <w:jc w:val="center"/>
                              </w:pPr>
                            </w:p>
                          </w:txbxContent>
                        </v:textbox>
                        <w10:wrap anchorx="margin" anchory="margin"/>
                      </v:shape>
                    </w:pict>
                  </mc:Fallback>
                </mc:AlternateContent>
              </w:r>
            </w:p>
          </w:sdtContent>
        </w:sdt>
      </w:sdtContent>
    </w:sdt>
    <w:p w:rsidR="00903705" w:rsidRDefault="00903705" w:rsidP="00CD73D4">
      <w:pPr>
        <w:jc w:val="both"/>
      </w:pPr>
    </w:p>
    <w:p w:rsidR="00903705" w:rsidRDefault="000965D1" w:rsidP="00CD73D4">
      <w:pPr>
        <w:jc w:val="both"/>
      </w:pPr>
      <w:r w:rsidRPr="0099517A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99200" behindDoc="1" locked="0" layoutInCell="1" allowOverlap="1" wp14:anchorId="32522D7C" wp14:editId="15A7B4B5">
            <wp:simplePos x="0" y="0"/>
            <wp:positionH relativeFrom="column">
              <wp:posOffset>-222250</wp:posOffset>
            </wp:positionH>
            <wp:positionV relativeFrom="paragraph">
              <wp:posOffset>-657860</wp:posOffset>
            </wp:positionV>
            <wp:extent cx="6881395" cy="9721850"/>
            <wp:effectExtent l="0" t="0" r="0" b="0"/>
            <wp:wrapNone/>
            <wp:docPr id="31" name="Picture 2" descr="C:\Prefeitura\[2017]\Manual de Sistemas\Arquivos\CAPA MANUAL DE SISTE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efeitura\[2017]\Manual de Sistemas\Arquivos\CAPA MANUAL DE SISTEM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966" cy="972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705" w:rsidRDefault="00903705" w:rsidP="00CD73D4">
      <w:pPr>
        <w:jc w:val="both"/>
      </w:pPr>
    </w:p>
    <w:p w:rsidR="00903705" w:rsidRDefault="00903705" w:rsidP="00CD73D4">
      <w:pPr>
        <w:jc w:val="both"/>
      </w:pPr>
    </w:p>
    <w:p w:rsidR="00903705" w:rsidRDefault="00903705" w:rsidP="00CD73D4">
      <w:pPr>
        <w:jc w:val="both"/>
      </w:pPr>
    </w:p>
    <w:p w:rsidR="00903705" w:rsidRDefault="00903705" w:rsidP="00CD73D4">
      <w:pPr>
        <w:jc w:val="both"/>
      </w:pPr>
    </w:p>
    <w:p w:rsidR="00903705" w:rsidRDefault="00903705" w:rsidP="00CD73D4">
      <w:pPr>
        <w:jc w:val="both"/>
      </w:pPr>
    </w:p>
    <w:p w:rsidR="008A46DE" w:rsidRDefault="008A46DE" w:rsidP="00CD73D4">
      <w:pPr>
        <w:jc w:val="both"/>
      </w:pPr>
    </w:p>
    <w:p w:rsidR="00903705" w:rsidRDefault="00903705" w:rsidP="00CD73D4">
      <w:pPr>
        <w:jc w:val="both"/>
      </w:pPr>
    </w:p>
    <w:p w:rsidR="00903705" w:rsidRDefault="00903705" w:rsidP="00CD73D4">
      <w:pPr>
        <w:jc w:val="both"/>
      </w:pPr>
    </w:p>
    <w:p w:rsidR="00903705" w:rsidRDefault="00C4259F" w:rsidP="00CD73D4">
      <w:pPr>
        <w:jc w:val="both"/>
      </w:pPr>
      <w:r>
        <w:rPr>
          <w:noProof/>
          <w:lang w:eastAsia="pt-BR" w:bidi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9109161" wp14:editId="0BA63685">
                <wp:simplePos x="0" y="0"/>
                <wp:positionH relativeFrom="column">
                  <wp:posOffset>533400</wp:posOffset>
                </wp:positionH>
                <wp:positionV relativeFrom="paragraph">
                  <wp:posOffset>13970</wp:posOffset>
                </wp:positionV>
                <wp:extent cx="2390775" cy="981075"/>
                <wp:effectExtent l="0" t="0" r="0" b="0"/>
                <wp:wrapNone/>
                <wp:docPr id="489" name="Grupo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981075"/>
                          <a:chOff x="0" y="0"/>
                          <a:chExt cx="2390775" cy="981075"/>
                        </a:xfrm>
                      </wpg:grpSpPr>
                      <wps:wsp>
                        <wps:cNvPr id="487" name="Caixa de texto 487"/>
                        <wps:cNvSpPr txBox="1"/>
                        <wps:spPr>
                          <a:xfrm>
                            <a:off x="0" y="0"/>
                            <a:ext cx="239077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259F" w:rsidRPr="00102A15" w:rsidRDefault="00C4259F" w:rsidP="00C4259F">
                              <w:pPr>
                                <w:spacing w:line="240" w:lineRule="auto"/>
                                <w:rPr>
                                  <w:b/>
                                  <w:color w:val="1F497D" w:themeColor="text2"/>
                                  <w:sz w:val="28"/>
                                </w:rPr>
                              </w:pPr>
                              <w:r w:rsidRPr="00102A15">
                                <w:rPr>
                                  <w:b/>
                                  <w:color w:val="1F497D" w:themeColor="text2"/>
                                  <w:sz w:val="96"/>
                                </w:rPr>
                                <w:t>SICONV</w:t>
                              </w:r>
                              <w:r>
                                <w:rPr>
                                  <w:b/>
                                  <w:color w:val="1F497D" w:themeColor="text2"/>
                                  <w:sz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Caixa de texto 488"/>
                        <wps:cNvSpPr txBox="1"/>
                        <wps:spPr>
                          <a:xfrm>
                            <a:off x="19050" y="581025"/>
                            <a:ext cx="182880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259F" w:rsidRPr="00102A15" w:rsidRDefault="00C4259F" w:rsidP="00C4259F">
                              <w:pPr>
                                <w:rPr>
                                  <w:b/>
                                  <w:color w:val="1F497D" w:themeColor="text2"/>
                                  <w:sz w:val="40"/>
                                </w:rPr>
                              </w:pPr>
                              <w:r w:rsidRPr="00102A15">
                                <w:rPr>
                                  <w:b/>
                                  <w:color w:val="1F497D" w:themeColor="text2"/>
                                  <w:sz w:val="40"/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09161" id="Grupo 489" o:spid="_x0000_s1027" style="position:absolute;left:0;text-align:left;margin-left:42pt;margin-top:1.1pt;width:188.25pt;height:77.25pt;z-index:251701248" coordsize="23907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">
                <v:shape id="Caixa de texto 487" o:spid="_x0000_s1028" type="#_x0000_t202" style="position:absolute;width:23907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yqccA&#10;AADcAAAADwAAAGRycy9kb3ducmV2LnhtbESPzWvCQBTE70L/h+UVetNNp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MqnHAAAA3AAAAA8AAAAAAAAAAAAAAAAAmAIAAGRy&#10;cy9kb3ducmV2LnhtbFBLBQYAAAAABAAEAPUAAACMAwAAAAA=&#10;" filled="f" stroked="f" strokeweight=".5pt">
                  <v:textbox>
                    <w:txbxContent>
                      <w:p w:rsidR="00C4259F" w:rsidRPr="00102A15" w:rsidRDefault="00C4259F" w:rsidP="00C4259F">
                        <w:pPr>
                          <w:spacing w:line="240" w:lineRule="auto"/>
                          <w:rPr>
                            <w:b/>
                            <w:color w:val="1F497D" w:themeColor="text2"/>
                            <w:sz w:val="28"/>
                          </w:rPr>
                        </w:pPr>
                        <w:r w:rsidRPr="00102A15">
                          <w:rPr>
                            <w:b/>
                            <w:color w:val="1F497D" w:themeColor="text2"/>
                            <w:sz w:val="96"/>
                          </w:rPr>
                          <w:t>SICONV</w:t>
                        </w:r>
                        <w:r>
                          <w:rPr>
                            <w:b/>
                            <w:color w:val="1F497D" w:themeColor="text2"/>
                            <w:sz w:val="28"/>
                          </w:rPr>
                          <w:br/>
                        </w:r>
                      </w:p>
                    </w:txbxContent>
                  </v:textbox>
                </v:shape>
                <v:shape id="Caixa de texto 488" o:spid="_x0000_s1029" type="#_x0000_t202" style="position:absolute;left:190;top:5810;width:18288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m28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R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ptvEAAAA3AAAAA8AAAAAAAAAAAAAAAAAmAIAAGRycy9k&#10;b3ducmV2LnhtbFBLBQYAAAAABAAEAPUAAACJAwAAAAA=&#10;" filled="f" stroked="f" strokeweight=".5pt">
                  <v:textbox>
                    <w:txbxContent>
                      <w:p w:rsidR="00C4259F" w:rsidRPr="00102A15" w:rsidRDefault="00C4259F" w:rsidP="00C4259F">
                        <w:pPr>
                          <w:rPr>
                            <w:b/>
                            <w:color w:val="1F497D" w:themeColor="text2"/>
                            <w:sz w:val="40"/>
                          </w:rPr>
                        </w:pPr>
                        <w:r w:rsidRPr="00102A15">
                          <w:rPr>
                            <w:b/>
                            <w:color w:val="1F497D" w:themeColor="text2"/>
                            <w:sz w:val="40"/>
                          </w:rPr>
                          <w:t>MUNICIPAL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3705" w:rsidRDefault="00903705" w:rsidP="00CD73D4">
      <w:pPr>
        <w:jc w:val="both"/>
      </w:pPr>
    </w:p>
    <w:p w:rsidR="00903705" w:rsidRDefault="00903705" w:rsidP="00CD73D4">
      <w:pPr>
        <w:jc w:val="both"/>
      </w:pPr>
    </w:p>
    <w:p w:rsidR="00903705" w:rsidRDefault="00903705" w:rsidP="00CD73D4">
      <w:pPr>
        <w:jc w:val="both"/>
      </w:pPr>
    </w:p>
    <w:p w:rsidR="00903705" w:rsidRDefault="00903705" w:rsidP="00CD73D4">
      <w:pPr>
        <w:jc w:val="both"/>
      </w:pPr>
    </w:p>
    <w:p w:rsidR="00903705" w:rsidRDefault="00903705" w:rsidP="00CD73D4">
      <w:pPr>
        <w:jc w:val="both"/>
      </w:pPr>
    </w:p>
    <w:p w:rsidR="00903705" w:rsidRDefault="00903705" w:rsidP="00CD73D4">
      <w:pPr>
        <w:jc w:val="both"/>
      </w:pPr>
    </w:p>
    <w:p w:rsidR="00903705" w:rsidRDefault="00903705" w:rsidP="00CD73D4">
      <w:pPr>
        <w:jc w:val="both"/>
      </w:pPr>
    </w:p>
    <w:p w:rsidR="00903705" w:rsidRPr="00903705" w:rsidRDefault="00903705" w:rsidP="00CD73D4">
      <w:pPr>
        <w:jc w:val="both"/>
      </w:pPr>
    </w:p>
    <w:p w:rsidR="0038015E" w:rsidRDefault="0038015E" w:rsidP="00CD73D4">
      <w:pPr>
        <w:jc w:val="both"/>
      </w:pPr>
    </w:p>
    <w:p w:rsidR="0038015E" w:rsidRDefault="0038015E" w:rsidP="00CD73D4">
      <w:pPr>
        <w:jc w:val="both"/>
      </w:pPr>
    </w:p>
    <w:p w:rsidR="0038015E" w:rsidRDefault="0038015E" w:rsidP="00CD73D4">
      <w:pPr>
        <w:jc w:val="both"/>
      </w:pPr>
    </w:p>
    <w:p w:rsidR="0038015E" w:rsidRDefault="0038015E" w:rsidP="00CD73D4">
      <w:pPr>
        <w:jc w:val="both"/>
      </w:pPr>
    </w:p>
    <w:p w:rsidR="0038015E" w:rsidRDefault="0038015E" w:rsidP="00CD73D4">
      <w:pPr>
        <w:jc w:val="both"/>
      </w:pPr>
    </w:p>
    <w:p w:rsidR="0038015E" w:rsidRDefault="0038015E" w:rsidP="00CD73D4">
      <w:pPr>
        <w:jc w:val="both"/>
      </w:pPr>
    </w:p>
    <w:p w:rsidR="0038015E" w:rsidRDefault="0038015E" w:rsidP="00CD73D4">
      <w:pPr>
        <w:jc w:val="both"/>
      </w:pPr>
    </w:p>
    <w:p w:rsidR="0038015E" w:rsidRDefault="0038015E" w:rsidP="00CD73D4">
      <w:pPr>
        <w:jc w:val="both"/>
      </w:pPr>
    </w:p>
    <w:p w:rsidR="0038015E" w:rsidRDefault="0038015E" w:rsidP="00CD73D4">
      <w:pPr>
        <w:jc w:val="both"/>
      </w:pPr>
    </w:p>
    <w:p w:rsidR="0038015E" w:rsidRDefault="00C4259F" w:rsidP="00CD73D4">
      <w:pPr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FC9D87" wp14:editId="43340408">
                <wp:simplePos x="0" y="0"/>
                <wp:positionH relativeFrom="column">
                  <wp:posOffset>591185</wp:posOffset>
                </wp:positionH>
                <wp:positionV relativeFrom="paragraph">
                  <wp:posOffset>80009</wp:posOffset>
                </wp:positionV>
                <wp:extent cx="2447925" cy="333375"/>
                <wp:effectExtent l="0" t="0" r="0" b="0"/>
                <wp:wrapNone/>
                <wp:docPr id="486" name="Caixa de texto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59F" w:rsidRPr="00102A15" w:rsidRDefault="00C4259F" w:rsidP="00C4259F">
                            <w:pPr>
                              <w:pBdr>
                                <w:top w:val="single" w:sz="12" w:space="1" w:color="auto"/>
                              </w:pBdr>
                              <w:rPr>
                                <w:b/>
                                <w:color w:val="1F497D" w:themeColor="text2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>2.</w:t>
                            </w:r>
                            <w:r w:rsidRPr="00102A15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 xml:space="preserve">1 – </w:t>
                            </w:r>
                            <w:r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>Proposta Concedente</w:t>
                            </w:r>
                            <w:r w:rsidRPr="00102A15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C9D87" id="Caixa de texto 486" o:spid="_x0000_s1030" type="#_x0000_t202" style="position:absolute;left:0;text-align:left;margin-left:46.55pt;margin-top:6.3pt;width:192.75pt;height:2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" filled="f" stroked="f" strokeweight=".5pt">
                <v:textbox>
                  <w:txbxContent>
                    <w:p w:rsidR="00C4259F" w:rsidRPr="00102A15" w:rsidRDefault="00C4259F" w:rsidP="00C4259F">
                      <w:pPr>
                        <w:pBdr>
                          <w:top w:val="single" w:sz="12" w:space="1" w:color="auto"/>
                        </w:pBdr>
                        <w:rPr>
                          <w:b/>
                          <w:color w:val="1F497D" w:themeColor="text2"/>
                          <w:sz w:val="28"/>
                        </w:rPr>
                      </w:pPr>
                      <w:r>
                        <w:rPr>
                          <w:b/>
                          <w:color w:val="1F497D" w:themeColor="text2"/>
                          <w:sz w:val="28"/>
                        </w:rPr>
                        <w:t>2.</w:t>
                      </w:r>
                      <w:r w:rsidRPr="00102A15">
                        <w:rPr>
                          <w:b/>
                          <w:color w:val="1F497D" w:themeColor="text2"/>
                          <w:sz w:val="28"/>
                        </w:rPr>
                        <w:t xml:space="preserve">1 – </w:t>
                      </w:r>
                      <w:r>
                        <w:rPr>
                          <w:b/>
                          <w:color w:val="1F497D" w:themeColor="text2"/>
                          <w:sz w:val="28"/>
                        </w:rPr>
                        <w:t>Proposta Concedente</w:t>
                      </w:r>
                      <w:r w:rsidRPr="00102A15">
                        <w:rPr>
                          <w:b/>
                          <w:color w:val="1F497D" w:themeColor="text2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8015E" w:rsidRDefault="0038015E" w:rsidP="00CD73D4">
      <w:pPr>
        <w:jc w:val="both"/>
      </w:pPr>
    </w:p>
    <w:p w:rsidR="0038015E" w:rsidRDefault="00734CB0" w:rsidP="00CD73D4">
      <w:pPr>
        <w:jc w:val="both"/>
      </w:pPr>
      <w:r>
        <w:tab/>
      </w:r>
    </w:p>
    <w:p w:rsidR="0038015E" w:rsidRDefault="00734CB0" w:rsidP="00CD73D4">
      <w:pPr>
        <w:jc w:val="both"/>
      </w:pPr>
      <w:r>
        <w:tab/>
      </w:r>
    </w:p>
    <w:p w:rsidR="0038015E" w:rsidRDefault="0038015E" w:rsidP="00CD73D4">
      <w:pPr>
        <w:jc w:val="both"/>
      </w:pPr>
    </w:p>
    <w:p w:rsidR="0038015E" w:rsidRDefault="0038015E" w:rsidP="00CD73D4">
      <w:pPr>
        <w:jc w:val="both"/>
      </w:pPr>
    </w:p>
    <w:p w:rsidR="0038015E" w:rsidRDefault="0038015E" w:rsidP="00CD73D4">
      <w:pPr>
        <w:jc w:val="both"/>
      </w:pPr>
    </w:p>
    <w:p w:rsidR="00F074A2" w:rsidRDefault="00F074A2" w:rsidP="00CD73D4">
      <w:pPr>
        <w:jc w:val="both"/>
      </w:pPr>
    </w:p>
    <w:p w:rsidR="00F074A2" w:rsidRDefault="00F074A2" w:rsidP="00CD73D4">
      <w:pPr>
        <w:jc w:val="both"/>
      </w:pPr>
    </w:p>
    <w:p w:rsidR="00B608EF" w:rsidRDefault="00B608EF" w:rsidP="00CD73D4">
      <w:pPr>
        <w:jc w:val="both"/>
      </w:pPr>
    </w:p>
    <w:p w:rsidR="0038015E" w:rsidRPr="00450E2A" w:rsidRDefault="009F44D4" w:rsidP="00CD73D4">
      <w:pPr>
        <w:jc w:val="both"/>
        <w:rPr>
          <w:sz w:val="20"/>
          <w:szCs w:val="20"/>
        </w:rPr>
      </w:pPr>
      <w:r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700224" behindDoc="0" locked="0" layoutInCell="1" allowOverlap="1" wp14:anchorId="2DC59EF5" wp14:editId="116FE0AB">
            <wp:simplePos x="0" y="0"/>
            <wp:positionH relativeFrom="column">
              <wp:posOffset>175260</wp:posOffset>
            </wp:positionH>
            <wp:positionV relativeFrom="paragraph">
              <wp:posOffset>1907540</wp:posOffset>
            </wp:positionV>
            <wp:extent cx="2194560" cy="698959"/>
            <wp:effectExtent l="0" t="0" r="0" b="635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69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705">
        <w:br w:type="page"/>
      </w:r>
    </w:p>
    <w:p w:rsidR="00AC707D" w:rsidRDefault="00AC707D" w:rsidP="00CD73D4">
      <w:pPr>
        <w:jc w:val="both"/>
        <w:rPr>
          <w:b/>
          <w:color w:val="1F497D" w:themeColor="text2"/>
          <w:sz w:val="28"/>
          <w:szCs w:val="28"/>
        </w:rPr>
      </w:pPr>
    </w:p>
    <w:p w:rsidR="00B46F89" w:rsidRPr="004124CE" w:rsidRDefault="00B46F89" w:rsidP="00CD73D4">
      <w:pPr>
        <w:jc w:val="both"/>
        <w:rPr>
          <w:b/>
          <w:bCs/>
          <w:caps/>
          <w:color w:val="1F497D" w:themeColor="text2"/>
          <w:sz w:val="28"/>
          <w:szCs w:val="28"/>
        </w:rPr>
      </w:pPr>
      <w:r w:rsidRPr="004124CE">
        <w:rPr>
          <w:b/>
          <w:color w:val="1F497D" w:themeColor="text2"/>
          <w:sz w:val="28"/>
          <w:szCs w:val="28"/>
        </w:rPr>
        <w:t>Índice</w:t>
      </w:r>
    </w:p>
    <w:p w:rsidR="008703A2" w:rsidRDefault="00841F9E" w:rsidP="008703A2">
      <w:pPr>
        <w:pStyle w:val="Sumrio1"/>
        <w:tabs>
          <w:tab w:val="clear" w:pos="9911"/>
          <w:tab w:val="left" w:leader="dot" w:pos="6379"/>
        </w:tabs>
        <w:rPr>
          <w:rFonts w:cstheme="minorBidi"/>
          <w:b w:val="0"/>
          <w:bCs w:val="0"/>
          <w:caps w:val="0"/>
          <w:noProof/>
          <w:sz w:val="22"/>
          <w:szCs w:val="22"/>
          <w:lang w:eastAsia="pt-BR" w:bidi="ar-SA"/>
        </w:rPr>
      </w:pPr>
      <w:r>
        <w:fldChar w:fldCharType="begin"/>
      </w:r>
      <w:r w:rsidR="00BE3164">
        <w:instrText xml:space="preserve"> TOC \o "2-2" \h \z \u \t "Título 1;1;Título 3;3;Título 4;4;Título 5;5" </w:instrText>
      </w:r>
      <w:r>
        <w:fldChar w:fldCharType="separate"/>
      </w:r>
      <w:hyperlink w:anchor="_Toc503792062" w:history="1">
        <w:r w:rsidR="008703A2" w:rsidRPr="00786D1F">
          <w:rPr>
            <w:rStyle w:val="Hyperlink"/>
            <w:rFonts w:ascii="Calibri" w:hAnsi="Calibri" w:cs="Calibri"/>
            <w:noProof/>
          </w:rPr>
          <w:t>Primeiros Passos</w:t>
        </w:r>
        <w:r w:rsidR="008703A2">
          <w:rPr>
            <w:noProof/>
            <w:webHidden/>
          </w:rPr>
          <w:tab/>
        </w:r>
        <w:r w:rsidR="008703A2">
          <w:rPr>
            <w:noProof/>
            <w:webHidden/>
          </w:rPr>
          <w:fldChar w:fldCharType="begin"/>
        </w:r>
        <w:r w:rsidR="008703A2">
          <w:rPr>
            <w:noProof/>
            <w:webHidden/>
          </w:rPr>
          <w:instrText xml:space="preserve"> PAGEREF _Toc503792062 \h </w:instrText>
        </w:r>
        <w:r w:rsidR="008703A2">
          <w:rPr>
            <w:noProof/>
            <w:webHidden/>
          </w:rPr>
        </w:r>
        <w:r w:rsidR="008703A2">
          <w:rPr>
            <w:noProof/>
            <w:webHidden/>
          </w:rPr>
          <w:fldChar w:fldCharType="separate"/>
        </w:r>
        <w:r w:rsidR="008703A2">
          <w:rPr>
            <w:noProof/>
            <w:webHidden/>
          </w:rPr>
          <w:t>4</w:t>
        </w:r>
        <w:r w:rsidR="008703A2">
          <w:rPr>
            <w:noProof/>
            <w:webHidden/>
          </w:rPr>
          <w:fldChar w:fldCharType="end"/>
        </w:r>
      </w:hyperlink>
    </w:p>
    <w:p w:rsidR="008703A2" w:rsidRDefault="003340D9" w:rsidP="008703A2">
      <w:pPr>
        <w:pStyle w:val="Sumrio1"/>
        <w:tabs>
          <w:tab w:val="clear" w:pos="9911"/>
          <w:tab w:val="left" w:leader="dot" w:pos="6379"/>
        </w:tabs>
        <w:rPr>
          <w:rFonts w:cstheme="minorBidi"/>
          <w:b w:val="0"/>
          <w:bCs w:val="0"/>
          <w:caps w:val="0"/>
          <w:noProof/>
          <w:sz w:val="22"/>
          <w:szCs w:val="22"/>
          <w:lang w:eastAsia="pt-BR" w:bidi="ar-SA"/>
        </w:rPr>
      </w:pPr>
      <w:hyperlink w:anchor="_Toc503792063" w:history="1">
        <w:r w:rsidR="008703A2" w:rsidRPr="00786D1F">
          <w:rPr>
            <w:rStyle w:val="Hyperlink"/>
            <w:noProof/>
          </w:rPr>
          <w:t>Visão geral do sistema</w:t>
        </w:r>
        <w:r w:rsidR="008703A2">
          <w:rPr>
            <w:noProof/>
            <w:webHidden/>
          </w:rPr>
          <w:tab/>
        </w:r>
        <w:r w:rsidR="008703A2">
          <w:rPr>
            <w:noProof/>
            <w:webHidden/>
          </w:rPr>
          <w:fldChar w:fldCharType="begin"/>
        </w:r>
        <w:r w:rsidR="008703A2">
          <w:rPr>
            <w:noProof/>
            <w:webHidden/>
          </w:rPr>
          <w:instrText xml:space="preserve"> PAGEREF _Toc503792063 \h </w:instrText>
        </w:r>
        <w:r w:rsidR="008703A2">
          <w:rPr>
            <w:noProof/>
            <w:webHidden/>
          </w:rPr>
        </w:r>
        <w:r w:rsidR="008703A2">
          <w:rPr>
            <w:noProof/>
            <w:webHidden/>
          </w:rPr>
          <w:fldChar w:fldCharType="separate"/>
        </w:r>
        <w:r w:rsidR="008703A2">
          <w:rPr>
            <w:noProof/>
            <w:webHidden/>
          </w:rPr>
          <w:t>5</w:t>
        </w:r>
        <w:r w:rsidR="008703A2">
          <w:rPr>
            <w:noProof/>
            <w:webHidden/>
          </w:rPr>
          <w:fldChar w:fldCharType="end"/>
        </w:r>
      </w:hyperlink>
    </w:p>
    <w:p w:rsidR="008703A2" w:rsidRDefault="003340D9" w:rsidP="008703A2">
      <w:pPr>
        <w:pStyle w:val="Sumrio2"/>
        <w:tabs>
          <w:tab w:val="clear" w:pos="567"/>
          <w:tab w:val="clear" w:pos="9923"/>
          <w:tab w:val="left" w:leader="dot" w:pos="6379"/>
        </w:tabs>
        <w:rPr>
          <w:rFonts w:cstheme="minorBidi"/>
          <w:b w:val="0"/>
          <w:smallCaps w:val="0"/>
          <w:noProof/>
          <w:sz w:val="22"/>
          <w:szCs w:val="22"/>
          <w:lang w:eastAsia="pt-BR" w:bidi="ar-SA"/>
        </w:rPr>
      </w:pPr>
      <w:hyperlink w:anchor="_Toc503792064" w:history="1">
        <w:r w:rsidR="008703A2" w:rsidRPr="00786D1F">
          <w:rPr>
            <w:rStyle w:val="Hyperlink"/>
            <w:noProof/>
          </w:rPr>
          <w:t>1.</w:t>
        </w:r>
        <w:r w:rsidR="008703A2">
          <w:rPr>
            <w:rStyle w:val="Hyperlink"/>
            <w:noProof/>
          </w:rPr>
          <w:t xml:space="preserve"> </w:t>
        </w:r>
        <w:r w:rsidR="008703A2" w:rsidRPr="00786D1F">
          <w:rPr>
            <w:rStyle w:val="Hyperlink"/>
            <w:noProof/>
          </w:rPr>
          <w:t>Entendendo a tela de manutenção</w:t>
        </w:r>
        <w:r w:rsidR="008703A2">
          <w:rPr>
            <w:noProof/>
            <w:webHidden/>
          </w:rPr>
          <w:tab/>
        </w:r>
        <w:r w:rsidR="008703A2">
          <w:rPr>
            <w:noProof/>
            <w:webHidden/>
          </w:rPr>
          <w:fldChar w:fldCharType="begin"/>
        </w:r>
        <w:r w:rsidR="008703A2">
          <w:rPr>
            <w:noProof/>
            <w:webHidden/>
          </w:rPr>
          <w:instrText xml:space="preserve"> PAGEREF _Toc503792064 \h </w:instrText>
        </w:r>
        <w:r w:rsidR="008703A2">
          <w:rPr>
            <w:noProof/>
            <w:webHidden/>
          </w:rPr>
        </w:r>
        <w:r w:rsidR="008703A2">
          <w:rPr>
            <w:noProof/>
            <w:webHidden/>
          </w:rPr>
          <w:fldChar w:fldCharType="separate"/>
        </w:r>
        <w:r w:rsidR="008703A2">
          <w:rPr>
            <w:noProof/>
            <w:webHidden/>
          </w:rPr>
          <w:t>6</w:t>
        </w:r>
        <w:r w:rsidR="008703A2">
          <w:rPr>
            <w:noProof/>
            <w:webHidden/>
          </w:rPr>
          <w:fldChar w:fldCharType="end"/>
        </w:r>
      </w:hyperlink>
    </w:p>
    <w:p w:rsidR="008703A2" w:rsidRDefault="003340D9" w:rsidP="008703A2">
      <w:pPr>
        <w:pStyle w:val="Sumrio2"/>
        <w:tabs>
          <w:tab w:val="clear" w:pos="567"/>
          <w:tab w:val="clear" w:pos="9923"/>
          <w:tab w:val="left" w:leader="dot" w:pos="6379"/>
        </w:tabs>
        <w:rPr>
          <w:rFonts w:cstheme="minorBidi"/>
          <w:b w:val="0"/>
          <w:smallCaps w:val="0"/>
          <w:noProof/>
          <w:sz w:val="22"/>
          <w:szCs w:val="22"/>
          <w:lang w:eastAsia="pt-BR" w:bidi="ar-SA"/>
        </w:rPr>
      </w:pPr>
      <w:hyperlink w:anchor="_Toc503792065" w:history="1">
        <w:r w:rsidR="008703A2" w:rsidRPr="00786D1F">
          <w:rPr>
            <w:rStyle w:val="Hyperlink"/>
            <w:noProof/>
          </w:rPr>
          <w:t>2.</w:t>
        </w:r>
        <w:r w:rsidR="008703A2">
          <w:rPr>
            <w:rStyle w:val="Hyperlink"/>
            <w:noProof/>
          </w:rPr>
          <w:t xml:space="preserve"> </w:t>
        </w:r>
        <w:r w:rsidR="008703A2" w:rsidRPr="00786D1F">
          <w:rPr>
            <w:rStyle w:val="Hyperlink"/>
            <w:noProof/>
          </w:rPr>
          <w:t>Proposta do Convênio Concedente</w:t>
        </w:r>
        <w:r w:rsidR="008703A2">
          <w:rPr>
            <w:noProof/>
            <w:webHidden/>
          </w:rPr>
          <w:tab/>
        </w:r>
        <w:r w:rsidR="008703A2">
          <w:rPr>
            <w:noProof/>
            <w:webHidden/>
          </w:rPr>
          <w:fldChar w:fldCharType="begin"/>
        </w:r>
        <w:r w:rsidR="008703A2">
          <w:rPr>
            <w:noProof/>
            <w:webHidden/>
          </w:rPr>
          <w:instrText xml:space="preserve"> PAGEREF _Toc503792065 \h </w:instrText>
        </w:r>
        <w:r w:rsidR="008703A2">
          <w:rPr>
            <w:noProof/>
            <w:webHidden/>
          </w:rPr>
        </w:r>
        <w:r w:rsidR="008703A2">
          <w:rPr>
            <w:noProof/>
            <w:webHidden/>
          </w:rPr>
          <w:fldChar w:fldCharType="separate"/>
        </w:r>
        <w:r w:rsidR="008703A2">
          <w:rPr>
            <w:noProof/>
            <w:webHidden/>
          </w:rPr>
          <w:t>7</w:t>
        </w:r>
        <w:r w:rsidR="008703A2">
          <w:rPr>
            <w:noProof/>
            <w:webHidden/>
          </w:rPr>
          <w:fldChar w:fldCharType="end"/>
        </w:r>
      </w:hyperlink>
    </w:p>
    <w:p w:rsidR="008703A2" w:rsidRDefault="003340D9" w:rsidP="008703A2">
      <w:pPr>
        <w:pStyle w:val="Sumrio3"/>
        <w:tabs>
          <w:tab w:val="clear" w:pos="567"/>
          <w:tab w:val="clear" w:pos="9923"/>
          <w:tab w:val="left" w:leader="dot" w:pos="6379"/>
        </w:tabs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792066" w:history="1">
        <w:r w:rsidR="008703A2" w:rsidRPr="00786D1F">
          <w:rPr>
            <w:rStyle w:val="Hyperlink"/>
            <w:noProof/>
          </w:rPr>
          <w:t>2.1.</w:t>
        </w:r>
        <w:r w:rsidR="008703A2">
          <w:rPr>
            <w:rStyle w:val="Hyperlink"/>
            <w:noProof/>
          </w:rPr>
          <w:t xml:space="preserve"> </w:t>
        </w:r>
        <w:r w:rsidR="008703A2" w:rsidRPr="00786D1F">
          <w:rPr>
            <w:rStyle w:val="Hyperlink"/>
            <w:noProof/>
          </w:rPr>
          <w:t>Consultar Proposta do Convênio Concedente</w:t>
        </w:r>
        <w:r w:rsidR="008703A2">
          <w:rPr>
            <w:noProof/>
            <w:webHidden/>
          </w:rPr>
          <w:tab/>
        </w:r>
        <w:r w:rsidR="008703A2">
          <w:rPr>
            <w:noProof/>
            <w:webHidden/>
          </w:rPr>
          <w:fldChar w:fldCharType="begin"/>
        </w:r>
        <w:r w:rsidR="008703A2">
          <w:rPr>
            <w:noProof/>
            <w:webHidden/>
          </w:rPr>
          <w:instrText xml:space="preserve"> PAGEREF _Toc503792066 \h </w:instrText>
        </w:r>
        <w:r w:rsidR="008703A2">
          <w:rPr>
            <w:noProof/>
            <w:webHidden/>
          </w:rPr>
        </w:r>
        <w:r w:rsidR="008703A2">
          <w:rPr>
            <w:noProof/>
            <w:webHidden/>
          </w:rPr>
          <w:fldChar w:fldCharType="separate"/>
        </w:r>
        <w:r w:rsidR="008703A2">
          <w:rPr>
            <w:noProof/>
            <w:webHidden/>
          </w:rPr>
          <w:t>8</w:t>
        </w:r>
        <w:r w:rsidR="008703A2">
          <w:rPr>
            <w:noProof/>
            <w:webHidden/>
          </w:rPr>
          <w:fldChar w:fldCharType="end"/>
        </w:r>
      </w:hyperlink>
    </w:p>
    <w:p w:rsidR="008703A2" w:rsidRDefault="003340D9" w:rsidP="008703A2">
      <w:pPr>
        <w:pStyle w:val="Sumrio3"/>
        <w:tabs>
          <w:tab w:val="clear" w:pos="567"/>
          <w:tab w:val="clear" w:pos="9923"/>
          <w:tab w:val="left" w:leader="dot" w:pos="6379"/>
        </w:tabs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792067" w:history="1">
        <w:r w:rsidR="008703A2" w:rsidRPr="00786D1F">
          <w:rPr>
            <w:rStyle w:val="Hyperlink"/>
            <w:noProof/>
          </w:rPr>
          <w:t>2.2.</w:t>
        </w:r>
        <w:r w:rsidR="008703A2">
          <w:rPr>
            <w:rStyle w:val="Hyperlink"/>
            <w:noProof/>
          </w:rPr>
          <w:t xml:space="preserve"> </w:t>
        </w:r>
        <w:r w:rsidR="008703A2" w:rsidRPr="00786D1F">
          <w:rPr>
            <w:rStyle w:val="Hyperlink"/>
            <w:noProof/>
          </w:rPr>
          <w:t>Incluir Proposta do Convênio Concedente</w:t>
        </w:r>
        <w:r w:rsidR="008703A2">
          <w:rPr>
            <w:noProof/>
            <w:webHidden/>
          </w:rPr>
          <w:tab/>
        </w:r>
        <w:r w:rsidR="008703A2">
          <w:rPr>
            <w:noProof/>
            <w:webHidden/>
          </w:rPr>
          <w:fldChar w:fldCharType="begin"/>
        </w:r>
        <w:r w:rsidR="008703A2">
          <w:rPr>
            <w:noProof/>
            <w:webHidden/>
          </w:rPr>
          <w:instrText xml:space="preserve"> PAGEREF _Toc503792067 \h </w:instrText>
        </w:r>
        <w:r w:rsidR="008703A2">
          <w:rPr>
            <w:noProof/>
            <w:webHidden/>
          </w:rPr>
        </w:r>
        <w:r w:rsidR="008703A2">
          <w:rPr>
            <w:noProof/>
            <w:webHidden/>
          </w:rPr>
          <w:fldChar w:fldCharType="separate"/>
        </w:r>
        <w:r w:rsidR="008703A2">
          <w:rPr>
            <w:noProof/>
            <w:webHidden/>
          </w:rPr>
          <w:t>9</w:t>
        </w:r>
        <w:r w:rsidR="008703A2">
          <w:rPr>
            <w:noProof/>
            <w:webHidden/>
          </w:rPr>
          <w:fldChar w:fldCharType="end"/>
        </w:r>
      </w:hyperlink>
    </w:p>
    <w:p w:rsidR="008703A2" w:rsidRDefault="003340D9" w:rsidP="008703A2">
      <w:pPr>
        <w:pStyle w:val="Sumrio3"/>
        <w:tabs>
          <w:tab w:val="clear" w:pos="567"/>
          <w:tab w:val="clear" w:pos="9923"/>
          <w:tab w:val="left" w:leader="dot" w:pos="6379"/>
        </w:tabs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792068" w:history="1">
        <w:r w:rsidR="008703A2" w:rsidRPr="00786D1F">
          <w:rPr>
            <w:rStyle w:val="Hyperlink"/>
            <w:noProof/>
          </w:rPr>
          <w:t>2.3.</w:t>
        </w:r>
        <w:r w:rsidR="008703A2">
          <w:rPr>
            <w:rStyle w:val="Hyperlink"/>
            <w:noProof/>
          </w:rPr>
          <w:t xml:space="preserve"> </w:t>
        </w:r>
        <w:r w:rsidR="008703A2" w:rsidRPr="00786D1F">
          <w:rPr>
            <w:rStyle w:val="Hyperlink"/>
            <w:noProof/>
          </w:rPr>
          <w:t>Anexar Arquivos na Proposta do Convênio Concedente</w:t>
        </w:r>
        <w:r w:rsidR="008703A2">
          <w:rPr>
            <w:noProof/>
            <w:webHidden/>
          </w:rPr>
          <w:tab/>
        </w:r>
        <w:r w:rsidR="008703A2">
          <w:rPr>
            <w:noProof/>
            <w:webHidden/>
          </w:rPr>
          <w:fldChar w:fldCharType="begin"/>
        </w:r>
        <w:r w:rsidR="008703A2">
          <w:rPr>
            <w:noProof/>
            <w:webHidden/>
          </w:rPr>
          <w:instrText xml:space="preserve"> PAGEREF _Toc503792068 \h </w:instrText>
        </w:r>
        <w:r w:rsidR="008703A2">
          <w:rPr>
            <w:noProof/>
            <w:webHidden/>
          </w:rPr>
        </w:r>
        <w:r w:rsidR="008703A2">
          <w:rPr>
            <w:noProof/>
            <w:webHidden/>
          </w:rPr>
          <w:fldChar w:fldCharType="separate"/>
        </w:r>
        <w:r w:rsidR="008703A2">
          <w:rPr>
            <w:noProof/>
            <w:webHidden/>
          </w:rPr>
          <w:t>11</w:t>
        </w:r>
        <w:r w:rsidR="008703A2">
          <w:rPr>
            <w:noProof/>
            <w:webHidden/>
          </w:rPr>
          <w:fldChar w:fldCharType="end"/>
        </w:r>
      </w:hyperlink>
    </w:p>
    <w:p w:rsidR="008703A2" w:rsidRDefault="003340D9" w:rsidP="008703A2">
      <w:pPr>
        <w:pStyle w:val="Sumrio4"/>
        <w:tabs>
          <w:tab w:val="clear" w:pos="9923"/>
          <w:tab w:val="left" w:leader="dot" w:pos="6379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792069" w:history="1">
        <w:r w:rsidR="008703A2" w:rsidRPr="00786D1F">
          <w:rPr>
            <w:rStyle w:val="Hyperlink"/>
            <w:noProof/>
          </w:rPr>
          <w:t>2.3.1.</w:t>
        </w:r>
        <w:r w:rsidR="008703A2">
          <w:rPr>
            <w:rStyle w:val="Hyperlink"/>
            <w:noProof/>
          </w:rPr>
          <w:t xml:space="preserve"> </w:t>
        </w:r>
        <w:r w:rsidR="008703A2" w:rsidRPr="00786D1F">
          <w:rPr>
            <w:rStyle w:val="Hyperlink"/>
            <w:noProof/>
          </w:rPr>
          <w:t>Consultar Anexos da Proposta do Convênio Concedente</w:t>
        </w:r>
        <w:r w:rsidR="008703A2">
          <w:rPr>
            <w:noProof/>
            <w:webHidden/>
          </w:rPr>
          <w:tab/>
        </w:r>
        <w:r w:rsidR="008703A2">
          <w:rPr>
            <w:noProof/>
            <w:webHidden/>
          </w:rPr>
          <w:fldChar w:fldCharType="begin"/>
        </w:r>
        <w:r w:rsidR="008703A2">
          <w:rPr>
            <w:noProof/>
            <w:webHidden/>
          </w:rPr>
          <w:instrText xml:space="preserve"> PAGEREF _Toc503792069 \h </w:instrText>
        </w:r>
        <w:r w:rsidR="008703A2">
          <w:rPr>
            <w:noProof/>
            <w:webHidden/>
          </w:rPr>
        </w:r>
        <w:r w:rsidR="008703A2">
          <w:rPr>
            <w:noProof/>
            <w:webHidden/>
          </w:rPr>
          <w:fldChar w:fldCharType="separate"/>
        </w:r>
        <w:r w:rsidR="008703A2">
          <w:rPr>
            <w:noProof/>
            <w:webHidden/>
          </w:rPr>
          <w:t>12</w:t>
        </w:r>
        <w:r w:rsidR="008703A2">
          <w:rPr>
            <w:noProof/>
            <w:webHidden/>
          </w:rPr>
          <w:fldChar w:fldCharType="end"/>
        </w:r>
      </w:hyperlink>
    </w:p>
    <w:p w:rsidR="008703A2" w:rsidRDefault="003340D9" w:rsidP="008703A2">
      <w:pPr>
        <w:pStyle w:val="Sumrio4"/>
        <w:tabs>
          <w:tab w:val="clear" w:pos="9923"/>
          <w:tab w:val="left" w:leader="dot" w:pos="6379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792070" w:history="1">
        <w:r w:rsidR="008703A2" w:rsidRPr="00786D1F">
          <w:rPr>
            <w:rStyle w:val="Hyperlink"/>
            <w:noProof/>
          </w:rPr>
          <w:t>2.3.2.</w:t>
        </w:r>
        <w:r w:rsidR="008703A2">
          <w:rPr>
            <w:rStyle w:val="Hyperlink"/>
            <w:noProof/>
          </w:rPr>
          <w:t xml:space="preserve"> </w:t>
        </w:r>
        <w:r w:rsidR="008703A2" w:rsidRPr="00786D1F">
          <w:rPr>
            <w:rStyle w:val="Hyperlink"/>
            <w:noProof/>
          </w:rPr>
          <w:t>Incluir Anexo à Proposta do Convênio Concedente</w:t>
        </w:r>
        <w:r w:rsidR="008703A2">
          <w:rPr>
            <w:noProof/>
            <w:webHidden/>
          </w:rPr>
          <w:tab/>
        </w:r>
        <w:r w:rsidR="008703A2">
          <w:rPr>
            <w:noProof/>
            <w:webHidden/>
          </w:rPr>
          <w:fldChar w:fldCharType="begin"/>
        </w:r>
        <w:r w:rsidR="008703A2">
          <w:rPr>
            <w:noProof/>
            <w:webHidden/>
          </w:rPr>
          <w:instrText xml:space="preserve"> PAGEREF _Toc503792070 \h </w:instrText>
        </w:r>
        <w:r w:rsidR="008703A2">
          <w:rPr>
            <w:noProof/>
            <w:webHidden/>
          </w:rPr>
        </w:r>
        <w:r w:rsidR="008703A2">
          <w:rPr>
            <w:noProof/>
            <w:webHidden/>
          </w:rPr>
          <w:fldChar w:fldCharType="separate"/>
        </w:r>
        <w:r w:rsidR="008703A2">
          <w:rPr>
            <w:noProof/>
            <w:webHidden/>
          </w:rPr>
          <w:t>13</w:t>
        </w:r>
        <w:r w:rsidR="008703A2">
          <w:rPr>
            <w:noProof/>
            <w:webHidden/>
          </w:rPr>
          <w:fldChar w:fldCharType="end"/>
        </w:r>
      </w:hyperlink>
    </w:p>
    <w:p w:rsidR="008703A2" w:rsidRDefault="003340D9" w:rsidP="008703A2">
      <w:pPr>
        <w:pStyle w:val="Sumrio4"/>
        <w:tabs>
          <w:tab w:val="clear" w:pos="9923"/>
          <w:tab w:val="left" w:leader="dot" w:pos="6379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792071" w:history="1">
        <w:r w:rsidR="008703A2" w:rsidRPr="00786D1F">
          <w:rPr>
            <w:rStyle w:val="Hyperlink"/>
            <w:noProof/>
          </w:rPr>
          <w:t>2.3.3.</w:t>
        </w:r>
        <w:r w:rsidR="008703A2">
          <w:rPr>
            <w:rStyle w:val="Hyperlink"/>
            <w:noProof/>
          </w:rPr>
          <w:t xml:space="preserve"> </w:t>
        </w:r>
        <w:r w:rsidR="008703A2" w:rsidRPr="00786D1F">
          <w:rPr>
            <w:rStyle w:val="Hyperlink"/>
            <w:noProof/>
          </w:rPr>
          <w:t>Visualizar Anexo da Proposta do Convênio Concedente</w:t>
        </w:r>
        <w:r w:rsidR="008703A2">
          <w:rPr>
            <w:noProof/>
            <w:webHidden/>
          </w:rPr>
          <w:tab/>
        </w:r>
        <w:r w:rsidR="008703A2">
          <w:rPr>
            <w:noProof/>
            <w:webHidden/>
          </w:rPr>
          <w:fldChar w:fldCharType="begin"/>
        </w:r>
        <w:r w:rsidR="008703A2">
          <w:rPr>
            <w:noProof/>
            <w:webHidden/>
          </w:rPr>
          <w:instrText xml:space="preserve"> PAGEREF _Toc503792071 \h </w:instrText>
        </w:r>
        <w:r w:rsidR="008703A2">
          <w:rPr>
            <w:noProof/>
            <w:webHidden/>
          </w:rPr>
        </w:r>
        <w:r w:rsidR="008703A2">
          <w:rPr>
            <w:noProof/>
            <w:webHidden/>
          </w:rPr>
          <w:fldChar w:fldCharType="separate"/>
        </w:r>
        <w:r w:rsidR="008703A2">
          <w:rPr>
            <w:noProof/>
            <w:webHidden/>
          </w:rPr>
          <w:t>14</w:t>
        </w:r>
        <w:r w:rsidR="008703A2">
          <w:rPr>
            <w:noProof/>
            <w:webHidden/>
          </w:rPr>
          <w:fldChar w:fldCharType="end"/>
        </w:r>
      </w:hyperlink>
    </w:p>
    <w:p w:rsidR="008703A2" w:rsidRDefault="003340D9" w:rsidP="008703A2">
      <w:pPr>
        <w:pStyle w:val="Sumrio4"/>
        <w:tabs>
          <w:tab w:val="clear" w:pos="9923"/>
          <w:tab w:val="left" w:leader="dot" w:pos="6379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792072" w:history="1">
        <w:r w:rsidR="008703A2" w:rsidRPr="00786D1F">
          <w:rPr>
            <w:rStyle w:val="Hyperlink"/>
            <w:noProof/>
          </w:rPr>
          <w:t>2.3.4.</w:t>
        </w:r>
        <w:r w:rsidR="008703A2">
          <w:rPr>
            <w:rStyle w:val="Hyperlink"/>
            <w:noProof/>
          </w:rPr>
          <w:t xml:space="preserve"> </w:t>
        </w:r>
        <w:r w:rsidR="008703A2" w:rsidRPr="00786D1F">
          <w:rPr>
            <w:rStyle w:val="Hyperlink"/>
            <w:noProof/>
          </w:rPr>
          <w:t>Editar Anexo da Proposta do Convênio Concedente</w:t>
        </w:r>
        <w:r w:rsidR="008703A2">
          <w:rPr>
            <w:noProof/>
            <w:webHidden/>
          </w:rPr>
          <w:tab/>
        </w:r>
        <w:r w:rsidR="008703A2">
          <w:rPr>
            <w:noProof/>
            <w:webHidden/>
          </w:rPr>
          <w:fldChar w:fldCharType="begin"/>
        </w:r>
        <w:r w:rsidR="008703A2">
          <w:rPr>
            <w:noProof/>
            <w:webHidden/>
          </w:rPr>
          <w:instrText xml:space="preserve"> PAGEREF _Toc503792072 \h </w:instrText>
        </w:r>
        <w:r w:rsidR="008703A2">
          <w:rPr>
            <w:noProof/>
            <w:webHidden/>
          </w:rPr>
        </w:r>
        <w:r w:rsidR="008703A2">
          <w:rPr>
            <w:noProof/>
            <w:webHidden/>
          </w:rPr>
          <w:fldChar w:fldCharType="separate"/>
        </w:r>
        <w:r w:rsidR="008703A2">
          <w:rPr>
            <w:noProof/>
            <w:webHidden/>
          </w:rPr>
          <w:t>15</w:t>
        </w:r>
        <w:r w:rsidR="008703A2">
          <w:rPr>
            <w:noProof/>
            <w:webHidden/>
          </w:rPr>
          <w:fldChar w:fldCharType="end"/>
        </w:r>
      </w:hyperlink>
    </w:p>
    <w:p w:rsidR="008703A2" w:rsidRDefault="003340D9" w:rsidP="008703A2">
      <w:pPr>
        <w:pStyle w:val="Sumrio4"/>
        <w:tabs>
          <w:tab w:val="clear" w:pos="9923"/>
          <w:tab w:val="left" w:leader="dot" w:pos="6379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792073" w:history="1">
        <w:r w:rsidR="008703A2" w:rsidRPr="00786D1F">
          <w:rPr>
            <w:rStyle w:val="Hyperlink"/>
            <w:noProof/>
          </w:rPr>
          <w:t>2.3.5.</w:t>
        </w:r>
        <w:r w:rsidR="008703A2">
          <w:rPr>
            <w:rStyle w:val="Hyperlink"/>
            <w:noProof/>
          </w:rPr>
          <w:t xml:space="preserve"> </w:t>
        </w:r>
        <w:r w:rsidR="008703A2" w:rsidRPr="00786D1F">
          <w:rPr>
            <w:rStyle w:val="Hyperlink"/>
            <w:noProof/>
          </w:rPr>
          <w:t>Excluir Anexo da Proposta do Convênio Concedente</w:t>
        </w:r>
        <w:r w:rsidR="008703A2">
          <w:rPr>
            <w:noProof/>
            <w:webHidden/>
          </w:rPr>
          <w:tab/>
        </w:r>
        <w:r w:rsidR="008703A2">
          <w:rPr>
            <w:noProof/>
            <w:webHidden/>
          </w:rPr>
          <w:fldChar w:fldCharType="begin"/>
        </w:r>
        <w:r w:rsidR="008703A2">
          <w:rPr>
            <w:noProof/>
            <w:webHidden/>
          </w:rPr>
          <w:instrText xml:space="preserve"> PAGEREF _Toc503792073 \h </w:instrText>
        </w:r>
        <w:r w:rsidR="008703A2">
          <w:rPr>
            <w:noProof/>
            <w:webHidden/>
          </w:rPr>
        </w:r>
        <w:r w:rsidR="008703A2">
          <w:rPr>
            <w:noProof/>
            <w:webHidden/>
          </w:rPr>
          <w:fldChar w:fldCharType="separate"/>
        </w:r>
        <w:r w:rsidR="008703A2">
          <w:rPr>
            <w:noProof/>
            <w:webHidden/>
          </w:rPr>
          <w:t>16</w:t>
        </w:r>
        <w:r w:rsidR="008703A2">
          <w:rPr>
            <w:noProof/>
            <w:webHidden/>
          </w:rPr>
          <w:fldChar w:fldCharType="end"/>
        </w:r>
      </w:hyperlink>
    </w:p>
    <w:p w:rsidR="008703A2" w:rsidRDefault="003340D9" w:rsidP="008703A2">
      <w:pPr>
        <w:pStyle w:val="Sumrio3"/>
        <w:tabs>
          <w:tab w:val="clear" w:pos="567"/>
          <w:tab w:val="clear" w:pos="9923"/>
          <w:tab w:val="left" w:leader="dot" w:pos="6379"/>
        </w:tabs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792074" w:history="1">
        <w:r w:rsidR="008703A2" w:rsidRPr="00786D1F">
          <w:rPr>
            <w:rStyle w:val="Hyperlink"/>
            <w:noProof/>
          </w:rPr>
          <w:t>2.4.</w:t>
        </w:r>
        <w:r w:rsidR="008703A2">
          <w:rPr>
            <w:rStyle w:val="Hyperlink"/>
            <w:noProof/>
          </w:rPr>
          <w:t xml:space="preserve"> </w:t>
        </w:r>
        <w:r w:rsidR="008703A2" w:rsidRPr="00786D1F">
          <w:rPr>
            <w:rStyle w:val="Hyperlink"/>
            <w:noProof/>
          </w:rPr>
          <w:t>Emitir Parecer do Planejamento da Proposta do Convênio Concedente</w:t>
        </w:r>
        <w:r w:rsidR="008703A2">
          <w:rPr>
            <w:noProof/>
            <w:webHidden/>
          </w:rPr>
          <w:tab/>
        </w:r>
        <w:r w:rsidR="008703A2">
          <w:rPr>
            <w:noProof/>
            <w:webHidden/>
          </w:rPr>
          <w:fldChar w:fldCharType="begin"/>
        </w:r>
        <w:r w:rsidR="008703A2">
          <w:rPr>
            <w:noProof/>
            <w:webHidden/>
          </w:rPr>
          <w:instrText xml:space="preserve"> PAGEREF _Toc503792074 \h </w:instrText>
        </w:r>
        <w:r w:rsidR="008703A2">
          <w:rPr>
            <w:noProof/>
            <w:webHidden/>
          </w:rPr>
        </w:r>
        <w:r w:rsidR="008703A2">
          <w:rPr>
            <w:noProof/>
            <w:webHidden/>
          </w:rPr>
          <w:fldChar w:fldCharType="separate"/>
        </w:r>
        <w:r w:rsidR="008703A2">
          <w:rPr>
            <w:noProof/>
            <w:webHidden/>
          </w:rPr>
          <w:t>17</w:t>
        </w:r>
        <w:r w:rsidR="008703A2">
          <w:rPr>
            <w:noProof/>
            <w:webHidden/>
          </w:rPr>
          <w:fldChar w:fldCharType="end"/>
        </w:r>
      </w:hyperlink>
    </w:p>
    <w:p w:rsidR="008703A2" w:rsidRDefault="003340D9" w:rsidP="008703A2">
      <w:pPr>
        <w:pStyle w:val="Sumrio3"/>
        <w:tabs>
          <w:tab w:val="clear" w:pos="567"/>
          <w:tab w:val="clear" w:pos="9923"/>
          <w:tab w:val="left" w:leader="dot" w:pos="6379"/>
        </w:tabs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792075" w:history="1">
        <w:r w:rsidR="008703A2" w:rsidRPr="00786D1F">
          <w:rPr>
            <w:rStyle w:val="Hyperlink"/>
            <w:noProof/>
          </w:rPr>
          <w:t>2.5.</w:t>
        </w:r>
        <w:r w:rsidR="008703A2">
          <w:rPr>
            <w:rStyle w:val="Hyperlink"/>
            <w:noProof/>
          </w:rPr>
          <w:t xml:space="preserve"> </w:t>
        </w:r>
        <w:r w:rsidR="008703A2" w:rsidRPr="00786D1F">
          <w:rPr>
            <w:rStyle w:val="Hyperlink"/>
            <w:noProof/>
          </w:rPr>
          <w:t>Visualizar Proposta do Convênio Concedente</w:t>
        </w:r>
        <w:r w:rsidR="008703A2">
          <w:rPr>
            <w:noProof/>
            <w:webHidden/>
          </w:rPr>
          <w:tab/>
        </w:r>
        <w:r w:rsidR="008703A2">
          <w:rPr>
            <w:noProof/>
            <w:webHidden/>
          </w:rPr>
          <w:fldChar w:fldCharType="begin"/>
        </w:r>
        <w:r w:rsidR="008703A2">
          <w:rPr>
            <w:noProof/>
            <w:webHidden/>
          </w:rPr>
          <w:instrText xml:space="preserve"> PAGEREF _Toc503792075 \h </w:instrText>
        </w:r>
        <w:r w:rsidR="008703A2">
          <w:rPr>
            <w:noProof/>
            <w:webHidden/>
          </w:rPr>
        </w:r>
        <w:r w:rsidR="008703A2">
          <w:rPr>
            <w:noProof/>
            <w:webHidden/>
          </w:rPr>
          <w:fldChar w:fldCharType="separate"/>
        </w:r>
        <w:r w:rsidR="008703A2">
          <w:rPr>
            <w:noProof/>
            <w:webHidden/>
          </w:rPr>
          <w:t>19</w:t>
        </w:r>
        <w:r w:rsidR="008703A2">
          <w:rPr>
            <w:noProof/>
            <w:webHidden/>
          </w:rPr>
          <w:fldChar w:fldCharType="end"/>
        </w:r>
      </w:hyperlink>
    </w:p>
    <w:p w:rsidR="008703A2" w:rsidRDefault="003340D9" w:rsidP="008703A2">
      <w:pPr>
        <w:pStyle w:val="Sumrio3"/>
        <w:tabs>
          <w:tab w:val="clear" w:pos="567"/>
          <w:tab w:val="clear" w:pos="9923"/>
          <w:tab w:val="left" w:leader="dot" w:pos="6379"/>
        </w:tabs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792076" w:history="1">
        <w:r w:rsidR="008703A2" w:rsidRPr="00786D1F">
          <w:rPr>
            <w:rStyle w:val="Hyperlink"/>
            <w:noProof/>
          </w:rPr>
          <w:t>2.6.</w:t>
        </w:r>
        <w:r w:rsidR="008703A2">
          <w:rPr>
            <w:rStyle w:val="Hyperlink"/>
            <w:noProof/>
          </w:rPr>
          <w:t xml:space="preserve"> </w:t>
        </w:r>
        <w:r w:rsidR="008703A2" w:rsidRPr="00786D1F">
          <w:rPr>
            <w:rStyle w:val="Hyperlink"/>
            <w:noProof/>
          </w:rPr>
          <w:t>Editar Proposta do Convênio Concedente</w:t>
        </w:r>
        <w:r w:rsidR="008703A2">
          <w:rPr>
            <w:noProof/>
            <w:webHidden/>
          </w:rPr>
          <w:tab/>
        </w:r>
        <w:r w:rsidR="008703A2">
          <w:rPr>
            <w:noProof/>
            <w:webHidden/>
          </w:rPr>
          <w:fldChar w:fldCharType="begin"/>
        </w:r>
        <w:r w:rsidR="008703A2">
          <w:rPr>
            <w:noProof/>
            <w:webHidden/>
          </w:rPr>
          <w:instrText xml:space="preserve"> PAGEREF _Toc503792076 \h </w:instrText>
        </w:r>
        <w:r w:rsidR="008703A2">
          <w:rPr>
            <w:noProof/>
            <w:webHidden/>
          </w:rPr>
        </w:r>
        <w:r w:rsidR="008703A2">
          <w:rPr>
            <w:noProof/>
            <w:webHidden/>
          </w:rPr>
          <w:fldChar w:fldCharType="separate"/>
        </w:r>
        <w:r w:rsidR="008703A2">
          <w:rPr>
            <w:noProof/>
            <w:webHidden/>
          </w:rPr>
          <w:t>20</w:t>
        </w:r>
        <w:r w:rsidR="008703A2">
          <w:rPr>
            <w:noProof/>
            <w:webHidden/>
          </w:rPr>
          <w:fldChar w:fldCharType="end"/>
        </w:r>
      </w:hyperlink>
    </w:p>
    <w:p w:rsidR="008703A2" w:rsidRDefault="003340D9" w:rsidP="008703A2">
      <w:pPr>
        <w:pStyle w:val="Sumrio3"/>
        <w:tabs>
          <w:tab w:val="clear" w:pos="567"/>
          <w:tab w:val="clear" w:pos="9923"/>
          <w:tab w:val="left" w:leader="dot" w:pos="6379"/>
        </w:tabs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792077" w:history="1">
        <w:r w:rsidR="008703A2" w:rsidRPr="00786D1F">
          <w:rPr>
            <w:rStyle w:val="Hyperlink"/>
            <w:noProof/>
          </w:rPr>
          <w:t>2.7.</w:t>
        </w:r>
        <w:r w:rsidR="008703A2">
          <w:rPr>
            <w:rStyle w:val="Hyperlink"/>
            <w:noProof/>
          </w:rPr>
          <w:t xml:space="preserve"> </w:t>
        </w:r>
        <w:r w:rsidR="008703A2" w:rsidRPr="00786D1F">
          <w:rPr>
            <w:rStyle w:val="Hyperlink"/>
            <w:noProof/>
          </w:rPr>
          <w:t>Excluir Proposta do Convênio Concedente</w:t>
        </w:r>
        <w:r w:rsidR="008703A2">
          <w:rPr>
            <w:noProof/>
            <w:webHidden/>
          </w:rPr>
          <w:tab/>
        </w:r>
        <w:r w:rsidR="008703A2">
          <w:rPr>
            <w:noProof/>
            <w:webHidden/>
          </w:rPr>
          <w:fldChar w:fldCharType="begin"/>
        </w:r>
        <w:r w:rsidR="008703A2">
          <w:rPr>
            <w:noProof/>
            <w:webHidden/>
          </w:rPr>
          <w:instrText xml:space="preserve"> PAGEREF _Toc503792077 \h </w:instrText>
        </w:r>
        <w:r w:rsidR="008703A2">
          <w:rPr>
            <w:noProof/>
            <w:webHidden/>
          </w:rPr>
        </w:r>
        <w:r w:rsidR="008703A2">
          <w:rPr>
            <w:noProof/>
            <w:webHidden/>
          </w:rPr>
          <w:fldChar w:fldCharType="separate"/>
        </w:r>
        <w:r w:rsidR="008703A2">
          <w:rPr>
            <w:noProof/>
            <w:webHidden/>
          </w:rPr>
          <w:t>21</w:t>
        </w:r>
        <w:r w:rsidR="008703A2">
          <w:rPr>
            <w:noProof/>
            <w:webHidden/>
          </w:rPr>
          <w:fldChar w:fldCharType="end"/>
        </w:r>
      </w:hyperlink>
    </w:p>
    <w:p w:rsidR="002477BC" w:rsidRDefault="00841F9E" w:rsidP="008703A2">
      <w:pPr>
        <w:tabs>
          <w:tab w:val="left" w:leader="dot" w:pos="6379"/>
        </w:tabs>
        <w:jc w:val="both"/>
        <w:rPr>
          <w:rFonts w:cstheme="minorHAnsi"/>
          <w:b/>
          <w:bCs/>
          <w:caps/>
          <w:sz w:val="20"/>
          <w:szCs w:val="20"/>
        </w:rPr>
      </w:pPr>
      <w:r>
        <w:rPr>
          <w:rFonts w:cstheme="minorHAnsi"/>
          <w:b/>
          <w:bCs/>
          <w:caps/>
          <w:sz w:val="20"/>
          <w:szCs w:val="20"/>
        </w:rPr>
        <w:fldChar w:fldCharType="end"/>
      </w:r>
    </w:p>
    <w:p w:rsidR="008C1CC3" w:rsidRPr="00AC707D" w:rsidRDefault="002477BC" w:rsidP="00CD73D4">
      <w:pPr>
        <w:pStyle w:val="Ttulo1"/>
        <w:jc w:val="both"/>
        <w:rPr>
          <w:rFonts w:ascii="Calibri" w:hAnsi="Calibri" w:cs="Calibri"/>
        </w:rPr>
      </w:pPr>
      <w:r>
        <w:rPr>
          <w:rFonts w:cstheme="minorHAnsi"/>
          <w:caps/>
          <w:sz w:val="20"/>
          <w:szCs w:val="20"/>
        </w:rPr>
        <w:br w:type="page"/>
      </w:r>
      <w:bookmarkStart w:id="1" w:name="_Toc431893698"/>
      <w:bookmarkStart w:id="2" w:name="_Toc503792062"/>
      <w:bookmarkStart w:id="3" w:name="_Toc351998275"/>
      <w:bookmarkStart w:id="4" w:name="_Toc342466211"/>
      <w:r w:rsidR="008C1CC3" w:rsidRPr="00AC707D">
        <w:rPr>
          <w:rFonts w:ascii="Calibri" w:hAnsi="Calibri" w:cs="Calibri"/>
        </w:rPr>
        <w:lastRenderedPageBreak/>
        <w:t>Primeiros Passos</w:t>
      </w:r>
      <w:bookmarkEnd w:id="1"/>
      <w:bookmarkEnd w:id="2"/>
    </w:p>
    <w:bookmarkEnd w:id="3"/>
    <w:p w:rsidR="008C1CC3" w:rsidRDefault="008C1CC3" w:rsidP="00CD73D4">
      <w:pPr>
        <w:pStyle w:val="Passos"/>
        <w:numPr>
          <w:ilvl w:val="0"/>
          <w:numId w:val="0"/>
        </w:numPr>
        <w:jc w:val="both"/>
        <w:rPr>
          <w:rFonts w:eastAsiaTheme="majorEastAsia"/>
        </w:rPr>
      </w:pPr>
    </w:p>
    <w:p w:rsidR="008C1CC3" w:rsidRDefault="008C1CC3" w:rsidP="00CD73D4">
      <w:pPr>
        <w:jc w:val="both"/>
      </w:pPr>
      <w:r>
        <w:t>Para auxiliá-lo, este manual possui indicadores visuais com notas relevantes do sistema. Estes indicadores são representados pelos ícones abaixo:</w:t>
      </w:r>
    </w:p>
    <w:p w:rsidR="008C1CC3" w:rsidRDefault="008C1CC3" w:rsidP="00CD73D4">
      <w:pPr>
        <w:jc w:val="both"/>
      </w:pPr>
      <w:r>
        <w:rPr>
          <w:noProof/>
          <w:lang w:eastAsia="pt-BR" w:bidi="ar-SA"/>
        </w:rPr>
        <mc:AlternateContent>
          <mc:Choice Requires="wpc">
            <w:drawing>
              <wp:inline distT="0" distB="0" distL="0" distR="0" wp14:anchorId="0A9E9184" wp14:editId="00412A02">
                <wp:extent cx="4229100" cy="894080"/>
                <wp:effectExtent l="0" t="0" r="0" b="0"/>
                <wp:docPr id="3788" name="Tela 37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055" name="Picture 3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" y="161925"/>
                            <a:ext cx="392430" cy="392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6" name="Picture 3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240" y="161925"/>
                            <a:ext cx="317500" cy="396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7" name="Picture 3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080" y="132715"/>
                            <a:ext cx="320675" cy="42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8" name="Text Box 37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7525"/>
                            <a:ext cx="914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746A" w:rsidRPr="00BD2BE4" w:rsidRDefault="007E746A" w:rsidP="008C1CC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Atenção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Text Box 3794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0" y="520065"/>
                            <a:ext cx="914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746A" w:rsidRPr="00BD2BE4" w:rsidRDefault="007E746A" w:rsidP="008C1CC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Nota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Text Box 3795"/>
                        <wps:cNvSpPr txBox="1">
                          <a:spLocks noChangeArrowheads="1"/>
                        </wps:cNvSpPr>
                        <wps:spPr bwMode="auto">
                          <a:xfrm>
                            <a:off x="3131820" y="520065"/>
                            <a:ext cx="914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746A" w:rsidRPr="00BD2BE4" w:rsidRDefault="007E746A" w:rsidP="008C1CC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A9E9184" id="Tela 3788" o:spid="_x0000_s1031" editas="canvas" style="width:333pt;height:70.4pt;mso-position-horizontal-relative:char;mso-position-vertical-relative:line" coordsize="42291,8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">
                <v:shape id="_x0000_s1032" type="#_x0000_t75" style="position:absolute;width:42291;height:8940;visibility:visible;mso-wrap-style:square">
                  <v:fill o:detectmouseclick="t"/>
                  <v:path o:connecttype="none"/>
                </v:shape>
                <v:shape id="Picture 3790" o:spid="_x0000_s1033" type="#_x0000_t75" style="position:absolute;left:2565;top:1619;width:3924;height:3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rEfFAAAA3QAAAA8AAABkcnMvZG93bnJldi54bWxEj0+LwjAUxO+C3yE8YS+iyXZpkWoUXRDE&#10;ZQ/+OXh8NM+22LyUJmr325uFhT0OM/MbZrHqbSMe1PnasYb3qQJBXDhTc6nhfNpOZiB8QDbYOCYN&#10;P+RhtRwOFpgb9+QDPY6hFBHCPkcNVQhtLqUvKrLop64ljt7VdRZDlF0pTYfPCLeNTJTKpMWa40KF&#10;LX1WVNyOd6thHC5Ofd1wb43fbb5VmiWHJNP6bdSv5yAC9eE//NfeGQ0fKk3h9018AnL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sKxHxQAAAN0AAAAPAAAAAAAAAAAAAAAA&#10;AJ8CAABkcnMvZG93bnJldi54bWxQSwUGAAAAAAQABAD3AAAAkQMAAAAA&#10;">
                  <v:imagedata r:id="rId18" o:title=""/>
                </v:shape>
                <v:shape id="Picture 3791" o:spid="_x0000_s1034" type="#_x0000_t75" style="position:absolute;left:19202;top:1619;width:3175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dFg/HAAAA3QAAAA8AAABkcnMvZG93bnJldi54bWxEj91qwkAUhO8LvsNyhN4U3bTVINFVRKgU&#10;EcWfBzhmj0k0ezbNbmN8e1co9HKYmW+Yyaw1pWiodoVlBe/9CARxanXBmYLj4as3AuE8ssbSMim4&#10;k4PZtPMywUTbG++o2ftMBAi7BBXk3leJlC7NyaDr24o4eGdbG/RB1pnUNd4C3JTyI4piabDgsJBj&#10;RYuc0uv+1ygYuOV6sVy18c/9MjrJ5u183Qy2Sr122/kYhKfW/4f/2t9awWc0jOH5JjwBOX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7dFg/HAAAA3QAAAA8AAAAAAAAAAAAA&#10;AAAAnwIAAGRycy9kb3ducmV2LnhtbFBLBQYAAAAABAAEAPcAAACTAwAAAAA=&#10;">
                  <v:imagedata r:id="rId19" o:title=""/>
                </v:shape>
                <v:shape id="Picture 3792" o:spid="_x0000_s1035" type="#_x0000_t75" style="position:absolute;left:34340;top:1327;width:3207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YI9THAAAA3QAAAA8AAABkcnMvZG93bnJldi54bWxEj0tvwjAQhO9I/Q/WVuIGTkvLI2BQBOrj&#10;CAHuq3hJUuJ1GrtJ2l9fV6rEcTQz32hWm95UoqXGlZYVPIwjEMSZ1SXnCk7Hl9EchPPIGivLpOCb&#10;HGzWd4MVxtp2fKA29bkIEHYxKii8r2MpXVaQQTe2NXHwLrYx6INscqkb7ALcVPIxiqbSYMlhocCa&#10;tgVl1/TLKNgv0uvlY/d5brvt69P+zSXZzyRRanjfJ0sQnnp/C/+337WCSfQ8g7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/YI9THAAAA3QAAAA8AAAAAAAAAAAAA&#10;AAAAnwIAAGRycy9kb3ducmV2LnhtbFBLBQYAAAAABAAEAPcAAACTAwAAAAA=&#10;">
                  <v:imagedata r:id="rId20" o:title=""/>
                </v:shape>
                <v:shape id="_x0000_s1036" type="#_x0000_t202" style="position:absolute;top:5175;width:91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KfcEA&#10;AADdAAAADwAAAGRycy9kb3ducmV2LnhtbERPz2vCMBS+D/wfwhN2m4mVjVGNYgWd05NO74/m2RSb&#10;l9JErf/9chjs+PH9ni1614g7daH2rGE8UiCIS29qrjScftZvnyBCRDbYeCYNTwqwmA9eZpgb/+AD&#10;3Y+xEimEQ44abIxtLmUoLTkMI98SJ+7iO4cxwa6SpsNHCneNzJT6kA5rTg0WW1pZKq/Hm9Mg1dd3&#10;ltk1Xm7FfvMstrvidN5p/Trsl1MQkfr4L/5zb42GiXpPc9Ob9AT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ayn3BAAAA3QAAAA8AAAAAAAAAAAAAAAAAmAIAAGRycy9kb3du&#10;cmV2LnhtbFBLBQYAAAAABAAEAPUAAACGAwAAAAA=&#10;" filled="f" stroked="f" strokecolor="#c0504d [3205]" strokeweight="1.5pt">
                  <v:textbox>
                    <w:txbxContent>
                      <w:p w:rsidR="007E746A" w:rsidRPr="00BD2BE4" w:rsidRDefault="007E746A" w:rsidP="008C1CC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Atenção</w:t>
                        </w:r>
                      </w:p>
                    </w:txbxContent>
                  </v:textbox>
                </v:shape>
                <v:shape id="Text Box 3794" o:spid="_x0000_s1037" type="#_x0000_t202" style="position:absolute;left:16192;top:5200;width:91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v5sYA&#10;AADdAAAADwAAAGRycy9kb3ducmV2LnhtbESPT2sCMRTE70K/Q3iF3jTpFktdjdIt2Ko91T/3x+a5&#10;Wbp5WTZR129vhEKPw8z8hpkteteIM3Wh9qzheaRAEJfe1Fxp2O+WwzcQISIbbDyThisFWMwfBjPM&#10;jb/wD523sRIJwiFHDTbGNpcylJYchpFviZN39J3DmGRXSdPhJcFdIzOlXqXDmtOCxZY+LJW/25PT&#10;INXXOsvsEo+n4vvzWqw2xf6w0frpsX+fgojUx//wX3tlNLyo8QT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Zv5sYAAADdAAAADwAAAAAAAAAAAAAAAACYAgAAZHJz&#10;L2Rvd25yZXYueG1sUEsFBgAAAAAEAAQA9QAAAIsDAAAAAA==&#10;" filled="f" stroked="f" strokecolor="#c0504d [3205]" strokeweight="1.5pt">
                  <v:textbox>
                    <w:txbxContent>
                      <w:p w:rsidR="007E746A" w:rsidRPr="00BD2BE4" w:rsidRDefault="007E746A" w:rsidP="008C1CC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Nota</w:t>
                        </w:r>
                      </w:p>
                    </w:txbxContent>
                  </v:textbox>
                </v:shape>
                <v:shape id="Text Box 3795" o:spid="_x0000_s1038" type="#_x0000_t202" style="position:absolute;left:31318;top:5200;width:91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MxsEA&#10;AADdAAAADwAAAGRycy9kb3ducmV2LnhtbERPz2vCMBS+D/wfwhO8zcQKMqpRrOCm7jSn90fzbIrN&#10;S2mi1v/eHAY7fny/F6veNeJOXag9a5iMFQji0puaKw2n3+37B4gQkQ02nknDkwKsloO3BebGP/iH&#10;7sdYiRTCIUcNNsY2lzKUlhyGsW+JE3fxncOYYFdJ0+EjhbtGZkrNpMOaU4PFljaWyuvx5jRI9bXP&#10;MrvFy634/nwWu0NxOh+0Hg379RxEpD7+i//cO6NhqmZpf3qTn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ADMbBAAAA3QAAAA8AAAAAAAAAAAAAAAAAmAIAAGRycy9kb3du&#10;cmV2LnhtbFBLBQYAAAAABAAEAPUAAACGAwAAAAA=&#10;" filled="f" stroked="f" strokecolor="#c0504d [3205]" strokeweight="1.5pt">
                  <v:textbox>
                    <w:txbxContent>
                      <w:p w:rsidR="007E746A" w:rsidRPr="00BD2BE4" w:rsidRDefault="007E746A" w:rsidP="008C1CC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747DC" w:rsidRDefault="003747DC" w:rsidP="00CD73D4">
      <w:pPr>
        <w:jc w:val="both"/>
      </w:pPr>
    </w:p>
    <w:p w:rsidR="003747DC" w:rsidRDefault="009718A6" w:rsidP="00CD73D4">
      <w:pPr>
        <w:tabs>
          <w:tab w:val="left" w:pos="2780"/>
          <w:tab w:val="center" w:pos="4252"/>
        </w:tabs>
        <w:jc w:val="both"/>
        <w:rPr>
          <w:rFonts w:ascii="Arial" w:hAnsi="Arial" w:cs="Arial"/>
          <w:b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D302B6A" wp14:editId="0BFE3B5B">
                <wp:simplePos x="0" y="0"/>
                <wp:positionH relativeFrom="column">
                  <wp:posOffset>-28575</wp:posOffset>
                </wp:positionH>
                <wp:positionV relativeFrom="paragraph">
                  <wp:posOffset>111125</wp:posOffset>
                </wp:positionV>
                <wp:extent cx="4181475" cy="3046095"/>
                <wp:effectExtent l="0" t="0" r="28575" b="20955"/>
                <wp:wrapNone/>
                <wp:docPr id="37" name="Retângulo de cantos arredondado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30460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2F53A8" id="Retângulo de cantos arredondados 37" o:spid="_x0000_s1026" style="position:absolute;margin-left:-2.25pt;margin-top:8.75pt;width:329.25pt;height:239.8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" filled="f" strokecolor="#f79646 [3209]" strokeweight="2pt"/>
            </w:pict>
          </mc:Fallback>
        </mc:AlternateContent>
      </w:r>
    </w:p>
    <w:p w:rsidR="003747DC" w:rsidRDefault="003747DC" w:rsidP="00CD73D4">
      <w:pPr>
        <w:tabs>
          <w:tab w:val="left" w:pos="2780"/>
          <w:tab w:val="center" w:pos="425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IMPORTANTE!</w:t>
      </w:r>
    </w:p>
    <w:p w:rsidR="00E92A6E" w:rsidRDefault="00E92A6E" w:rsidP="00CD73D4">
      <w:pPr>
        <w:jc w:val="both"/>
        <w:rPr>
          <w:rFonts w:ascii="Arial" w:hAnsi="Arial" w:cs="Arial"/>
        </w:rPr>
      </w:pPr>
    </w:p>
    <w:p w:rsidR="00E92A6E" w:rsidRPr="00E92A6E" w:rsidRDefault="003747DC" w:rsidP="00CD73D4">
      <w:pPr>
        <w:ind w:left="284" w:right="316"/>
        <w:jc w:val="both"/>
        <w:rPr>
          <w:rFonts w:ascii="Arial" w:hAnsi="Arial" w:cs="Arial"/>
        </w:rPr>
      </w:pPr>
      <w:r w:rsidRPr="00E92A6E">
        <w:rPr>
          <w:rFonts w:ascii="Arial" w:hAnsi="Arial" w:cs="Arial"/>
        </w:rPr>
        <w:t xml:space="preserve">As telas do sistema por padrão são abertas sempre em modo de consulta, caso seja necessário </w:t>
      </w:r>
      <w:r w:rsidR="00E92A6E" w:rsidRPr="00E92A6E">
        <w:rPr>
          <w:rFonts w:ascii="Arial" w:hAnsi="Arial" w:cs="Arial"/>
        </w:rPr>
        <w:t>incluir u</w:t>
      </w:r>
      <w:r w:rsidRPr="00E92A6E">
        <w:rPr>
          <w:rFonts w:ascii="Arial" w:hAnsi="Arial" w:cs="Arial"/>
        </w:rPr>
        <w:t xml:space="preserve">m novo registro o usuário deverá clicar no botão </w:t>
      </w:r>
      <w:r w:rsidR="00ED746D"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32209365" wp14:editId="26C35B4A">
            <wp:extent cx="558800" cy="2095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A6E">
        <w:rPr>
          <w:rFonts w:ascii="Arial" w:hAnsi="Arial" w:cs="Arial"/>
        </w:rPr>
        <w:t>.</w:t>
      </w:r>
    </w:p>
    <w:p w:rsidR="00E92A6E" w:rsidRPr="00E92A6E" w:rsidRDefault="00E92A6E" w:rsidP="00CD73D4">
      <w:pPr>
        <w:ind w:left="284" w:right="316"/>
        <w:jc w:val="both"/>
        <w:rPr>
          <w:rFonts w:ascii="Arial" w:hAnsi="Arial" w:cs="Arial"/>
        </w:rPr>
      </w:pPr>
    </w:p>
    <w:p w:rsidR="00E92A6E" w:rsidRPr="00E92A6E" w:rsidRDefault="00E92A6E" w:rsidP="00CD73D4">
      <w:pPr>
        <w:ind w:left="284" w:right="316"/>
        <w:jc w:val="both"/>
        <w:rPr>
          <w:rFonts w:ascii="Arial" w:hAnsi="Arial" w:cs="Arial"/>
        </w:rPr>
      </w:pPr>
      <w:r w:rsidRPr="00E92A6E">
        <w:rPr>
          <w:rFonts w:ascii="Arial" w:hAnsi="Arial" w:cs="Arial"/>
        </w:rPr>
        <w:t>As principais ações do sistema para os registros retornados na consulta são:</w:t>
      </w:r>
    </w:p>
    <w:p w:rsidR="00E92A6E" w:rsidRPr="00E92A6E" w:rsidRDefault="00E92A6E" w:rsidP="00CD73D4">
      <w:pPr>
        <w:ind w:left="284" w:right="316"/>
        <w:jc w:val="both"/>
        <w:rPr>
          <w:rFonts w:ascii="Arial" w:hAnsi="Arial" w:cs="Arial"/>
        </w:rPr>
      </w:pP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2F91F84E" wp14:editId="0DEF9AAF">
            <wp:extent cx="180975" cy="201930"/>
            <wp:effectExtent l="0" t="0" r="9525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E92A6E">
        <w:rPr>
          <w:rFonts w:ascii="Arial" w:hAnsi="Arial" w:cs="Arial"/>
          <w:b/>
        </w:rPr>
        <w:t xml:space="preserve">Visualizar: </w:t>
      </w:r>
      <w:r w:rsidRPr="00E92A6E">
        <w:rPr>
          <w:rFonts w:ascii="Arial" w:hAnsi="Arial" w:cs="Arial"/>
        </w:rPr>
        <w:t>Utiliza-se esta ação para exibir detalhadamente os dados de um registro cadastrado no sistema.</w:t>
      </w:r>
    </w:p>
    <w:p w:rsidR="00E92A6E" w:rsidRPr="00E92A6E" w:rsidRDefault="00E92A6E" w:rsidP="00CD73D4">
      <w:pPr>
        <w:ind w:left="284" w:right="316"/>
        <w:jc w:val="both"/>
        <w:rPr>
          <w:rFonts w:ascii="Arial" w:hAnsi="Arial" w:cs="Arial"/>
        </w:rPr>
      </w:pP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3C0DF6F4" wp14:editId="7EC7BE23">
            <wp:extent cx="180975" cy="191135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E92A6E">
        <w:rPr>
          <w:rFonts w:ascii="Arial" w:hAnsi="Arial" w:cs="Arial"/>
          <w:b/>
        </w:rPr>
        <w:t xml:space="preserve">Editar: </w:t>
      </w:r>
      <w:r w:rsidRPr="00E92A6E">
        <w:rPr>
          <w:rFonts w:ascii="Arial" w:hAnsi="Arial" w:cs="Arial"/>
        </w:rPr>
        <w:t>Editar total ou parcialmente os dados de um registro cadastrado no sistema.</w:t>
      </w:r>
    </w:p>
    <w:p w:rsidR="00E92A6E" w:rsidRPr="00E92A6E" w:rsidRDefault="00E92A6E" w:rsidP="00CD73D4">
      <w:pPr>
        <w:ind w:left="284" w:right="316"/>
        <w:jc w:val="both"/>
        <w:rPr>
          <w:rFonts w:ascii="Arial" w:hAnsi="Arial" w:cs="Arial"/>
          <w:b/>
        </w:rPr>
      </w:pP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4FD63A34" wp14:editId="6883AF89">
            <wp:extent cx="148590" cy="191135"/>
            <wp:effectExtent l="0" t="0" r="381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E92A6E">
        <w:rPr>
          <w:rFonts w:ascii="Arial" w:hAnsi="Arial" w:cs="Arial"/>
          <w:b/>
        </w:rPr>
        <w:t xml:space="preserve">Excluir: </w:t>
      </w:r>
      <w:r w:rsidRPr="00E92A6E">
        <w:rPr>
          <w:rFonts w:ascii="Arial" w:hAnsi="Arial" w:cs="Arial"/>
        </w:rPr>
        <w:t>Excluir o registro do sistema.</w:t>
      </w:r>
    </w:p>
    <w:p w:rsidR="00E92A6E" w:rsidRDefault="00E92A6E" w:rsidP="00CD73D4">
      <w:pPr>
        <w:jc w:val="both"/>
        <w:rPr>
          <w:rFonts w:ascii="Arial" w:hAnsi="Arial" w:cs="Arial"/>
        </w:rPr>
      </w:pPr>
    </w:p>
    <w:p w:rsidR="008C1CC3" w:rsidRDefault="003747DC" w:rsidP="00CD73D4">
      <w:pPr>
        <w:jc w:val="both"/>
      </w:pPr>
      <w:r w:rsidRPr="004056EC">
        <w:rPr>
          <w:rFonts w:ascii="Arial" w:hAnsi="Arial" w:cs="Arial"/>
        </w:rPr>
        <w:t xml:space="preserve"> </w:t>
      </w:r>
    </w:p>
    <w:p w:rsidR="008C1CC3" w:rsidRDefault="008C1CC3" w:rsidP="00CD73D4">
      <w:pPr>
        <w:jc w:val="both"/>
      </w:pPr>
    </w:p>
    <w:p w:rsidR="003747DC" w:rsidRDefault="003747DC" w:rsidP="00CD73D4">
      <w:pPr>
        <w:jc w:val="both"/>
      </w:pPr>
    </w:p>
    <w:p w:rsidR="003747DC" w:rsidRDefault="003747DC" w:rsidP="00CD73D4">
      <w:pPr>
        <w:jc w:val="both"/>
      </w:pPr>
      <w:r w:rsidRPr="003541A6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EF20206" wp14:editId="45445F32">
                <wp:simplePos x="0" y="0"/>
                <wp:positionH relativeFrom="column">
                  <wp:posOffset>635</wp:posOffset>
                </wp:positionH>
                <wp:positionV relativeFrom="paragraph">
                  <wp:posOffset>133984</wp:posOffset>
                </wp:positionV>
                <wp:extent cx="4219575" cy="765175"/>
                <wp:effectExtent l="0" t="0" r="28575" b="15875"/>
                <wp:wrapNone/>
                <wp:docPr id="450" name="Retângulo de cantos arredondado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19575" cy="765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DBD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A8183" id="Retângulo de cantos arredondados 450" o:spid="_x0000_s1026" style="position:absolute;margin-left:.05pt;margin-top:10.55pt;width:332.25pt;height:60.25pt;flip:y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" filled="f" strokecolor="#dbd600" strokeweight="2pt"/>
            </w:pict>
          </mc:Fallback>
        </mc:AlternateContent>
      </w:r>
    </w:p>
    <w:p w:rsidR="008C1CC3" w:rsidRDefault="008C1CC3" w:rsidP="00CD73D4">
      <w:pPr>
        <w:jc w:val="both"/>
      </w:pPr>
      <w:r w:rsidRPr="003541A6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16256" behindDoc="0" locked="0" layoutInCell="1" allowOverlap="1" wp14:anchorId="6B04D1C9" wp14:editId="32F0F6F1">
            <wp:simplePos x="0" y="0"/>
            <wp:positionH relativeFrom="column">
              <wp:posOffset>176530</wp:posOffset>
            </wp:positionH>
            <wp:positionV relativeFrom="paragraph">
              <wp:posOffset>36195</wp:posOffset>
            </wp:positionV>
            <wp:extent cx="392430" cy="391795"/>
            <wp:effectExtent l="0" t="0" r="7620" b="8255"/>
            <wp:wrapNone/>
            <wp:docPr id="451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8C1CC3" w:rsidRPr="003541A6" w:rsidRDefault="008C1CC3" w:rsidP="00CD73D4">
      <w:pPr>
        <w:ind w:left="284" w:right="17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3541A6">
        <w:rPr>
          <w:rFonts w:ascii="Arial" w:hAnsi="Arial" w:cs="Arial"/>
        </w:rPr>
        <w:t>No sistema os campos que são de caráter obrigatório serão sempre marcados com um asterisco</w:t>
      </w:r>
      <w:r w:rsidR="00870B51">
        <w:rPr>
          <w:rFonts w:ascii="Arial" w:hAnsi="Arial" w:cs="Arial"/>
        </w:rPr>
        <w:t xml:space="preserve"> (</w:t>
      </w:r>
      <w:r w:rsidR="00870B51" w:rsidRPr="00870B51">
        <w:rPr>
          <w:rFonts w:ascii="Arial" w:hAnsi="Arial" w:cs="Arial"/>
          <w:color w:val="FF0000"/>
          <w:sz w:val="26"/>
          <w:szCs w:val="26"/>
        </w:rPr>
        <w:t>*</w:t>
      </w:r>
      <w:r w:rsidR="00870B51" w:rsidRPr="00870B51">
        <w:rPr>
          <w:rFonts w:ascii="Arial" w:hAnsi="Arial" w:cs="Arial"/>
          <w:sz w:val="26"/>
          <w:szCs w:val="26"/>
        </w:rPr>
        <w:t>).</w:t>
      </w:r>
    </w:p>
    <w:p w:rsidR="008C1CC3" w:rsidRDefault="008C1CC3" w:rsidP="00CD73D4">
      <w:pPr>
        <w:jc w:val="both"/>
      </w:pPr>
    </w:p>
    <w:p w:rsidR="008C1CC3" w:rsidRDefault="008C1CC3" w:rsidP="00CD73D4">
      <w:pPr>
        <w:jc w:val="both"/>
      </w:pPr>
    </w:p>
    <w:p w:rsidR="008C1CC3" w:rsidRPr="00AE1F81" w:rsidRDefault="00320BEB" w:rsidP="00CD73D4">
      <w:pPr>
        <w:pStyle w:val="Ttulo1"/>
        <w:jc w:val="both"/>
      </w:pPr>
      <w:bookmarkStart w:id="5" w:name="_Toc351998276"/>
      <w:bookmarkStart w:id="6" w:name="_Toc431893699"/>
      <w:bookmarkStart w:id="7" w:name="_Toc503792063"/>
      <w:r w:rsidRPr="00AE1F81">
        <w:t xml:space="preserve">Visão geral do </w:t>
      </w:r>
      <w:r w:rsidR="008C1CC3" w:rsidRPr="00AE1F81">
        <w:t>sistema</w:t>
      </w:r>
      <w:bookmarkEnd w:id="5"/>
      <w:bookmarkEnd w:id="6"/>
      <w:bookmarkEnd w:id="7"/>
    </w:p>
    <w:p w:rsidR="008C1CC3" w:rsidRPr="00213CC4" w:rsidRDefault="008C1CC3" w:rsidP="00CD73D4">
      <w:pPr>
        <w:pStyle w:val="Subtitulo"/>
        <w:jc w:val="both"/>
        <w:rPr>
          <w:b/>
          <w:color w:val="1F497D" w:themeColor="text2"/>
        </w:rPr>
      </w:pPr>
      <w:r w:rsidRPr="00213CC4">
        <w:rPr>
          <w:b/>
          <w:color w:val="1F497D" w:themeColor="text2"/>
        </w:rPr>
        <w:t xml:space="preserve">Tela de </w:t>
      </w:r>
      <w:r w:rsidR="00870B51">
        <w:rPr>
          <w:b/>
          <w:color w:val="1F497D" w:themeColor="text2"/>
        </w:rPr>
        <w:t>Autenticação</w:t>
      </w:r>
    </w:p>
    <w:p w:rsidR="008C1CC3" w:rsidRDefault="008C1CC3" w:rsidP="00CD73D4">
      <w:pPr>
        <w:pStyle w:val="Passos"/>
        <w:numPr>
          <w:ilvl w:val="0"/>
          <w:numId w:val="3"/>
        </w:numPr>
        <w:ind w:left="426"/>
        <w:jc w:val="both"/>
      </w:pPr>
      <w:r>
        <w:t xml:space="preserve">Informe seu </w:t>
      </w:r>
      <w:r w:rsidR="00870B51" w:rsidRPr="00870B51">
        <w:rPr>
          <w:b/>
        </w:rPr>
        <w:t>Usuário</w:t>
      </w:r>
      <w:r w:rsidR="00870B51">
        <w:t xml:space="preserve"> </w:t>
      </w:r>
      <w:r>
        <w:t xml:space="preserve">e </w:t>
      </w:r>
      <w:r w:rsidRPr="00870B51">
        <w:rPr>
          <w:b/>
        </w:rPr>
        <w:t>Senha</w:t>
      </w:r>
      <w:r>
        <w:t>.</w:t>
      </w:r>
    </w:p>
    <w:p w:rsidR="008C1CC3" w:rsidRDefault="008C1CC3" w:rsidP="00CD73D4">
      <w:pPr>
        <w:pStyle w:val="Passos"/>
        <w:numPr>
          <w:ilvl w:val="0"/>
          <w:numId w:val="3"/>
        </w:numPr>
        <w:ind w:left="426"/>
        <w:jc w:val="both"/>
      </w:pPr>
      <w:r>
        <w:t xml:space="preserve">Clique em </w:t>
      </w:r>
      <w:r>
        <w:rPr>
          <w:b/>
        </w:rPr>
        <w:t>Entrar</w:t>
      </w:r>
      <w:r>
        <w:t xml:space="preserve"> para acessar o sistema.</w:t>
      </w:r>
    </w:p>
    <w:p w:rsidR="00213CC4" w:rsidRDefault="00213CC4" w:rsidP="00CD73D4">
      <w:pPr>
        <w:pStyle w:val="Passos"/>
        <w:numPr>
          <w:ilvl w:val="0"/>
          <w:numId w:val="0"/>
        </w:numPr>
        <w:jc w:val="both"/>
      </w:pPr>
    </w:p>
    <w:p w:rsidR="008C1CC3" w:rsidRDefault="002D70A1" w:rsidP="00CD73D4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3CBA2B4E" wp14:editId="4D1C1924">
            <wp:extent cx="4238625" cy="2372604"/>
            <wp:effectExtent l="19050" t="19050" r="9525" b="279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237" cy="23735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1CC3" w:rsidRDefault="008C1CC3" w:rsidP="00CD73D4">
      <w:pPr>
        <w:jc w:val="both"/>
      </w:pPr>
    </w:p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91"/>
        <w:gridCol w:w="6330"/>
      </w:tblGrid>
      <w:tr w:rsidR="008C1CC3" w:rsidRPr="00CC0EF8" w:rsidTr="00532B42">
        <w:tc>
          <w:tcPr>
            <w:tcW w:w="292" w:type="pct"/>
          </w:tcPr>
          <w:p w:rsidR="008C1CC3" w:rsidRDefault="008C1CC3" w:rsidP="00CD73D4">
            <w:pPr>
              <w:jc w:val="both"/>
            </w:pPr>
            <w:r w:rsidRPr="00761804">
              <w:rPr>
                <w:noProof/>
                <w:lang w:eastAsia="pt-BR" w:bidi="ar-SA"/>
              </w:rPr>
              <w:drawing>
                <wp:inline distT="0" distB="0" distL="0" distR="0" wp14:anchorId="2B077105" wp14:editId="57879BA4">
                  <wp:extent cx="212962" cy="212962"/>
                  <wp:effectExtent l="19050" t="0" r="0" b="0"/>
                  <wp:docPr id="329" name="Imagem 18" descr="Emblem-Important-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-Important-12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62" cy="21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pct"/>
            <w:shd w:val="clear" w:color="auto" w:fill="F2F2F2" w:themeFill="background1" w:themeFillShade="F2"/>
          </w:tcPr>
          <w:p w:rsidR="008C1CC3" w:rsidRPr="00160224" w:rsidRDefault="008C1CC3" w:rsidP="00CD73D4">
            <w:pPr>
              <w:pStyle w:val="Citao"/>
              <w:jc w:val="both"/>
            </w:pPr>
            <w:r w:rsidRPr="00160224">
              <w:t>Verifique com o administrador do sistema o endereço,</w:t>
            </w:r>
            <w:r w:rsidR="00870B51">
              <w:t xml:space="preserve"> usuário </w:t>
            </w:r>
            <w:r w:rsidRPr="00160224">
              <w:t>e senha de acesso</w:t>
            </w:r>
            <w:r w:rsidR="00E511DE">
              <w:t xml:space="preserve"> ao sistema</w:t>
            </w:r>
            <w:r w:rsidRPr="00160224">
              <w:t>.</w:t>
            </w:r>
          </w:p>
        </w:tc>
      </w:tr>
    </w:tbl>
    <w:p w:rsidR="008C1CC3" w:rsidRDefault="008C1CC3" w:rsidP="00CD73D4">
      <w:pPr>
        <w:jc w:val="both"/>
      </w:pPr>
      <w:r>
        <w:br w:type="page"/>
      </w:r>
    </w:p>
    <w:p w:rsidR="008C1CC3" w:rsidRDefault="008C1CC3" w:rsidP="00CD73D4">
      <w:pPr>
        <w:pStyle w:val="Subtitulo"/>
        <w:spacing w:after="120"/>
        <w:jc w:val="both"/>
        <w:rPr>
          <w:b/>
          <w:color w:val="1F497D" w:themeColor="text2"/>
        </w:rPr>
      </w:pPr>
      <w:r w:rsidRPr="006D5EB9">
        <w:rPr>
          <w:b/>
          <w:color w:val="1F497D" w:themeColor="text2"/>
        </w:rPr>
        <w:lastRenderedPageBreak/>
        <w:t>Página Inicial</w:t>
      </w:r>
      <w:r w:rsidR="00A32253">
        <w:rPr>
          <w:b/>
          <w:color w:val="1F497D" w:themeColor="text2"/>
        </w:rPr>
        <w:t xml:space="preserve"> do Sistema</w:t>
      </w:r>
    </w:p>
    <w:p w:rsidR="008C1CC3" w:rsidRDefault="00802BBB" w:rsidP="00CD73D4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086ABFB8" wp14:editId="0249A0DB">
            <wp:extent cx="4122540" cy="1998807"/>
            <wp:effectExtent l="19050" t="19050" r="11430" b="20955"/>
            <wp:docPr id="3012" name="Imagem 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77" cy="20069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>
                          <a:alpha val="99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C1CC3" w:rsidRDefault="008C1CC3" w:rsidP="00CD73D4">
      <w:pPr>
        <w:jc w:val="both"/>
      </w:pPr>
    </w:p>
    <w:p w:rsidR="008C1CC3" w:rsidRDefault="008C1CC3" w:rsidP="00CD73D4">
      <w:pPr>
        <w:pStyle w:val="PargrafodaLista"/>
        <w:numPr>
          <w:ilvl w:val="0"/>
          <w:numId w:val="4"/>
        </w:numPr>
        <w:ind w:left="0"/>
        <w:jc w:val="both"/>
      </w:pPr>
      <w:r>
        <w:t>Menus do Sistema.</w:t>
      </w:r>
    </w:p>
    <w:p w:rsidR="00802BBB" w:rsidRDefault="00802BBB" w:rsidP="00CD73D4">
      <w:pPr>
        <w:jc w:val="both"/>
      </w:pPr>
    </w:p>
    <w:p w:rsidR="0013755B" w:rsidRPr="009B0F54" w:rsidRDefault="0013755B" w:rsidP="00CD73D4">
      <w:pPr>
        <w:pStyle w:val="Ttulo2"/>
        <w:ind w:left="426"/>
        <w:jc w:val="both"/>
      </w:pPr>
      <w:bookmarkStart w:id="8" w:name="_Toc351998277"/>
      <w:bookmarkStart w:id="9" w:name="_Toc431801827"/>
      <w:bookmarkStart w:id="10" w:name="_Toc503792064"/>
      <w:r w:rsidRPr="009B0F54">
        <w:t>Entendendo a tela de manutenção</w:t>
      </w:r>
      <w:bookmarkEnd w:id="8"/>
      <w:bookmarkEnd w:id="9"/>
      <w:bookmarkEnd w:id="10"/>
    </w:p>
    <w:p w:rsidR="00660983" w:rsidRPr="00160224" w:rsidRDefault="00660983" w:rsidP="00CD73D4">
      <w:pPr>
        <w:pStyle w:val="Descrio"/>
        <w:numPr>
          <w:ilvl w:val="0"/>
          <w:numId w:val="2"/>
        </w:numPr>
        <w:ind w:left="426" w:hanging="357"/>
        <w:jc w:val="both"/>
      </w:pPr>
      <w:r w:rsidRPr="00160224">
        <w:t>Para toda funcionalidade, inicialmente é apresentada a tela de manutenção de dados.</w:t>
      </w:r>
    </w:p>
    <w:p w:rsidR="0013755B" w:rsidRPr="00160224" w:rsidRDefault="0013755B" w:rsidP="00CD73D4">
      <w:pPr>
        <w:pStyle w:val="Descrio"/>
        <w:ind w:left="426" w:firstLine="0"/>
        <w:jc w:val="both"/>
      </w:pPr>
      <w:r w:rsidRPr="00160224">
        <w:t xml:space="preserve">A tela de manutenção é dividida em dois blocos: </w:t>
      </w:r>
    </w:p>
    <w:p w:rsidR="0013755B" w:rsidRPr="00160224" w:rsidRDefault="0013755B" w:rsidP="00CD73D4">
      <w:pPr>
        <w:pStyle w:val="Descrio"/>
        <w:numPr>
          <w:ilvl w:val="0"/>
          <w:numId w:val="7"/>
        </w:numPr>
        <w:ind w:left="709" w:hanging="283"/>
        <w:jc w:val="both"/>
      </w:pPr>
      <w:r w:rsidRPr="00160224">
        <w:t>A primeira apresenta os parâmetros de pesquisa para consultar registros no sistema.</w:t>
      </w:r>
    </w:p>
    <w:p w:rsidR="0013755B" w:rsidRPr="00160224" w:rsidRDefault="0013755B" w:rsidP="00CD73D4">
      <w:pPr>
        <w:pStyle w:val="Descrio"/>
        <w:numPr>
          <w:ilvl w:val="0"/>
          <w:numId w:val="7"/>
        </w:numPr>
        <w:ind w:left="709" w:hanging="283"/>
        <w:jc w:val="both"/>
      </w:pPr>
      <w:r w:rsidRPr="00160224">
        <w:t xml:space="preserve">A segunda apresenta uma </w:t>
      </w:r>
      <w:r w:rsidRPr="00870B51">
        <w:rPr>
          <w:i/>
        </w:rPr>
        <w:t>grid</w:t>
      </w:r>
      <w:r w:rsidRPr="00160224">
        <w:t xml:space="preserve"> de exibição, ou seja, uma listagem de registros exibidas de acordo com a consulta realizada.</w:t>
      </w:r>
    </w:p>
    <w:p w:rsidR="009F6619" w:rsidRDefault="008703A2" w:rsidP="00CD73D4">
      <w:pPr>
        <w:pStyle w:val="Descrio"/>
        <w:ind w:left="0" w:firstLine="1"/>
        <w:jc w:val="both"/>
      </w:pPr>
      <w:r w:rsidRPr="00160224">
        <w:t>No</w:t>
      </w:r>
      <w:r w:rsidR="0013755B" w:rsidRPr="00160224">
        <w:t xml:space="preserve"> </w:t>
      </w:r>
      <w:r w:rsidR="0013755B" w:rsidRPr="00870B51">
        <w:rPr>
          <w:i/>
        </w:rPr>
        <w:t>grid</w:t>
      </w:r>
      <w:r w:rsidR="0013755B" w:rsidRPr="00160224">
        <w:t xml:space="preserve"> de exibição, são apresentadas informações básicas de registros e suas ações de manutenção. </w:t>
      </w:r>
    </w:p>
    <w:p w:rsidR="009F6619" w:rsidRDefault="009F6619" w:rsidP="00CD73D4">
      <w:pPr>
        <w:pStyle w:val="Descrio"/>
        <w:ind w:left="0" w:firstLine="0"/>
        <w:jc w:val="both"/>
        <w:rPr>
          <w:noProof/>
          <w:lang w:eastAsia="pt-BR" w:bidi="ar-SA"/>
        </w:rPr>
      </w:pPr>
    </w:p>
    <w:p w:rsidR="0013755B" w:rsidRDefault="00221CA4" w:rsidP="00CD73D4">
      <w:pPr>
        <w:pStyle w:val="Descrio"/>
        <w:ind w:left="0" w:firstLine="0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552C52F6">
            <wp:extent cx="4201160" cy="2579032"/>
            <wp:effectExtent l="0" t="0" r="8890" b="0"/>
            <wp:docPr id="452" name="Image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20" cy="25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BBB" w:rsidRDefault="00802BBB" w:rsidP="00CD73D4">
      <w:pPr>
        <w:pStyle w:val="Descrio"/>
        <w:ind w:left="0" w:firstLine="0"/>
        <w:jc w:val="both"/>
      </w:pPr>
    </w:p>
    <w:p w:rsidR="0013755B" w:rsidRDefault="0013755B" w:rsidP="00CD73D4">
      <w:pPr>
        <w:pStyle w:val="PargrafodaLista"/>
        <w:numPr>
          <w:ilvl w:val="0"/>
          <w:numId w:val="6"/>
        </w:numPr>
        <w:ind w:left="426"/>
        <w:jc w:val="both"/>
      </w:pPr>
      <w:r>
        <w:t>Parâmetros de Pesquisa</w:t>
      </w:r>
    </w:p>
    <w:p w:rsidR="0013755B" w:rsidRDefault="0013755B" w:rsidP="00CD73D4">
      <w:pPr>
        <w:pStyle w:val="PargrafodaLista"/>
        <w:numPr>
          <w:ilvl w:val="0"/>
          <w:numId w:val="6"/>
        </w:numPr>
        <w:ind w:left="426"/>
        <w:jc w:val="both"/>
      </w:pPr>
      <w:r w:rsidRPr="00870B51">
        <w:rPr>
          <w:i/>
        </w:rPr>
        <w:t>Grid</w:t>
      </w:r>
      <w:r>
        <w:t xml:space="preserve"> de Exibição</w:t>
      </w:r>
      <w:r w:rsidR="00802BBB">
        <w:t xml:space="preserve"> dos Registros</w:t>
      </w:r>
    </w:p>
    <w:p w:rsidR="0013755B" w:rsidRDefault="0013755B" w:rsidP="00CD73D4">
      <w:pPr>
        <w:pStyle w:val="PargrafodaLista"/>
        <w:numPr>
          <w:ilvl w:val="0"/>
          <w:numId w:val="6"/>
        </w:numPr>
        <w:ind w:left="426"/>
        <w:jc w:val="both"/>
      </w:pPr>
      <w:r>
        <w:t>Ações de Manutenção</w:t>
      </w:r>
    </w:p>
    <w:p w:rsidR="007A7D24" w:rsidRDefault="007A7D24" w:rsidP="00CD73D4">
      <w:pPr>
        <w:pStyle w:val="PargrafodaLista"/>
        <w:numPr>
          <w:ilvl w:val="0"/>
          <w:numId w:val="6"/>
        </w:numPr>
        <w:ind w:left="426"/>
        <w:jc w:val="both"/>
      </w:pPr>
      <w:r>
        <w:t>Navegação de Páginas</w:t>
      </w:r>
    </w:p>
    <w:p w:rsidR="00221CA4" w:rsidRDefault="00221CA4" w:rsidP="00CD73D4">
      <w:pPr>
        <w:jc w:val="both"/>
      </w:pPr>
    </w:p>
    <w:p w:rsidR="0013755B" w:rsidRPr="002B16DA" w:rsidRDefault="002B16DA" w:rsidP="00CD73D4">
      <w:pPr>
        <w:pStyle w:val="Ttulo2"/>
        <w:ind w:left="426"/>
        <w:jc w:val="both"/>
      </w:pPr>
      <w:bookmarkStart w:id="11" w:name="_Toc503792065"/>
      <w:r w:rsidRPr="002B16DA">
        <w:t>Proposta do Convênio Concedente</w:t>
      </w:r>
      <w:bookmarkEnd w:id="11"/>
    </w:p>
    <w:p w:rsidR="002B16DA" w:rsidRPr="000C2514" w:rsidRDefault="002B16DA" w:rsidP="00CD73D4">
      <w:pPr>
        <w:jc w:val="both"/>
        <w:rPr>
          <w:b/>
          <w:i/>
          <w:sz w:val="18"/>
          <w:szCs w:val="18"/>
        </w:rPr>
      </w:pPr>
      <w:r w:rsidRPr="000C2514">
        <w:rPr>
          <w:b/>
          <w:i/>
          <w:sz w:val="18"/>
          <w:szCs w:val="18"/>
        </w:rPr>
        <w:t xml:space="preserve">Sistema de Convênios &gt;&gt; </w:t>
      </w:r>
      <w:r>
        <w:rPr>
          <w:b/>
          <w:i/>
          <w:sz w:val="18"/>
          <w:szCs w:val="18"/>
        </w:rPr>
        <w:t xml:space="preserve">Gestão Convênio </w:t>
      </w:r>
      <w:r w:rsidRPr="000C2514">
        <w:rPr>
          <w:b/>
          <w:i/>
          <w:sz w:val="18"/>
          <w:szCs w:val="18"/>
        </w:rPr>
        <w:t>Concedente &gt;&gt; Proposta</w:t>
      </w:r>
    </w:p>
    <w:p w:rsidR="002B16DA" w:rsidRDefault="002B16DA" w:rsidP="00CD73D4">
      <w:pPr>
        <w:jc w:val="both"/>
        <w:rPr>
          <w:sz w:val="18"/>
          <w:szCs w:val="18"/>
        </w:rPr>
      </w:pPr>
    </w:p>
    <w:p w:rsidR="002B16DA" w:rsidRPr="00D15391" w:rsidRDefault="002B16DA" w:rsidP="00CD73D4">
      <w:pPr>
        <w:jc w:val="both"/>
        <w:rPr>
          <w:rFonts w:cs="Arial"/>
        </w:rPr>
      </w:pPr>
      <w:r w:rsidRPr="00D15391">
        <w:rPr>
          <w:rFonts w:cs="Arial"/>
        </w:rPr>
        <w:t>Através dessa funcionalidade será possível manter e gerenciar todas as propostas d</w:t>
      </w:r>
      <w:r>
        <w:rPr>
          <w:rFonts w:cs="Arial"/>
        </w:rPr>
        <w:t>e</w:t>
      </w:r>
      <w:r w:rsidRPr="00D15391">
        <w:rPr>
          <w:rFonts w:cs="Arial"/>
        </w:rPr>
        <w:t xml:space="preserve"> convênio</w:t>
      </w:r>
      <w:r>
        <w:rPr>
          <w:rFonts w:cs="Arial"/>
        </w:rPr>
        <w:t>s</w:t>
      </w:r>
      <w:r w:rsidRPr="00D15391">
        <w:rPr>
          <w:rFonts w:cs="Arial"/>
        </w:rPr>
        <w:t xml:space="preserve"> concedente</w:t>
      </w:r>
      <w:r>
        <w:rPr>
          <w:rFonts w:cs="Arial"/>
        </w:rPr>
        <w:t>s</w:t>
      </w:r>
      <w:r w:rsidRPr="00D15391">
        <w:rPr>
          <w:rFonts w:cs="Arial"/>
        </w:rPr>
        <w:t>.</w:t>
      </w:r>
    </w:p>
    <w:p w:rsidR="00053CFB" w:rsidRPr="00053CFB" w:rsidRDefault="00053CFB" w:rsidP="00CD73D4">
      <w:pPr>
        <w:jc w:val="both"/>
        <w:rPr>
          <w:rFonts w:cs="Arial"/>
          <w:color w:val="FF0000"/>
        </w:rPr>
      </w:pPr>
    </w:p>
    <w:p w:rsidR="00221CA4" w:rsidRDefault="00221CA4" w:rsidP="00CD73D4">
      <w:pPr>
        <w:spacing w:after="200"/>
        <w:jc w:val="both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  <w:r>
        <w:rPr>
          <w:sz w:val="24"/>
          <w:szCs w:val="24"/>
        </w:rPr>
        <w:br w:type="page"/>
      </w:r>
    </w:p>
    <w:p w:rsidR="009709F0" w:rsidRPr="002B16DA" w:rsidRDefault="00053CFB" w:rsidP="00CD73D4">
      <w:pPr>
        <w:pStyle w:val="Ttulo3"/>
        <w:ind w:left="709"/>
        <w:rPr>
          <w:sz w:val="24"/>
          <w:szCs w:val="24"/>
        </w:rPr>
      </w:pPr>
      <w:bookmarkStart w:id="12" w:name="_Toc503792066"/>
      <w:r w:rsidRPr="002B16DA">
        <w:rPr>
          <w:sz w:val="24"/>
          <w:szCs w:val="24"/>
        </w:rPr>
        <w:lastRenderedPageBreak/>
        <w:t>Consultar Proposta d</w:t>
      </w:r>
      <w:r w:rsidR="00CB1293" w:rsidRPr="002B16DA">
        <w:rPr>
          <w:sz w:val="24"/>
          <w:szCs w:val="24"/>
        </w:rPr>
        <w:t>o</w:t>
      </w:r>
      <w:r w:rsidRPr="002B16DA">
        <w:rPr>
          <w:sz w:val="24"/>
          <w:szCs w:val="24"/>
        </w:rPr>
        <w:t xml:space="preserve"> Convênio Concedente</w:t>
      </w:r>
      <w:bookmarkEnd w:id="12"/>
    </w:p>
    <w:p w:rsidR="00DD483F" w:rsidRDefault="0020445B" w:rsidP="00CD73D4">
      <w:pPr>
        <w:pStyle w:val="Descrio"/>
        <w:ind w:left="0" w:firstLine="0"/>
        <w:jc w:val="both"/>
      </w:pPr>
      <w:r>
        <w:t xml:space="preserve">Na tela </w:t>
      </w:r>
      <w:r w:rsidR="00254CB6">
        <w:t xml:space="preserve">de </w:t>
      </w:r>
      <w:r w:rsidR="00E37093" w:rsidRPr="00E37093">
        <w:rPr>
          <w:b/>
        </w:rPr>
        <w:t>M</w:t>
      </w:r>
      <w:r w:rsidR="00254CB6" w:rsidRPr="00E37093">
        <w:rPr>
          <w:b/>
        </w:rPr>
        <w:t>anutenção</w:t>
      </w:r>
      <w:r w:rsidR="00CA35DF" w:rsidRPr="00E37093">
        <w:rPr>
          <w:b/>
        </w:rPr>
        <w:t xml:space="preserve"> </w:t>
      </w:r>
      <w:r w:rsidR="00053CFB" w:rsidRPr="00E37093">
        <w:rPr>
          <w:b/>
        </w:rPr>
        <w:t>da Proposta d</w:t>
      </w:r>
      <w:r w:rsidR="00CB1293" w:rsidRPr="00E37093">
        <w:rPr>
          <w:b/>
        </w:rPr>
        <w:t>o</w:t>
      </w:r>
      <w:r w:rsidR="00053CFB" w:rsidRPr="00E37093">
        <w:rPr>
          <w:b/>
        </w:rPr>
        <w:t xml:space="preserve"> Convênio Concedente</w:t>
      </w:r>
      <w:r>
        <w:rPr>
          <w:b/>
        </w:rPr>
        <w:t xml:space="preserve">, </w:t>
      </w:r>
      <w:r>
        <w:t xml:space="preserve">para efetuar a pesquisa de registros já inseridos, </w:t>
      </w:r>
      <w:r w:rsidR="00A94B68">
        <w:t xml:space="preserve">preencha </w:t>
      </w:r>
      <w:r>
        <w:t xml:space="preserve">algum campo do filtro e </w:t>
      </w:r>
      <w:r w:rsidR="00A94B68">
        <w:t>clique</w:t>
      </w:r>
      <w:r>
        <w:t xml:space="preserve"> no botão </w:t>
      </w:r>
      <w:r w:rsidR="000C2514">
        <w:rPr>
          <w:noProof/>
          <w:lang w:eastAsia="pt-BR" w:bidi="ar-SA"/>
        </w:rPr>
        <w:drawing>
          <wp:inline distT="0" distB="0" distL="0" distR="0" wp14:anchorId="5FCC4A4A" wp14:editId="3B4AF03F">
            <wp:extent cx="749540" cy="19840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20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8F3">
        <w:t>;</w:t>
      </w:r>
      <w:r>
        <w:t xml:space="preserve"> </w:t>
      </w:r>
    </w:p>
    <w:p w:rsidR="0020445B" w:rsidRPr="003B0E75" w:rsidRDefault="00AC707D" w:rsidP="00CD73D4">
      <w:pPr>
        <w:pStyle w:val="Descrio"/>
        <w:ind w:left="0" w:firstLine="0"/>
        <w:jc w:val="both"/>
        <w:rPr>
          <w:color w:val="800000"/>
        </w:rPr>
      </w:pPr>
      <w:r>
        <w:t>Serão</w:t>
      </w:r>
      <w:r w:rsidR="00254CB6">
        <w:t xml:space="preserve"> exibidos </w:t>
      </w:r>
      <w:r w:rsidR="0020445B">
        <w:t xml:space="preserve">todos os </w:t>
      </w:r>
      <w:r w:rsidR="005038C4">
        <w:t>registros encontrados</w:t>
      </w:r>
      <w:r w:rsidR="0020445B">
        <w:t xml:space="preserve"> no sistema de acordo com o </w:t>
      </w:r>
      <w:r w:rsidR="003B0E75">
        <w:t>filtro(s) selecionado(s).</w:t>
      </w:r>
    </w:p>
    <w:p w:rsidR="003B0E75" w:rsidRPr="003B0E75" w:rsidRDefault="003B0E75" w:rsidP="00CD73D4">
      <w:pPr>
        <w:pStyle w:val="Descrio"/>
        <w:ind w:left="0" w:firstLine="0"/>
        <w:jc w:val="both"/>
        <w:rPr>
          <w:color w:val="800000"/>
          <w:sz w:val="10"/>
          <w:szCs w:val="10"/>
        </w:rPr>
      </w:pPr>
    </w:p>
    <w:p w:rsidR="009709F0" w:rsidRPr="002A4CD8" w:rsidRDefault="009709F0" w:rsidP="00CD73D4">
      <w:pPr>
        <w:pStyle w:val="Descrio"/>
        <w:ind w:left="0" w:firstLine="0"/>
        <w:jc w:val="both"/>
        <w:rPr>
          <w:noProof/>
          <w:sz w:val="10"/>
          <w:szCs w:val="10"/>
          <w:lang w:eastAsia="pt-BR" w:bidi="ar-SA"/>
        </w:rPr>
      </w:pPr>
    </w:p>
    <w:p w:rsidR="00320BEB" w:rsidRDefault="00BF3A52" w:rsidP="00CD73D4">
      <w:pPr>
        <w:pStyle w:val="Descrio"/>
        <w:ind w:left="0" w:firstLine="0"/>
        <w:jc w:val="center"/>
        <w:rPr>
          <w:color w:val="FF0000"/>
        </w:rPr>
      </w:pPr>
      <w:r>
        <w:rPr>
          <w:noProof/>
          <w:sz w:val="16"/>
          <w:szCs w:val="16"/>
          <w:lang w:eastAsia="pt-BR" w:bidi="ar-SA"/>
        </w:rPr>
        <w:drawing>
          <wp:inline distT="0" distB="0" distL="0" distR="0" wp14:anchorId="44EF61ED" wp14:editId="2E8C8E0D">
            <wp:extent cx="3895423" cy="3188335"/>
            <wp:effectExtent l="19050" t="19050" r="10160" b="1206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69" cy="319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191F" w:rsidRDefault="009B79FF" w:rsidP="00CD73D4">
      <w:pPr>
        <w:spacing w:after="120"/>
        <w:jc w:val="both"/>
      </w:pPr>
      <w:r w:rsidRPr="009B79FF">
        <w:rPr>
          <w:rFonts w:asciiTheme="majorHAnsi" w:hAnsiTheme="majorHAnsi" w:cstheme="minorHAnsi"/>
          <w:b/>
          <w:i/>
          <w:color w:val="1F497D" w:themeColor="text2"/>
        </w:rPr>
        <w:t xml:space="preserve">Ações </w:t>
      </w:r>
      <w:r w:rsidR="00A1191F">
        <w:rPr>
          <w:rFonts w:asciiTheme="majorHAnsi" w:hAnsiTheme="majorHAnsi" w:cstheme="minorHAnsi"/>
          <w:b/>
          <w:i/>
          <w:color w:val="1F497D" w:themeColor="text2"/>
        </w:rPr>
        <w:t>disponíveis</w:t>
      </w:r>
      <w:r w:rsidR="00FB6BDD">
        <w:rPr>
          <w:rFonts w:asciiTheme="majorHAnsi" w:hAnsiTheme="majorHAnsi" w:cstheme="minorHAnsi"/>
          <w:b/>
          <w:i/>
          <w:color w:val="1F497D" w:themeColor="text2"/>
        </w:rPr>
        <w:t xml:space="preserve"> para cada registro retornado na consulta</w:t>
      </w:r>
      <w:r w:rsidR="00A1191F">
        <w:rPr>
          <w:rFonts w:asciiTheme="majorHAnsi" w:hAnsiTheme="majorHAnsi" w:cstheme="minorHAnsi"/>
          <w:b/>
          <w:i/>
          <w:color w:val="1F497D" w:themeColor="text2"/>
        </w:rPr>
        <w:t>:</w:t>
      </w: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1493"/>
        <w:gridCol w:w="4622"/>
      </w:tblGrid>
      <w:tr w:rsidR="00A1191F" w:rsidRPr="00221CA4" w:rsidTr="00221CA4">
        <w:tc>
          <w:tcPr>
            <w:tcW w:w="0" w:type="auto"/>
            <w:shd w:val="clear" w:color="auto" w:fill="95B3D7" w:themeFill="accent1" w:themeFillTint="99"/>
          </w:tcPr>
          <w:p w:rsidR="00A1191F" w:rsidRPr="00221CA4" w:rsidRDefault="00A1191F" w:rsidP="00CD73D4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221CA4">
              <w:rPr>
                <w:rFonts w:cstheme="minorHAnsi"/>
                <w:b/>
              </w:rPr>
              <w:t>Ícone da Ação</w:t>
            </w:r>
          </w:p>
        </w:tc>
        <w:tc>
          <w:tcPr>
            <w:tcW w:w="0" w:type="auto"/>
            <w:shd w:val="clear" w:color="auto" w:fill="95B3D7" w:themeFill="accent1" w:themeFillTint="99"/>
          </w:tcPr>
          <w:p w:rsidR="00A1191F" w:rsidRPr="00221CA4" w:rsidRDefault="00A1191F" w:rsidP="00CD73D4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221CA4">
              <w:rPr>
                <w:rFonts w:cstheme="minorHAnsi"/>
                <w:b/>
              </w:rPr>
              <w:t>Descrição da Ação</w:t>
            </w:r>
          </w:p>
        </w:tc>
      </w:tr>
      <w:tr w:rsidR="00A1191F" w:rsidRPr="00221CA4" w:rsidTr="00221CA4">
        <w:tc>
          <w:tcPr>
            <w:tcW w:w="0" w:type="auto"/>
          </w:tcPr>
          <w:p w:rsidR="00A1191F" w:rsidRPr="00221CA4" w:rsidRDefault="00A1191F" w:rsidP="00CD73D4">
            <w:pPr>
              <w:jc w:val="center"/>
              <w:rPr>
                <w:rFonts w:cstheme="minorHAnsi"/>
                <w:sz w:val="20"/>
              </w:rPr>
            </w:pPr>
            <w:r w:rsidRPr="00221CA4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6132511A" wp14:editId="625E3E1E">
                  <wp:extent cx="133350" cy="161166"/>
                  <wp:effectExtent l="0" t="0" r="0" b="0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18" cy="16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1191F" w:rsidRPr="00221CA4" w:rsidRDefault="00CB1293" w:rsidP="00CD73D4">
            <w:pPr>
              <w:jc w:val="both"/>
              <w:rPr>
                <w:rFonts w:cstheme="minorHAnsi"/>
                <w:sz w:val="20"/>
              </w:rPr>
            </w:pPr>
            <w:r w:rsidRPr="00221CA4">
              <w:rPr>
                <w:rFonts w:cstheme="minorHAnsi"/>
                <w:sz w:val="20"/>
              </w:rPr>
              <w:t>Anexar arquivos relacionados a proposta do convênio.</w:t>
            </w:r>
          </w:p>
        </w:tc>
      </w:tr>
      <w:tr w:rsidR="00A1191F" w:rsidRPr="00221CA4" w:rsidTr="00221CA4">
        <w:tc>
          <w:tcPr>
            <w:tcW w:w="0" w:type="auto"/>
          </w:tcPr>
          <w:p w:rsidR="00A1191F" w:rsidRPr="00221CA4" w:rsidRDefault="00A1191F" w:rsidP="00CD73D4">
            <w:pPr>
              <w:jc w:val="center"/>
              <w:rPr>
                <w:rFonts w:cstheme="minorHAnsi"/>
                <w:sz w:val="20"/>
              </w:rPr>
            </w:pPr>
            <w:r w:rsidRPr="00221CA4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5481DF69" wp14:editId="1564A92C">
                  <wp:extent cx="161925" cy="167890"/>
                  <wp:effectExtent l="0" t="0" r="0" b="3810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" cy="17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1191F" w:rsidRPr="00221CA4" w:rsidRDefault="00CB1293" w:rsidP="00CD73D4">
            <w:pPr>
              <w:jc w:val="both"/>
              <w:rPr>
                <w:rFonts w:cstheme="minorHAnsi"/>
                <w:sz w:val="20"/>
              </w:rPr>
            </w:pPr>
            <w:r w:rsidRPr="00221CA4">
              <w:rPr>
                <w:rFonts w:cstheme="minorHAnsi"/>
                <w:sz w:val="20"/>
              </w:rPr>
              <w:t>Alterar situação da proposta do convênio.</w:t>
            </w:r>
          </w:p>
        </w:tc>
      </w:tr>
      <w:tr w:rsidR="00A1191F" w:rsidRPr="00221CA4" w:rsidTr="00221CA4">
        <w:tc>
          <w:tcPr>
            <w:tcW w:w="0" w:type="auto"/>
          </w:tcPr>
          <w:p w:rsidR="00223501" w:rsidRPr="00221CA4" w:rsidRDefault="001A783E" w:rsidP="00CD73D4">
            <w:pPr>
              <w:jc w:val="center"/>
              <w:rPr>
                <w:rFonts w:cstheme="minorHAnsi"/>
                <w:sz w:val="20"/>
              </w:rPr>
            </w:pPr>
            <w:r w:rsidRPr="00221CA4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51BAB149" wp14:editId="02300F1F">
                  <wp:extent cx="180975" cy="201930"/>
                  <wp:effectExtent l="0" t="0" r="9525" b="762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1191F" w:rsidRPr="00221CA4" w:rsidRDefault="00CB1293" w:rsidP="00CD73D4">
            <w:pPr>
              <w:jc w:val="both"/>
              <w:rPr>
                <w:rFonts w:cstheme="minorHAnsi"/>
                <w:sz w:val="20"/>
              </w:rPr>
            </w:pPr>
            <w:r w:rsidRPr="00221CA4">
              <w:rPr>
                <w:rFonts w:cstheme="minorHAnsi"/>
                <w:sz w:val="20"/>
              </w:rPr>
              <w:t>Visualizar os dados da proposta do convênio.</w:t>
            </w:r>
          </w:p>
        </w:tc>
      </w:tr>
      <w:tr w:rsidR="00A1191F" w:rsidRPr="00221CA4" w:rsidTr="00221CA4">
        <w:tc>
          <w:tcPr>
            <w:tcW w:w="0" w:type="auto"/>
          </w:tcPr>
          <w:p w:rsidR="00A1191F" w:rsidRPr="00221CA4" w:rsidRDefault="001A783E" w:rsidP="00CD73D4">
            <w:pPr>
              <w:jc w:val="center"/>
              <w:rPr>
                <w:rFonts w:cstheme="minorHAnsi"/>
                <w:sz w:val="20"/>
              </w:rPr>
            </w:pPr>
            <w:r w:rsidRPr="00221CA4">
              <w:rPr>
                <w:rFonts w:ascii="Arial" w:hAnsi="Arial" w:cs="Arial"/>
                <w:noProof/>
                <w:sz w:val="20"/>
                <w:lang w:eastAsia="pt-BR" w:bidi="ar-SA"/>
              </w:rPr>
              <w:lastRenderedPageBreak/>
              <w:drawing>
                <wp:inline distT="0" distB="0" distL="0" distR="0" wp14:anchorId="08C0C453" wp14:editId="66385023">
                  <wp:extent cx="180975" cy="191135"/>
                  <wp:effectExtent l="0" t="0" r="952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1191F" w:rsidRPr="00221CA4" w:rsidRDefault="00CB1293" w:rsidP="00CD73D4">
            <w:pPr>
              <w:jc w:val="both"/>
              <w:rPr>
                <w:rFonts w:cstheme="minorHAnsi"/>
                <w:sz w:val="20"/>
              </w:rPr>
            </w:pPr>
            <w:r w:rsidRPr="00221CA4">
              <w:rPr>
                <w:rFonts w:cstheme="minorHAnsi"/>
                <w:sz w:val="20"/>
              </w:rPr>
              <w:t>Editar os dados da proposta do convênio.</w:t>
            </w:r>
          </w:p>
        </w:tc>
      </w:tr>
      <w:tr w:rsidR="00A1191F" w:rsidRPr="00221CA4" w:rsidTr="00221CA4">
        <w:tc>
          <w:tcPr>
            <w:tcW w:w="0" w:type="auto"/>
          </w:tcPr>
          <w:p w:rsidR="00A1191F" w:rsidRPr="00221CA4" w:rsidRDefault="00D10F3B" w:rsidP="00CD73D4">
            <w:pPr>
              <w:jc w:val="center"/>
              <w:rPr>
                <w:rFonts w:cstheme="minorHAnsi"/>
                <w:sz w:val="20"/>
              </w:rPr>
            </w:pPr>
            <w:r w:rsidRPr="00221CA4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19673117" wp14:editId="26D2F681">
                  <wp:extent cx="138023" cy="152551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3" cy="15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1191F" w:rsidRPr="00221CA4" w:rsidRDefault="00A1191F" w:rsidP="00CD73D4">
            <w:pPr>
              <w:jc w:val="both"/>
              <w:rPr>
                <w:rFonts w:cstheme="minorHAnsi"/>
                <w:sz w:val="20"/>
              </w:rPr>
            </w:pPr>
            <w:r w:rsidRPr="00221CA4">
              <w:rPr>
                <w:rFonts w:cstheme="minorHAnsi"/>
                <w:sz w:val="20"/>
              </w:rPr>
              <w:t>Exclui</w:t>
            </w:r>
            <w:r w:rsidR="00CB1293" w:rsidRPr="00221CA4">
              <w:rPr>
                <w:rFonts w:cstheme="minorHAnsi"/>
                <w:sz w:val="20"/>
              </w:rPr>
              <w:t>r</w:t>
            </w:r>
            <w:r w:rsidRPr="00221CA4">
              <w:rPr>
                <w:rFonts w:cstheme="minorHAnsi"/>
                <w:sz w:val="20"/>
              </w:rPr>
              <w:t xml:space="preserve"> a proposta de convênio cadastrada.</w:t>
            </w:r>
          </w:p>
        </w:tc>
      </w:tr>
    </w:tbl>
    <w:p w:rsidR="00A1191F" w:rsidRDefault="00A1191F" w:rsidP="00CD73D4">
      <w:pPr>
        <w:pStyle w:val="Descrio"/>
        <w:ind w:left="0" w:firstLine="0"/>
        <w:jc w:val="both"/>
      </w:pPr>
    </w:p>
    <w:p w:rsidR="0013755B" w:rsidRPr="002B16DA" w:rsidRDefault="00BF3A52" w:rsidP="00CD73D4">
      <w:pPr>
        <w:pStyle w:val="Ttulo3"/>
        <w:ind w:left="709"/>
        <w:rPr>
          <w:sz w:val="24"/>
          <w:szCs w:val="24"/>
        </w:rPr>
      </w:pPr>
      <w:bookmarkStart w:id="13" w:name="_Toc503792067"/>
      <w:r w:rsidRPr="002B16DA">
        <w:rPr>
          <w:sz w:val="24"/>
          <w:szCs w:val="24"/>
        </w:rPr>
        <w:t>Incluir Proposta do Convênio Concedente</w:t>
      </w:r>
      <w:bookmarkEnd w:id="13"/>
    </w:p>
    <w:p w:rsidR="00BF3A52" w:rsidRDefault="0013755B" w:rsidP="00CD73D4">
      <w:pPr>
        <w:pStyle w:val="Passos"/>
        <w:numPr>
          <w:ilvl w:val="0"/>
          <w:numId w:val="0"/>
        </w:numPr>
        <w:jc w:val="both"/>
      </w:pPr>
      <w:r w:rsidRPr="00160224">
        <w:t xml:space="preserve">Na tela </w:t>
      </w:r>
      <w:r w:rsidR="00CA35DF">
        <w:t xml:space="preserve">de </w:t>
      </w:r>
      <w:r w:rsidR="005B2278" w:rsidRPr="005B2278">
        <w:rPr>
          <w:b/>
        </w:rPr>
        <w:t>M</w:t>
      </w:r>
      <w:r w:rsidR="00CA35DF" w:rsidRPr="005B2278">
        <w:rPr>
          <w:b/>
        </w:rPr>
        <w:t>anutenção</w:t>
      </w:r>
      <w:r w:rsidR="00BF3A52" w:rsidRPr="005B2278">
        <w:rPr>
          <w:b/>
        </w:rPr>
        <w:t xml:space="preserve"> da</w:t>
      </w:r>
      <w:r w:rsidR="005B2278" w:rsidRPr="005B2278">
        <w:rPr>
          <w:b/>
        </w:rPr>
        <w:t xml:space="preserve"> P</w:t>
      </w:r>
      <w:r w:rsidR="005B2278">
        <w:rPr>
          <w:b/>
        </w:rPr>
        <w:t>roposta do C</w:t>
      </w:r>
      <w:r w:rsidR="00BF3A52" w:rsidRPr="005B2278">
        <w:rPr>
          <w:b/>
        </w:rPr>
        <w:t xml:space="preserve">onvênio </w:t>
      </w:r>
      <w:r w:rsidR="005B2278">
        <w:rPr>
          <w:b/>
        </w:rPr>
        <w:t>C</w:t>
      </w:r>
      <w:r w:rsidR="00BF3A52" w:rsidRPr="005B2278">
        <w:rPr>
          <w:b/>
        </w:rPr>
        <w:t>oncedente</w:t>
      </w:r>
      <w:r w:rsidR="00BF3A52">
        <w:t xml:space="preserve"> clique </w:t>
      </w:r>
      <w:r w:rsidRPr="00160224">
        <w:t>no botão</w:t>
      </w:r>
      <w:r w:rsidR="00BE357B">
        <w:t xml:space="preserve"> </w:t>
      </w:r>
      <w:r w:rsidR="00BE357B">
        <w:rPr>
          <w:noProof/>
          <w:lang w:eastAsia="pt-BR" w:bidi="ar-SA"/>
        </w:rPr>
        <w:drawing>
          <wp:inline distT="0" distB="0" distL="0" distR="0" wp14:anchorId="064780B8" wp14:editId="0021BBC2">
            <wp:extent cx="558800" cy="209550"/>
            <wp:effectExtent l="0" t="0" r="0" b="0"/>
            <wp:docPr id="3029" name="Imagem 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A52">
        <w:t>.</w:t>
      </w:r>
    </w:p>
    <w:p w:rsidR="00BF3A52" w:rsidRDefault="00DD483F" w:rsidP="00CD73D4">
      <w:pPr>
        <w:pStyle w:val="Passos"/>
        <w:numPr>
          <w:ilvl w:val="0"/>
          <w:numId w:val="0"/>
        </w:numPr>
        <w:jc w:val="both"/>
      </w:pPr>
      <w:r>
        <w:t>O</w:t>
      </w:r>
      <w:r w:rsidR="00BF3A52">
        <w:t xml:space="preserve"> sistema irá direcionar para a tela de </w:t>
      </w:r>
      <w:r w:rsidR="005B2278" w:rsidRPr="005B2278">
        <w:rPr>
          <w:b/>
        </w:rPr>
        <w:t>C</w:t>
      </w:r>
      <w:r w:rsidR="00BF3A52" w:rsidRPr="005B2278">
        <w:rPr>
          <w:b/>
        </w:rPr>
        <w:t>adastro d</w:t>
      </w:r>
      <w:r w:rsidR="00015031">
        <w:rPr>
          <w:b/>
        </w:rPr>
        <w:t>e</w:t>
      </w:r>
      <w:r w:rsidR="00BF3A52" w:rsidRPr="005B2278">
        <w:rPr>
          <w:b/>
        </w:rPr>
        <w:t xml:space="preserve"> </w:t>
      </w:r>
      <w:r w:rsidR="00015031">
        <w:rPr>
          <w:b/>
        </w:rPr>
        <w:t xml:space="preserve">Proposta </w:t>
      </w:r>
      <w:r w:rsidR="00BF3A52" w:rsidRPr="005B2278">
        <w:rPr>
          <w:b/>
        </w:rPr>
        <w:t xml:space="preserve">de </w:t>
      </w:r>
      <w:r w:rsidR="005B2278" w:rsidRPr="005B2278">
        <w:rPr>
          <w:b/>
        </w:rPr>
        <w:t>C</w:t>
      </w:r>
      <w:r w:rsidR="00BF3A52" w:rsidRPr="005B2278">
        <w:rPr>
          <w:b/>
        </w:rPr>
        <w:t xml:space="preserve">onvênio </w:t>
      </w:r>
      <w:r w:rsidR="005B2278" w:rsidRPr="005B2278">
        <w:rPr>
          <w:b/>
        </w:rPr>
        <w:t>C</w:t>
      </w:r>
      <w:r w:rsidR="00BF3A52" w:rsidRPr="005B2278">
        <w:rPr>
          <w:b/>
        </w:rPr>
        <w:t>oncedente</w:t>
      </w:r>
      <w:r w:rsidR="00BF3A52">
        <w:t>:</w:t>
      </w:r>
    </w:p>
    <w:p w:rsidR="00BF3A52" w:rsidRDefault="00BF3A52" w:rsidP="00CD73D4">
      <w:pPr>
        <w:pStyle w:val="Passos"/>
        <w:numPr>
          <w:ilvl w:val="0"/>
          <w:numId w:val="0"/>
        </w:numPr>
        <w:jc w:val="both"/>
      </w:pPr>
    </w:p>
    <w:p w:rsidR="00BF3A52" w:rsidRDefault="00BF3A52" w:rsidP="00CD73D4">
      <w:pPr>
        <w:pStyle w:val="Passos"/>
        <w:numPr>
          <w:ilvl w:val="0"/>
          <w:numId w:val="0"/>
        </w:numPr>
        <w:jc w:val="center"/>
      </w:pPr>
      <w:r>
        <w:rPr>
          <w:noProof/>
          <w:sz w:val="16"/>
          <w:szCs w:val="16"/>
          <w:lang w:eastAsia="pt-BR" w:bidi="ar-SA"/>
        </w:rPr>
        <w:lastRenderedPageBreak/>
        <w:drawing>
          <wp:inline distT="0" distB="0" distL="0" distR="0" wp14:anchorId="292CBBB3" wp14:editId="34297AAD">
            <wp:extent cx="3952893" cy="4754880"/>
            <wp:effectExtent l="19050" t="19050" r="28575" b="2667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35" cy="47705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D1FAD" w:rsidRDefault="002D1FAD" w:rsidP="00CD73D4">
      <w:pPr>
        <w:pStyle w:val="Passos"/>
        <w:numPr>
          <w:ilvl w:val="0"/>
          <w:numId w:val="0"/>
        </w:numPr>
        <w:jc w:val="both"/>
      </w:pPr>
    </w:p>
    <w:p w:rsidR="006046EE" w:rsidRDefault="00221CA4" w:rsidP="00CD73D4">
      <w:pPr>
        <w:pStyle w:val="Passos"/>
        <w:numPr>
          <w:ilvl w:val="0"/>
          <w:numId w:val="0"/>
        </w:numPr>
        <w:jc w:val="both"/>
      </w:pP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343BEDB" wp14:editId="48FD97D9">
                <wp:simplePos x="0" y="0"/>
                <wp:positionH relativeFrom="column">
                  <wp:posOffset>619125</wp:posOffset>
                </wp:positionH>
                <wp:positionV relativeFrom="paragraph">
                  <wp:posOffset>118109</wp:posOffset>
                </wp:positionV>
                <wp:extent cx="3495675" cy="600075"/>
                <wp:effectExtent l="0" t="0" r="9525" b="9525"/>
                <wp:wrapNone/>
                <wp:docPr id="101" name="Caixa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46A" w:rsidRPr="009A626F" w:rsidRDefault="007E746A" w:rsidP="00221CA4">
                            <w:pPr>
                              <w:spacing w:line="240" w:lineRule="auto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9A626F">
                              <w:rPr>
                                <w:b/>
                                <w:i/>
                              </w:rPr>
                              <w:t xml:space="preserve">O campo </w:t>
                            </w:r>
                            <w:r w:rsidR="009A626F">
                              <w:rPr>
                                <w:b/>
                                <w:i/>
                              </w:rPr>
                              <w:t>‘</w:t>
                            </w:r>
                            <w:r w:rsidRPr="009A626F">
                              <w:rPr>
                                <w:b/>
                                <w:i/>
                              </w:rPr>
                              <w:t>№ da Proposta</w:t>
                            </w:r>
                            <w:r w:rsidR="009A626F">
                              <w:rPr>
                                <w:b/>
                                <w:i/>
                              </w:rPr>
                              <w:t>’</w:t>
                            </w:r>
                            <w:r w:rsidRPr="009A626F">
                              <w:rPr>
                                <w:b/>
                                <w:i/>
                              </w:rPr>
                              <w:t xml:space="preserve"> quando preenchido com 0 (zero) irá gerar o número de forma automática e sequencial.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3BEDB" id="Caixa de texto 101" o:spid="_x0000_s1039" type="#_x0000_t202" style="position:absolute;left:0;text-align:left;margin-left:48.75pt;margin-top:9.3pt;width:275.25pt;height:47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" fillcolor="white [3201]" stroked="f" strokeweight=".5pt">
                <v:textbox>
                  <w:txbxContent>
                    <w:p w:rsidR="007E746A" w:rsidRPr="009A626F" w:rsidRDefault="007E746A" w:rsidP="00221CA4">
                      <w:pPr>
                        <w:spacing w:line="240" w:lineRule="auto"/>
                        <w:jc w:val="both"/>
                        <w:rPr>
                          <w:b/>
                          <w:i/>
                        </w:rPr>
                      </w:pPr>
                      <w:r w:rsidRPr="009A626F">
                        <w:rPr>
                          <w:b/>
                          <w:i/>
                        </w:rPr>
                        <w:t xml:space="preserve">O campo </w:t>
                      </w:r>
                      <w:r w:rsidR="009A626F">
                        <w:rPr>
                          <w:b/>
                          <w:i/>
                        </w:rPr>
                        <w:t>‘</w:t>
                      </w:r>
                      <w:r w:rsidRPr="009A626F">
                        <w:rPr>
                          <w:b/>
                          <w:i/>
                        </w:rPr>
                        <w:t>№ da Proposta</w:t>
                      </w:r>
                      <w:r w:rsidR="009A626F">
                        <w:rPr>
                          <w:b/>
                          <w:i/>
                        </w:rPr>
                        <w:t>’</w:t>
                      </w:r>
                      <w:r w:rsidRPr="009A626F">
                        <w:rPr>
                          <w:b/>
                          <w:i/>
                        </w:rPr>
                        <w:t xml:space="preserve"> quando preenchido com 0 (zero) irá gerar o número de forma automática e sequencial.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8564ED7" wp14:editId="321B57FC">
                <wp:simplePos x="0" y="0"/>
                <wp:positionH relativeFrom="margin">
                  <wp:posOffset>0</wp:posOffset>
                </wp:positionH>
                <wp:positionV relativeFrom="paragraph">
                  <wp:posOffset>99060</wp:posOffset>
                </wp:positionV>
                <wp:extent cx="4229100" cy="628650"/>
                <wp:effectExtent l="0" t="0" r="19050" b="19050"/>
                <wp:wrapNone/>
                <wp:docPr id="63" name="Retângulo de cantos arredondado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628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8519A" id="Retângulo de cantos arredondados 63" o:spid="_x0000_s1026" style="position:absolute;margin-left:0;margin-top:7.8pt;width:333pt;height:49.5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" filled="f" strokecolor="#f79646 [3209]" strokeweight="2pt">
                <w10:wrap anchorx="margin"/>
              </v:roundrect>
            </w:pict>
          </mc:Fallback>
        </mc:AlternateContent>
      </w:r>
      <w:r w:rsidRPr="008A71DA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41856" behindDoc="0" locked="0" layoutInCell="1" allowOverlap="1" wp14:anchorId="5E0B3C21" wp14:editId="700EB92B">
            <wp:simplePos x="0" y="0"/>
            <wp:positionH relativeFrom="column">
              <wp:posOffset>126365</wp:posOffset>
            </wp:positionH>
            <wp:positionV relativeFrom="paragraph">
              <wp:posOffset>161925</wp:posOffset>
            </wp:positionV>
            <wp:extent cx="392430" cy="391795"/>
            <wp:effectExtent l="0" t="0" r="7620" b="8255"/>
            <wp:wrapNone/>
            <wp:docPr id="105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046EE" w:rsidRDefault="006046EE" w:rsidP="00CD73D4">
      <w:pPr>
        <w:pStyle w:val="Passos"/>
        <w:numPr>
          <w:ilvl w:val="0"/>
          <w:numId w:val="0"/>
        </w:numPr>
        <w:jc w:val="both"/>
      </w:pPr>
    </w:p>
    <w:p w:rsidR="006046EE" w:rsidRDefault="00221CA4" w:rsidP="00CD73D4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5AF0FB1" wp14:editId="37F9E127">
                <wp:simplePos x="0" y="0"/>
                <wp:positionH relativeFrom="margin">
                  <wp:posOffset>-71120</wp:posOffset>
                </wp:positionH>
                <wp:positionV relativeFrom="paragraph">
                  <wp:posOffset>92710</wp:posOffset>
                </wp:positionV>
                <wp:extent cx="790575" cy="285750"/>
                <wp:effectExtent l="0" t="0" r="0" b="0"/>
                <wp:wrapNone/>
                <wp:docPr id="102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46A" w:rsidRPr="00BD2BE4" w:rsidRDefault="007E746A" w:rsidP="00BF3A5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0FB1" id="Text Box 3793" o:spid="_x0000_s1040" type="#_x0000_t202" style="position:absolute;left:0;text-align:left;margin-left:-5.6pt;margin-top:7.3pt;width:62.25pt;height:22.5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" filled="f" stroked="f" strokecolor="#c0504d [3205]" strokeweight="1.5pt">
                <v:textbox>
                  <w:txbxContent>
                    <w:p w:rsidR="007E746A" w:rsidRPr="00BD2BE4" w:rsidRDefault="007E746A" w:rsidP="00BF3A5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Atenção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1CA4" w:rsidRDefault="00221CA4" w:rsidP="00CD73D4">
      <w:pPr>
        <w:spacing w:after="200"/>
        <w:jc w:val="both"/>
      </w:pPr>
      <w:r>
        <w:br w:type="page"/>
      </w:r>
    </w:p>
    <w:p w:rsidR="002D1FAD" w:rsidRDefault="00CD73D4" w:rsidP="00CD73D4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D1FA69" wp14:editId="10803AE1">
                <wp:simplePos x="0" y="0"/>
                <wp:positionH relativeFrom="margin">
                  <wp:posOffset>635</wp:posOffset>
                </wp:positionH>
                <wp:positionV relativeFrom="paragraph">
                  <wp:posOffset>82550</wp:posOffset>
                </wp:positionV>
                <wp:extent cx="4229100" cy="701675"/>
                <wp:effectExtent l="0" t="0" r="19050" b="22225"/>
                <wp:wrapNone/>
                <wp:docPr id="6" name="Retângulo de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701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53CED" id="Retângulo de cantos arredondados 6" o:spid="_x0000_s1026" style="position:absolute;margin-left:.05pt;margin-top:6.5pt;width:333pt;height:55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" filled="f" strokecolor="#f79646 [3209]" strokeweight="2pt"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9C7D54" wp14:editId="1980B5FE">
                <wp:simplePos x="0" y="0"/>
                <wp:positionH relativeFrom="column">
                  <wp:posOffset>619760</wp:posOffset>
                </wp:positionH>
                <wp:positionV relativeFrom="paragraph">
                  <wp:posOffset>149225</wp:posOffset>
                </wp:positionV>
                <wp:extent cx="3514725" cy="676275"/>
                <wp:effectExtent l="0" t="0" r="9525" b="952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46A" w:rsidRPr="00BA6028" w:rsidRDefault="007E746A" w:rsidP="00221CA4">
                            <w:pPr>
                              <w:spacing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697EEA">
                              <w:rPr>
                                <w:b/>
                              </w:rPr>
                              <w:t>No ‘Plano de Aplicação’, deve-se clicar no ícone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1C9B4D04" wp14:editId="0CE6507F">
                                  <wp:extent cx="665683" cy="182187"/>
                                  <wp:effectExtent l="0" t="0" r="1270" b="8890"/>
                                  <wp:docPr id="17" name="Image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061" cy="181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697EEA">
                              <w:rPr>
                                <w:b/>
                              </w:rPr>
                              <w:t xml:space="preserve">para </w:t>
                            </w:r>
                            <w:r>
                              <w:rPr>
                                <w:b/>
                              </w:rPr>
                              <w:t>incluir a Natureza de Despesa, que deverá ter no mínimo uma natureza de despesa.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C7D54" id="Caixa de texto 4" o:spid="_x0000_s1041" type="#_x0000_t202" style="position:absolute;left:0;text-align:left;margin-left:48.8pt;margin-top:11.75pt;width:276.7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" fillcolor="white [3201]" stroked="f" strokeweight=".5pt">
                <v:textbox>
                  <w:txbxContent>
                    <w:p w:rsidR="007E746A" w:rsidRPr="00BA6028" w:rsidRDefault="007E746A" w:rsidP="00221CA4">
                      <w:pPr>
                        <w:spacing w:line="240" w:lineRule="auto"/>
                        <w:jc w:val="both"/>
                        <w:rPr>
                          <w:b/>
                        </w:rPr>
                      </w:pPr>
                      <w:r w:rsidRPr="00697EEA">
                        <w:rPr>
                          <w:b/>
                        </w:rPr>
                        <w:t>No ‘Plano de Aplicação’, deve-se clicar no ícone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noProof/>
                          <w:lang w:eastAsia="pt-BR" w:bidi="ar-SA"/>
                        </w:rPr>
                        <w:drawing>
                          <wp:inline distT="0" distB="0" distL="0" distR="0" wp14:anchorId="1C9B4D04" wp14:editId="0CE6507F">
                            <wp:extent cx="665683" cy="182187"/>
                            <wp:effectExtent l="0" t="0" r="1270" b="8890"/>
                            <wp:docPr id="17" name="Image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061" cy="181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697EEA">
                        <w:rPr>
                          <w:b/>
                        </w:rPr>
                        <w:t xml:space="preserve">para </w:t>
                      </w:r>
                      <w:r>
                        <w:rPr>
                          <w:b/>
                        </w:rPr>
                        <w:t>incluir a Natureza de Despesa, que deverá ter no mínimo uma natureza de despesa.</w:t>
                      </w:r>
                    </w:p>
                  </w:txbxContent>
                </v:textbox>
              </v:shape>
            </w:pict>
          </mc:Fallback>
        </mc:AlternateContent>
      </w:r>
      <w:r w:rsidRPr="008A71DA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74624" behindDoc="0" locked="0" layoutInCell="1" allowOverlap="1" wp14:anchorId="79D286C5" wp14:editId="1C8927EF">
            <wp:simplePos x="0" y="0"/>
            <wp:positionH relativeFrom="column">
              <wp:posOffset>116840</wp:posOffset>
            </wp:positionH>
            <wp:positionV relativeFrom="paragraph">
              <wp:posOffset>172720</wp:posOffset>
            </wp:positionV>
            <wp:extent cx="392430" cy="391795"/>
            <wp:effectExtent l="0" t="0" r="7620" b="8255"/>
            <wp:wrapNone/>
            <wp:docPr id="11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B16DA" w:rsidRDefault="002B16DA" w:rsidP="00CD73D4">
      <w:pPr>
        <w:pStyle w:val="Passos"/>
        <w:numPr>
          <w:ilvl w:val="0"/>
          <w:numId w:val="0"/>
        </w:numPr>
        <w:jc w:val="both"/>
      </w:pPr>
    </w:p>
    <w:p w:rsidR="002B16DA" w:rsidRDefault="00DD483F" w:rsidP="00CD73D4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8D42F5" wp14:editId="1E4E903D">
                <wp:simplePos x="0" y="0"/>
                <wp:positionH relativeFrom="margin">
                  <wp:posOffset>-52070</wp:posOffset>
                </wp:positionH>
                <wp:positionV relativeFrom="paragraph">
                  <wp:posOffset>138430</wp:posOffset>
                </wp:positionV>
                <wp:extent cx="790575" cy="285750"/>
                <wp:effectExtent l="0" t="0" r="0" b="0"/>
                <wp:wrapNone/>
                <wp:docPr id="7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46A" w:rsidRPr="00BD2BE4" w:rsidRDefault="007E746A" w:rsidP="002D1FA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D42F5" id="_x0000_s1042" type="#_x0000_t202" style="position:absolute;left:0;text-align:left;margin-left:-4.1pt;margin-top:10.9pt;width:62.25pt;height:22.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" filled="f" stroked="f" strokecolor="#c0504d [3205]" strokeweight="1.5pt">
                <v:textbox>
                  <w:txbxContent>
                    <w:p w:rsidR="007E746A" w:rsidRPr="00BD2BE4" w:rsidRDefault="007E746A" w:rsidP="002D1FA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Atenção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16DA" w:rsidRPr="00B96263" w:rsidRDefault="002B16DA" w:rsidP="00CD73D4">
      <w:pPr>
        <w:pStyle w:val="Passos"/>
        <w:numPr>
          <w:ilvl w:val="0"/>
          <w:numId w:val="0"/>
        </w:numPr>
        <w:jc w:val="both"/>
      </w:pPr>
    </w:p>
    <w:p w:rsidR="002D1FAD" w:rsidRDefault="002D1FAD" w:rsidP="00CD73D4">
      <w:pPr>
        <w:pStyle w:val="Passos"/>
        <w:numPr>
          <w:ilvl w:val="0"/>
          <w:numId w:val="0"/>
        </w:numPr>
        <w:jc w:val="both"/>
      </w:pPr>
    </w:p>
    <w:p w:rsidR="006046EE" w:rsidRDefault="00CD73D4" w:rsidP="00CD73D4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F62E3EF" wp14:editId="6FCF42A1">
                <wp:simplePos x="0" y="0"/>
                <wp:positionH relativeFrom="margin">
                  <wp:posOffset>635</wp:posOffset>
                </wp:positionH>
                <wp:positionV relativeFrom="paragraph">
                  <wp:posOffset>16510</wp:posOffset>
                </wp:positionV>
                <wp:extent cx="4219575" cy="609600"/>
                <wp:effectExtent l="0" t="0" r="28575" b="19050"/>
                <wp:wrapNone/>
                <wp:docPr id="99" name="Retângulo de cantos arredondado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609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46A" w:rsidRPr="006046EE" w:rsidRDefault="007E746A" w:rsidP="006046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2E3EF" id="Retângulo de cantos arredondados 99" o:spid="_x0000_s1043" style="position:absolute;left:0;text-align:left;margin-left:.05pt;margin-top:1.3pt;width:332.25pt;height:48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" filled="f" strokecolor="#f79646 [3209]" strokeweight="2pt">
                <v:textbox>
                  <w:txbxContent>
                    <w:p w:rsidR="007E746A" w:rsidRPr="006046EE" w:rsidRDefault="007E746A" w:rsidP="006046E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46EE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31F8029" wp14:editId="5A8462B6">
                <wp:simplePos x="0" y="0"/>
                <wp:positionH relativeFrom="column">
                  <wp:posOffset>781685</wp:posOffset>
                </wp:positionH>
                <wp:positionV relativeFrom="paragraph">
                  <wp:posOffset>54610</wp:posOffset>
                </wp:positionV>
                <wp:extent cx="3248025" cy="504825"/>
                <wp:effectExtent l="0" t="0" r="9525" b="9525"/>
                <wp:wrapNone/>
                <wp:docPr id="100" name="Caixa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46A" w:rsidRPr="009A626F" w:rsidRDefault="007E746A" w:rsidP="00BF3A52">
                            <w:pPr>
                              <w:rPr>
                                <w:b/>
                                <w:i/>
                              </w:rPr>
                            </w:pPr>
                            <w:r w:rsidRPr="009A626F">
                              <w:rPr>
                                <w:b/>
                                <w:i/>
                              </w:rPr>
                              <w:t xml:space="preserve">O prompt de consulta </w:t>
                            </w:r>
                            <w:r w:rsidRPr="009A626F">
                              <w:rPr>
                                <w:b/>
                                <w:i/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29E69087" wp14:editId="0D434770">
                                  <wp:extent cx="171450" cy="180975"/>
                                  <wp:effectExtent l="0" t="0" r="0" b="9525"/>
                                  <wp:docPr id="112" name="Imagem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A626F">
                              <w:rPr>
                                <w:b/>
                                <w:i/>
                              </w:rPr>
                              <w:t xml:space="preserve">abre uma tela auxiliar para consulta e seleção. </w:t>
                            </w:r>
                          </w:p>
                          <w:p w:rsidR="007E746A" w:rsidRPr="00940C23" w:rsidRDefault="007E746A" w:rsidP="00BF3A5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8029" id="Caixa de texto 100" o:spid="_x0000_s1044" type="#_x0000_t202" style="position:absolute;left:0;text-align:left;margin-left:61.55pt;margin-top:4.3pt;width:255.75pt;height:39.7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" fillcolor="white [3201]" stroked="f" strokeweight=".5pt">
                <v:textbox>
                  <w:txbxContent>
                    <w:p w:rsidR="007E746A" w:rsidRPr="009A626F" w:rsidRDefault="007E746A" w:rsidP="00BF3A52">
                      <w:pPr>
                        <w:rPr>
                          <w:b/>
                          <w:i/>
                        </w:rPr>
                      </w:pPr>
                      <w:r w:rsidRPr="009A626F">
                        <w:rPr>
                          <w:b/>
                          <w:i/>
                        </w:rPr>
                        <w:t xml:space="preserve">O prompt de consulta </w:t>
                      </w:r>
                      <w:r w:rsidRPr="009A626F">
                        <w:rPr>
                          <w:b/>
                          <w:i/>
                          <w:noProof/>
                          <w:lang w:eastAsia="pt-BR" w:bidi="ar-SA"/>
                        </w:rPr>
                        <w:drawing>
                          <wp:inline distT="0" distB="0" distL="0" distR="0" wp14:anchorId="29E69087" wp14:editId="0D434770">
                            <wp:extent cx="171450" cy="180975"/>
                            <wp:effectExtent l="0" t="0" r="0" b="9525"/>
                            <wp:docPr id="112" name="Imagem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A626F">
                        <w:rPr>
                          <w:b/>
                          <w:i/>
                        </w:rPr>
                        <w:t xml:space="preserve">abre uma tela auxiliar para consulta e seleção. </w:t>
                      </w:r>
                    </w:p>
                    <w:p w:rsidR="007E746A" w:rsidRPr="00940C23" w:rsidRDefault="007E746A" w:rsidP="00BF3A5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46EE" w:rsidRPr="00B51DB2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42880" behindDoc="0" locked="0" layoutInCell="1" allowOverlap="1" wp14:anchorId="23CBBFD7" wp14:editId="5A8B637C">
            <wp:simplePos x="0" y="0"/>
            <wp:positionH relativeFrom="column">
              <wp:posOffset>371475</wp:posOffset>
            </wp:positionH>
            <wp:positionV relativeFrom="paragraph">
              <wp:posOffset>122555</wp:posOffset>
            </wp:positionV>
            <wp:extent cx="317500" cy="395605"/>
            <wp:effectExtent l="0" t="0" r="0" b="4445"/>
            <wp:wrapNone/>
            <wp:docPr id="113" name="Picture 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7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95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6046EE" w:rsidRDefault="006046EE" w:rsidP="00CD73D4">
      <w:pPr>
        <w:pStyle w:val="Passos"/>
        <w:numPr>
          <w:ilvl w:val="0"/>
          <w:numId w:val="0"/>
        </w:numPr>
        <w:jc w:val="both"/>
      </w:pPr>
    </w:p>
    <w:p w:rsidR="006046EE" w:rsidRDefault="006046EE" w:rsidP="00CD73D4">
      <w:pPr>
        <w:pStyle w:val="Passos"/>
        <w:numPr>
          <w:ilvl w:val="0"/>
          <w:numId w:val="0"/>
        </w:numPr>
        <w:jc w:val="both"/>
      </w:pPr>
    </w:p>
    <w:p w:rsidR="006046EE" w:rsidRDefault="006046EE" w:rsidP="00CD73D4">
      <w:pPr>
        <w:pStyle w:val="Passos"/>
        <w:numPr>
          <w:ilvl w:val="0"/>
          <w:numId w:val="0"/>
        </w:numPr>
        <w:jc w:val="both"/>
      </w:pPr>
    </w:p>
    <w:p w:rsidR="00223501" w:rsidRDefault="00223501" w:rsidP="00CD73D4">
      <w:pPr>
        <w:pStyle w:val="PargrafodaLista"/>
        <w:tabs>
          <w:tab w:val="left" w:pos="284"/>
        </w:tabs>
        <w:ind w:left="0"/>
        <w:jc w:val="both"/>
      </w:pPr>
      <w:r>
        <w:t>Após o preenchimento do cadastro da proposta, deve-se clicar em</w:t>
      </w:r>
      <w:r w:rsidR="00B96263">
        <w:t xml:space="preserve"> </w:t>
      </w:r>
      <w:r w:rsidR="00B96263">
        <w:rPr>
          <w:noProof/>
          <w:lang w:eastAsia="pt-BR" w:bidi="ar-SA"/>
        </w:rPr>
        <w:drawing>
          <wp:inline distT="0" distB="0" distL="0" distR="0" wp14:anchorId="06E818D1" wp14:editId="110CB443">
            <wp:extent cx="672998" cy="197941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263">
        <w:t xml:space="preserve"> </w:t>
      </w:r>
      <w:r>
        <w:t>para re</w:t>
      </w:r>
      <w:r w:rsidR="00B96263">
        <w:t>alizar a conclusão do cadastro da proposta.</w:t>
      </w:r>
    </w:p>
    <w:p w:rsidR="00154D9D" w:rsidRDefault="00154D9D" w:rsidP="00CD73D4">
      <w:pPr>
        <w:pStyle w:val="Passos"/>
        <w:numPr>
          <w:ilvl w:val="0"/>
          <w:numId w:val="0"/>
        </w:numPr>
        <w:jc w:val="both"/>
        <w:rPr>
          <w:b/>
        </w:rPr>
      </w:pPr>
    </w:p>
    <w:p w:rsidR="0013755B" w:rsidRPr="00154D9D" w:rsidRDefault="00F2395F" w:rsidP="00CD73D4">
      <w:pPr>
        <w:pStyle w:val="Passos"/>
        <w:numPr>
          <w:ilvl w:val="0"/>
          <w:numId w:val="0"/>
        </w:numPr>
        <w:jc w:val="both"/>
        <w:rPr>
          <w:i/>
        </w:rPr>
      </w:pPr>
      <w:r w:rsidRPr="00154D9D">
        <w:rPr>
          <w:b/>
          <w:i/>
        </w:rPr>
        <w:t xml:space="preserve">Nota: </w:t>
      </w:r>
      <w:r w:rsidR="0013755B" w:rsidRPr="00154D9D">
        <w:rPr>
          <w:i/>
        </w:rPr>
        <w:t>Para retornar à tela</w:t>
      </w:r>
      <w:r w:rsidR="00254CB6" w:rsidRPr="00154D9D">
        <w:rPr>
          <w:i/>
        </w:rPr>
        <w:t xml:space="preserve"> de</w:t>
      </w:r>
      <w:r w:rsidR="005B2278" w:rsidRPr="00154D9D">
        <w:rPr>
          <w:i/>
        </w:rPr>
        <w:t xml:space="preserve"> </w:t>
      </w:r>
      <w:r w:rsidR="005B2278" w:rsidRPr="00154D9D">
        <w:rPr>
          <w:b/>
          <w:i/>
        </w:rPr>
        <w:t>M</w:t>
      </w:r>
      <w:r w:rsidR="00254CB6" w:rsidRPr="00154D9D">
        <w:rPr>
          <w:b/>
          <w:i/>
        </w:rPr>
        <w:t>anutenção d</w:t>
      </w:r>
      <w:r w:rsidR="00223501" w:rsidRPr="00154D9D">
        <w:rPr>
          <w:b/>
          <w:i/>
        </w:rPr>
        <w:t>a Proposta de Convênio Concedente</w:t>
      </w:r>
      <w:r w:rsidR="00223501" w:rsidRPr="00154D9D">
        <w:rPr>
          <w:i/>
        </w:rPr>
        <w:t xml:space="preserve"> </w:t>
      </w:r>
      <w:r w:rsidR="00CA35DF" w:rsidRPr="00154D9D">
        <w:rPr>
          <w:i/>
        </w:rPr>
        <w:t xml:space="preserve">sem </w:t>
      </w:r>
      <w:r w:rsidR="005038C4" w:rsidRPr="00154D9D">
        <w:rPr>
          <w:i/>
        </w:rPr>
        <w:t>salvar as informações</w:t>
      </w:r>
      <w:r w:rsidR="00B75940" w:rsidRPr="00154D9D">
        <w:rPr>
          <w:i/>
        </w:rPr>
        <w:t>,</w:t>
      </w:r>
      <w:r w:rsidR="0013755B" w:rsidRPr="00154D9D">
        <w:rPr>
          <w:i/>
        </w:rPr>
        <w:t xml:space="preserve"> clique no botão </w:t>
      </w:r>
      <w:r w:rsidR="0013755B" w:rsidRPr="00154D9D">
        <w:rPr>
          <w:i/>
          <w:noProof/>
          <w:lang w:eastAsia="pt-BR" w:bidi="ar-SA"/>
        </w:rPr>
        <w:drawing>
          <wp:inline distT="0" distB="0" distL="0" distR="0" wp14:anchorId="36E110B8" wp14:editId="734B3902">
            <wp:extent cx="608541" cy="238125"/>
            <wp:effectExtent l="0" t="0" r="127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55B" w:rsidRPr="00154D9D">
        <w:rPr>
          <w:i/>
        </w:rPr>
        <w:t>.</w:t>
      </w:r>
    </w:p>
    <w:p w:rsidR="00C5242A" w:rsidRPr="00BA1EFA" w:rsidRDefault="00C5242A" w:rsidP="00CD73D4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BA1EFA" w:rsidRPr="00BA1EFA" w:rsidRDefault="00BA1EFA" w:rsidP="00CD73D4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 contendo o número/ano da proposta cadastrada, conforme imagem abaixo:</w:t>
      </w:r>
    </w:p>
    <w:p w:rsidR="00BA1EFA" w:rsidRPr="00BA1EFA" w:rsidRDefault="00BA1EFA" w:rsidP="00CD73D4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BA1EFA" w:rsidRPr="00BA1EFA" w:rsidRDefault="00BA1EFA" w:rsidP="00CD73D4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 w:rsidRPr="00BA1EFA">
        <w:rPr>
          <w:rFonts w:cstheme="minorHAnsi"/>
          <w:noProof/>
          <w:lang w:eastAsia="pt-BR" w:bidi="ar-SA"/>
        </w:rPr>
        <w:drawing>
          <wp:inline distT="0" distB="0" distL="0" distR="0" wp14:anchorId="7CEC2DDF" wp14:editId="0BA8BDC6">
            <wp:extent cx="4010025" cy="924861"/>
            <wp:effectExtent l="0" t="0" r="0" b="889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20" cy="92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FA" w:rsidRPr="00BA1EFA" w:rsidRDefault="00BA1EFA" w:rsidP="00CD73D4">
      <w:pPr>
        <w:pStyle w:val="Passos"/>
        <w:numPr>
          <w:ilvl w:val="0"/>
          <w:numId w:val="0"/>
        </w:numPr>
        <w:jc w:val="both"/>
        <w:rPr>
          <w:rFonts w:cstheme="minorHAnsi"/>
        </w:rPr>
      </w:pPr>
    </w:p>
    <w:p w:rsidR="00C5242A" w:rsidRPr="002B16DA" w:rsidRDefault="00C5242A" w:rsidP="00CD73D4">
      <w:pPr>
        <w:pStyle w:val="Ttulo3"/>
        <w:ind w:left="709"/>
        <w:rPr>
          <w:sz w:val="24"/>
          <w:szCs w:val="24"/>
        </w:rPr>
      </w:pPr>
      <w:bookmarkStart w:id="14" w:name="_Toc503792068"/>
      <w:r w:rsidRPr="002B16DA">
        <w:rPr>
          <w:sz w:val="24"/>
          <w:szCs w:val="24"/>
        </w:rPr>
        <w:t>Anexar Arquivos na Proposta do Convênio Concedente</w:t>
      </w:r>
      <w:bookmarkEnd w:id="14"/>
    </w:p>
    <w:p w:rsidR="00154D9D" w:rsidRDefault="00C5242A" w:rsidP="00CD73D4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B2278">
        <w:rPr>
          <w:b/>
        </w:rPr>
        <w:t>Manutenção da P</w:t>
      </w:r>
      <w:r>
        <w:rPr>
          <w:b/>
        </w:rPr>
        <w:t>roposta do C</w:t>
      </w:r>
      <w:r w:rsidRPr="005B2278">
        <w:rPr>
          <w:b/>
        </w:rPr>
        <w:t xml:space="preserve">onvênio </w:t>
      </w:r>
      <w:r>
        <w:rPr>
          <w:b/>
        </w:rPr>
        <w:t>C</w:t>
      </w:r>
      <w:r w:rsidRPr="005B2278">
        <w:rPr>
          <w:b/>
        </w:rPr>
        <w:t>oncedente</w:t>
      </w:r>
      <w:r>
        <w:t>, para</w:t>
      </w:r>
      <w:r w:rsidR="00B3642C">
        <w:t xml:space="preserve"> </w:t>
      </w:r>
      <w:r w:rsidR="00876F66">
        <w:t>gerenciar os anexos</w:t>
      </w:r>
      <w:r>
        <w:t xml:space="preserve">, clique no ícone </w:t>
      </w:r>
      <w:r w:rsidR="00B3642C">
        <w:rPr>
          <w:noProof/>
          <w:lang w:eastAsia="pt-BR" w:bidi="ar-SA"/>
        </w:rPr>
        <w:drawing>
          <wp:inline distT="0" distB="0" distL="0" distR="0" wp14:anchorId="63850ED9" wp14:editId="02978456">
            <wp:extent cx="212651" cy="257008"/>
            <wp:effectExtent l="0" t="0" r="0" b="0"/>
            <wp:docPr id="3063" name="Imagem 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5" cy="28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</w:p>
    <w:p w:rsidR="00C5242A" w:rsidRDefault="00154D9D" w:rsidP="00CD73D4">
      <w:pPr>
        <w:pStyle w:val="Passos"/>
        <w:numPr>
          <w:ilvl w:val="0"/>
          <w:numId w:val="0"/>
        </w:numPr>
        <w:spacing w:after="120"/>
        <w:jc w:val="both"/>
      </w:pPr>
      <w:r>
        <w:t>Será</w:t>
      </w:r>
      <w:r w:rsidR="00C5242A">
        <w:t xml:space="preserve"> disponibilizada</w:t>
      </w:r>
      <w:r w:rsidR="00015031">
        <w:t xml:space="preserve"> a</w:t>
      </w:r>
      <w:r w:rsidR="00C5242A">
        <w:t xml:space="preserve"> tela</w:t>
      </w:r>
      <w:r w:rsidR="00B3642C">
        <w:t xml:space="preserve"> de </w:t>
      </w:r>
      <w:r w:rsidR="00B3642C" w:rsidRPr="005E6129">
        <w:rPr>
          <w:b/>
        </w:rPr>
        <w:t>Manutenção de Anexos da Proposta do Convênio Concedente</w:t>
      </w:r>
      <w:r w:rsidR="00C95EB5">
        <w:t>.</w:t>
      </w:r>
    </w:p>
    <w:p w:rsidR="00C95EB5" w:rsidRDefault="00C95EB5" w:rsidP="00CD73D4">
      <w:pPr>
        <w:pStyle w:val="Passos"/>
        <w:numPr>
          <w:ilvl w:val="0"/>
          <w:numId w:val="0"/>
        </w:numPr>
        <w:jc w:val="both"/>
      </w:pPr>
    </w:p>
    <w:p w:rsidR="00015031" w:rsidRPr="002B16DA" w:rsidRDefault="00015031" w:rsidP="00CD73D4">
      <w:pPr>
        <w:pStyle w:val="Ttulo4"/>
        <w:ind w:left="709"/>
        <w:jc w:val="both"/>
        <w:rPr>
          <w:sz w:val="24"/>
          <w:szCs w:val="24"/>
        </w:rPr>
      </w:pPr>
      <w:bookmarkStart w:id="15" w:name="_Toc503792069"/>
      <w:r w:rsidRPr="002B16DA">
        <w:rPr>
          <w:sz w:val="24"/>
          <w:szCs w:val="24"/>
        </w:rPr>
        <w:t>Consultar Anexos da Proposta do Convênio Concedente</w:t>
      </w:r>
      <w:bookmarkEnd w:id="15"/>
    </w:p>
    <w:p w:rsidR="00154D9D" w:rsidRDefault="00C95EB5" w:rsidP="00CD73D4">
      <w:pPr>
        <w:pStyle w:val="Passos"/>
        <w:numPr>
          <w:ilvl w:val="0"/>
          <w:numId w:val="0"/>
        </w:numPr>
        <w:jc w:val="both"/>
      </w:pPr>
      <w:r>
        <w:t xml:space="preserve">Na tela de </w:t>
      </w:r>
      <w:r w:rsidRPr="005E6129">
        <w:rPr>
          <w:b/>
        </w:rPr>
        <w:t>Manutenção de Anexos da Proposta do Convênio Concedente</w:t>
      </w:r>
      <w:r>
        <w:rPr>
          <w:b/>
        </w:rPr>
        <w:t xml:space="preserve">, </w:t>
      </w:r>
      <w:r>
        <w:t xml:space="preserve">para efetuar a pesquisa de registros já inseridos, preencha algum campo do filtro e clique no botão </w:t>
      </w:r>
      <w:r>
        <w:rPr>
          <w:noProof/>
          <w:lang w:eastAsia="pt-BR" w:bidi="ar-SA"/>
        </w:rPr>
        <w:drawing>
          <wp:inline distT="0" distB="0" distL="0" distR="0" wp14:anchorId="09BC8121" wp14:editId="1FB29713">
            <wp:extent cx="763187" cy="202019"/>
            <wp:effectExtent l="0" t="0" r="0" b="762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D9D">
        <w:t>.</w:t>
      </w:r>
    </w:p>
    <w:p w:rsidR="00C95EB5" w:rsidRDefault="00154D9D" w:rsidP="00CD73D4">
      <w:pPr>
        <w:pStyle w:val="Passos"/>
        <w:numPr>
          <w:ilvl w:val="0"/>
          <w:numId w:val="0"/>
        </w:numPr>
        <w:jc w:val="both"/>
      </w:pPr>
      <w:r>
        <w:t>Serão</w:t>
      </w:r>
      <w:r w:rsidR="00C95EB5">
        <w:t xml:space="preserve"> exibidos todos os registros encontrados no sistema de acordo com o filtro(s) selecionado(s):</w:t>
      </w:r>
    </w:p>
    <w:p w:rsidR="00C95EB5" w:rsidRDefault="00C95EB5" w:rsidP="00CD73D4">
      <w:pPr>
        <w:pStyle w:val="Passos"/>
        <w:numPr>
          <w:ilvl w:val="0"/>
          <w:numId w:val="0"/>
        </w:numPr>
        <w:jc w:val="both"/>
      </w:pPr>
    </w:p>
    <w:p w:rsidR="005E6129" w:rsidRDefault="005E6129" w:rsidP="00CD73D4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215A7455" wp14:editId="262DB390">
            <wp:extent cx="4208186" cy="2728595"/>
            <wp:effectExtent l="19050" t="19050" r="20955" b="14605"/>
            <wp:docPr id="3064" name="Imagem 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b="1604"/>
                    <a:stretch/>
                  </pic:blipFill>
                  <pic:spPr bwMode="auto">
                    <a:xfrm>
                      <a:off x="0" y="0"/>
                      <a:ext cx="4215196" cy="273314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alpha val="99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EB5" w:rsidRDefault="00C95EB5" w:rsidP="00CD73D4">
      <w:pPr>
        <w:pStyle w:val="PargrafodaLista"/>
        <w:ind w:left="0"/>
        <w:jc w:val="both"/>
      </w:pPr>
    </w:p>
    <w:p w:rsidR="00876F66" w:rsidRDefault="00876F66" w:rsidP="00CD73D4">
      <w:pPr>
        <w:spacing w:after="120"/>
        <w:jc w:val="both"/>
      </w:pPr>
      <w:r w:rsidRPr="009B79FF">
        <w:rPr>
          <w:rFonts w:asciiTheme="majorHAnsi" w:hAnsiTheme="majorHAnsi" w:cstheme="minorHAnsi"/>
          <w:b/>
          <w:i/>
          <w:color w:val="1F497D" w:themeColor="text2"/>
        </w:rPr>
        <w:t xml:space="preserve">Ações </w:t>
      </w:r>
      <w:r w:rsidR="00FB6BDD">
        <w:rPr>
          <w:rFonts w:asciiTheme="majorHAnsi" w:hAnsiTheme="majorHAnsi" w:cstheme="minorHAnsi"/>
          <w:b/>
          <w:i/>
          <w:color w:val="1F497D" w:themeColor="text2"/>
        </w:rPr>
        <w:t>disponíveis para cada registro retornado na consulta</w:t>
      </w:r>
      <w:r>
        <w:rPr>
          <w:rFonts w:asciiTheme="majorHAnsi" w:hAnsiTheme="majorHAnsi" w:cstheme="minorHAnsi"/>
          <w:b/>
          <w:i/>
          <w:color w:val="1F497D" w:themeColor="text2"/>
        </w:rPr>
        <w:t>:</w:t>
      </w: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1493"/>
        <w:gridCol w:w="4646"/>
      </w:tblGrid>
      <w:tr w:rsidR="00876F66" w:rsidRPr="00CD73D4" w:rsidTr="00CD73D4">
        <w:tc>
          <w:tcPr>
            <w:tcW w:w="0" w:type="auto"/>
            <w:shd w:val="clear" w:color="auto" w:fill="95B3D7" w:themeFill="accent1" w:themeFillTint="99"/>
          </w:tcPr>
          <w:p w:rsidR="00876F66" w:rsidRPr="00CD73D4" w:rsidRDefault="00876F66" w:rsidP="00CD73D4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CD73D4">
              <w:rPr>
                <w:rFonts w:cstheme="minorHAnsi"/>
                <w:b/>
              </w:rPr>
              <w:t>Ícone da Ação</w:t>
            </w:r>
          </w:p>
        </w:tc>
        <w:tc>
          <w:tcPr>
            <w:tcW w:w="0" w:type="auto"/>
            <w:shd w:val="clear" w:color="auto" w:fill="95B3D7" w:themeFill="accent1" w:themeFillTint="99"/>
          </w:tcPr>
          <w:p w:rsidR="00876F66" w:rsidRPr="00CD73D4" w:rsidRDefault="00876F66" w:rsidP="00CD73D4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CD73D4">
              <w:rPr>
                <w:rFonts w:cstheme="minorHAnsi"/>
                <w:b/>
              </w:rPr>
              <w:t>Descrição da Ação</w:t>
            </w:r>
          </w:p>
        </w:tc>
      </w:tr>
      <w:tr w:rsidR="00876F66" w:rsidRPr="00CD73D4" w:rsidTr="00CD73D4">
        <w:tc>
          <w:tcPr>
            <w:tcW w:w="0" w:type="auto"/>
          </w:tcPr>
          <w:p w:rsidR="00876F66" w:rsidRPr="00CD73D4" w:rsidRDefault="00876F66" w:rsidP="00CD73D4">
            <w:pPr>
              <w:jc w:val="center"/>
              <w:rPr>
                <w:rFonts w:cstheme="minorHAnsi"/>
                <w:sz w:val="20"/>
              </w:rPr>
            </w:pPr>
            <w:r w:rsidRPr="00CD73D4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424E72DE" wp14:editId="56997EC8">
                  <wp:extent cx="180975" cy="201930"/>
                  <wp:effectExtent l="0" t="0" r="9525" b="762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876F66" w:rsidRPr="00CD73D4" w:rsidRDefault="00876F66" w:rsidP="00CD73D4">
            <w:pPr>
              <w:jc w:val="both"/>
              <w:rPr>
                <w:rFonts w:cstheme="minorHAnsi"/>
                <w:sz w:val="20"/>
              </w:rPr>
            </w:pPr>
            <w:r w:rsidRPr="00CD73D4">
              <w:rPr>
                <w:rFonts w:cstheme="minorHAnsi"/>
                <w:sz w:val="20"/>
              </w:rPr>
              <w:t xml:space="preserve">Visualizar </w:t>
            </w:r>
            <w:r w:rsidR="00F249D6" w:rsidRPr="00CD73D4">
              <w:rPr>
                <w:rFonts w:cstheme="minorHAnsi"/>
                <w:sz w:val="20"/>
              </w:rPr>
              <w:t>anexo</w:t>
            </w:r>
            <w:r w:rsidRPr="00CD73D4">
              <w:rPr>
                <w:rFonts w:cstheme="minorHAnsi"/>
                <w:sz w:val="20"/>
              </w:rPr>
              <w:t xml:space="preserve"> </w:t>
            </w:r>
            <w:r w:rsidR="00F249D6" w:rsidRPr="00CD73D4">
              <w:rPr>
                <w:rFonts w:cstheme="minorHAnsi"/>
                <w:sz w:val="20"/>
              </w:rPr>
              <w:t>da proposta do convênio concedente.</w:t>
            </w:r>
          </w:p>
        </w:tc>
      </w:tr>
      <w:tr w:rsidR="00876F66" w:rsidRPr="00CD73D4" w:rsidTr="00CD73D4">
        <w:tc>
          <w:tcPr>
            <w:tcW w:w="0" w:type="auto"/>
          </w:tcPr>
          <w:p w:rsidR="00876F66" w:rsidRPr="00CD73D4" w:rsidRDefault="00876F66" w:rsidP="00CD73D4">
            <w:pPr>
              <w:jc w:val="center"/>
              <w:rPr>
                <w:rFonts w:cstheme="minorHAnsi"/>
                <w:sz w:val="20"/>
              </w:rPr>
            </w:pPr>
            <w:r w:rsidRPr="00CD73D4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59A1B5CA" wp14:editId="2BC7FF3E">
                  <wp:extent cx="180975" cy="191135"/>
                  <wp:effectExtent l="0" t="0" r="9525" b="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876F66" w:rsidRPr="00CD73D4" w:rsidRDefault="00876F66" w:rsidP="00CD73D4">
            <w:pPr>
              <w:jc w:val="both"/>
              <w:rPr>
                <w:rFonts w:cstheme="minorHAnsi"/>
                <w:sz w:val="20"/>
              </w:rPr>
            </w:pPr>
            <w:r w:rsidRPr="00CD73D4">
              <w:rPr>
                <w:rFonts w:cstheme="minorHAnsi"/>
                <w:sz w:val="20"/>
              </w:rPr>
              <w:t xml:space="preserve">Editar </w:t>
            </w:r>
            <w:r w:rsidR="00F249D6" w:rsidRPr="00CD73D4">
              <w:rPr>
                <w:rFonts w:cstheme="minorHAnsi"/>
                <w:sz w:val="20"/>
              </w:rPr>
              <w:t>anexo</w:t>
            </w:r>
            <w:r w:rsidRPr="00CD73D4">
              <w:rPr>
                <w:rFonts w:cstheme="minorHAnsi"/>
                <w:sz w:val="20"/>
              </w:rPr>
              <w:t xml:space="preserve"> </w:t>
            </w:r>
            <w:r w:rsidR="00F249D6" w:rsidRPr="00CD73D4">
              <w:rPr>
                <w:rFonts w:cstheme="minorHAnsi"/>
                <w:sz w:val="20"/>
              </w:rPr>
              <w:t>da proposta do convênio concedente.</w:t>
            </w:r>
          </w:p>
        </w:tc>
      </w:tr>
      <w:tr w:rsidR="00876F66" w:rsidRPr="00CD73D4" w:rsidTr="00CD73D4">
        <w:tc>
          <w:tcPr>
            <w:tcW w:w="0" w:type="auto"/>
          </w:tcPr>
          <w:p w:rsidR="00876F66" w:rsidRPr="00CD73D4" w:rsidRDefault="00876F66" w:rsidP="00CD73D4">
            <w:pPr>
              <w:jc w:val="center"/>
              <w:rPr>
                <w:rFonts w:cstheme="minorHAnsi"/>
                <w:sz w:val="20"/>
              </w:rPr>
            </w:pPr>
            <w:r w:rsidRPr="00CD73D4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3297C6D7" wp14:editId="03B3ED5E">
                  <wp:extent cx="138023" cy="152551"/>
                  <wp:effectExtent l="0" t="0" r="0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3" cy="15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876F66" w:rsidRPr="00CD73D4" w:rsidRDefault="00876F66" w:rsidP="00CD73D4">
            <w:pPr>
              <w:jc w:val="both"/>
              <w:rPr>
                <w:rFonts w:cstheme="minorHAnsi"/>
                <w:sz w:val="20"/>
              </w:rPr>
            </w:pPr>
            <w:r w:rsidRPr="00CD73D4">
              <w:rPr>
                <w:rFonts w:cstheme="minorHAnsi"/>
                <w:sz w:val="20"/>
              </w:rPr>
              <w:t>Excluir</w:t>
            </w:r>
            <w:r w:rsidR="00F249D6" w:rsidRPr="00CD73D4">
              <w:rPr>
                <w:rFonts w:cstheme="minorHAnsi"/>
                <w:sz w:val="20"/>
              </w:rPr>
              <w:t xml:space="preserve"> anexo</w:t>
            </w:r>
            <w:r w:rsidRPr="00CD73D4">
              <w:rPr>
                <w:rFonts w:cstheme="minorHAnsi"/>
                <w:sz w:val="20"/>
              </w:rPr>
              <w:t xml:space="preserve"> da proposta de convênio</w:t>
            </w:r>
            <w:r w:rsidR="00F249D6" w:rsidRPr="00CD73D4">
              <w:rPr>
                <w:rFonts w:cstheme="minorHAnsi"/>
                <w:sz w:val="20"/>
              </w:rPr>
              <w:t xml:space="preserve"> concedente.</w:t>
            </w:r>
          </w:p>
        </w:tc>
      </w:tr>
    </w:tbl>
    <w:p w:rsidR="00C00D07" w:rsidRDefault="00C00D07" w:rsidP="00CD73D4">
      <w:pPr>
        <w:pStyle w:val="PargrafodaLista"/>
        <w:ind w:left="0"/>
        <w:jc w:val="both"/>
      </w:pPr>
    </w:p>
    <w:p w:rsidR="00C00D07" w:rsidRDefault="00C00D07" w:rsidP="00CD73D4">
      <w:pPr>
        <w:pStyle w:val="PargrafodaLista"/>
        <w:ind w:left="0"/>
        <w:jc w:val="both"/>
      </w:pPr>
      <w:r>
        <w:lastRenderedPageBreak/>
        <w:t xml:space="preserve">Para retornar à tela de </w:t>
      </w:r>
      <w:r w:rsidRPr="005B2278">
        <w:rPr>
          <w:b/>
        </w:rPr>
        <w:t>Manutenção da P</w:t>
      </w:r>
      <w:r>
        <w:rPr>
          <w:b/>
        </w:rPr>
        <w:t>roposta do C</w:t>
      </w:r>
      <w:r w:rsidRPr="005B2278">
        <w:rPr>
          <w:b/>
        </w:rPr>
        <w:t xml:space="preserve">onvênio </w:t>
      </w:r>
      <w:r>
        <w:rPr>
          <w:b/>
        </w:rPr>
        <w:t>Concedente</w:t>
      </w:r>
      <w:r>
        <w:t xml:space="preserve">, clique no botão </w:t>
      </w:r>
      <w:r>
        <w:rPr>
          <w:noProof/>
          <w:lang w:eastAsia="pt-BR" w:bidi="ar-SA"/>
        </w:rPr>
        <w:drawing>
          <wp:inline distT="0" distB="0" distL="0" distR="0" wp14:anchorId="28A5D8A9" wp14:editId="7D7596FE">
            <wp:extent cx="511791" cy="207261"/>
            <wp:effectExtent l="0" t="0" r="3175" b="254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876F66" w:rsidRPr="002B16DA" w:rsidRDefault="00876F66" w:rsidP="00CD73D4">
      <w:pPr>
        <w:pStyle w:val="Ttulo4"/>
        <w:spacing w:before="120"/>
        <w:ind w:left="720"/>
        <w:contextualSpacing w:val="0"/>
        <w:jc w:val="both"/>
        <w:rPr>
          <w:sz w:val="24"/>
          <w:szCs w:val="24"/>
        </w:rPr>
      </w:pPr>
      <w:bookmarkStart w:id="16" w:name="_Toc503792070"/>
      <w:r w:rsidRPr="002B16DA">
        <w:rPr>
          <w:sz w:val="24"/>
          <w:szCs w:val="24"/>
        </w:rPr>
        <w:t>Incluir Anexo à Proposta do Convênio Concedente</w:t>
      </w:r>
      <w:bookmarkEnd w:id="16"/>
    </w:p>
    <w:p w:rsidR="00514E9B" w:rsidRDefault="00514E9B" w:rsidP="00CD73D4">
      <w:pPr>
        <w:pStyle w:val="Passos"/>
        <w:numPr>
          <w:ilvl w:val="0"/>
          <w:numId w:val="0"/>
        </w:numPr>
        <w:jc w:val="both"/>
      </w:pPr>
      <w:r w:rsidRPr="00160224">
        <w:t xml:space="preserve">Na tela </w:t>
      </w:r>
      <w:r>
        <w:t xml:space="preserve">de </w:t>
      </w:r>
      <w:r w:rsidRPr="005B2278">
        <w:rPr>
          <w:b/>
        </w:rPr>
        <w:t>Manutenção</w:t>
      </w:r>
      <w:r>
        <w:rPr>
          <w:b/>
        </w:rPr>
        <w:t xml:space="preserve"> de Anexos</w:t>
      </w:r>
      <w:r w:rsidRPr="005B2278">
        <w:rPr>
          <w:b/>
        </w:rPr>
        <w:t xml:space="preserve"> da P</w:t>
      </w:r>
      <w:r>
        <w:rPr>
          <w:b/>
        </w:rPr>
        <w:t>roposta do C</w:t>
      </w:r>
      <w:r w:rsidRPr="005B2278">
        <w:rPr>
          <w:b/>
        </w:rPr>
        <w:t xml:space="preserve">onvênio </w:t>
      </w:r>
      <w:r>
        <w:rPr>
          <w:b/>
        </w:rPr>
        <w:t>C</w:t>
      </w:r>
      <w:r w:rsidRPr="005B2278">
        <w:rPr>
          <w:b/>
        </w:rPr>
        <w:t>oncedente</w:t>
      </w:r>
      <w:r>
        <w:t xml:space="preserve"> clique </w:t>
      </w:r>
      <w:r w:rsidRPr="00160224">
        <w:t>no 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232E990B" wp14:editId="4DB1FDC2">
            <wp:extent cx="558800" cy="20955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514E9B" w:rsidRDefault="00154D9D" w:rsidP="00CD73D4">
      <w:pPr>
        <w:pStyle w:val="Passos"/>
        <w:numPr>
          <w:ilvl w:val="0"/>
          <w:numId w:val="0"/>
        </w:numPr>
        <w:jc w:val="both"/>
      </w:pPr>
      <w:r>
        <w:t>O</w:t>
      </w:r>
      <w:r w:rsidR="00514E9B">
        <w:t xml:space="preserve"> sistema irá direcionar para a tela de </w:t>
      </w:r>
      <w:r w:rsidR="00696518" w:rsidRPr="005E6129">
        <w:rPr>
          <w:b/>
        </w:rPr>
        <w:t xml:space="preserve">Manutenção de </w:t>
      </w:r>
      <w:r w:rsidR="00696518">
        <w:rPr>
          <w:b/>
        </w:rPr>
        <w:t>Cadastro de Anexos</w:t>
      </w:r>
      <w:r w:rsidR="00696518">
        <w:t>, do convênio concedente</w:t>
      </w:r>
      <w:r w:rsidR="00514E9B">
        <w:t>:</w:t>
      </w:r>
    </w:p>
    <w:p w:rsidR="00C95EB5" w:rsidRDefault="00C95EB5" w:rsidP="00CD73D4">
      <w:pPr>
        <w:pStyle w:val="Passos"/>
        <w:numPr>
          <w:ilvl w:val="0"/>
          <w:numId w:val="0"/>
        </w:numPr>
        <w:ind w:hanging="360"/>
        <w:jc w:val="both"/>
      </w:pPr>
    </w:p>
    <w:p w:rsidR="00C86E89" w:rsidRDefault="00514E9B" w:rsidP="00CD73D4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4060CF3F" wp14:editId="5CFB8092">
            <wp:extent cx="4190065" cy="2054734"/>
            <wp:effectExtent l="19050" t="19050" r="20320" b="222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98618" cy="205892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14E9B" w:rsidRDefault="00514E9B" w:rsidP="00CD73D4">
      <w:pPr>
        <w:pStyle w:val="Passos"/>
        <w:numPr>
          <w:ilvl w:val="0"/>
          <w:numId w:val="0"/>
        </w:numPr>
        <w:jc w:val="both"/>
      </w:pPr>
    </w:p>
    <w:p w:rsidR="00FB6BDD" w:rsidRDefault="004A0EF7" w:rsidP="00CD73D4">
      <w:pPr>
        <w:pStyle w:val="PargrafodaLista"/>
        <w:tabs>
          <w:tab w:val="left" w:pos="284"/>
        </w:tabs>
        <w:ind w:left="0"/>
        <w:jc w:val="both"/>
      </w:pPr>
      <w:r>
        <w:t xml:space="preserve">Após o preenchimento do cadastro </w:t>
      </w:r>
      <w:r w:rsidR="00FB6BDD">
        <w:t xml:space="preserve">do anexo, deve-se clicar em </w:t>
      </w:r>
      <w:r w:rsidR="00FB6BDD">
        <w:rPr>
          <w:noProof/>
          <w:lang w:eastAsia="pt-BR" w:bidi="ar-SA"/>
        </w:rPr>
        <w:drawing>
          <wp:inline distT="0" distB="0" distL="0" distR="0" wp14:anchorId="37805554" wp14:editId="51564DC2">
            <wp:extent cx="672998" cy="197941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BDD">
        <w:t xml:space="preserve"> para realizar a conclusão do cadastro do anexo.</w:t>
      </w:r>
    </w:p>
    <w:p w:rsidR="00154D9D" w:rsidRDefault="00154D9D" w:rsidP="00CD73D4">
      <w:pPr>
        <w:pStyle w:val="PargrafodaLista"/>
        <w:tabs>
          <w:tab w:val="left" w:pos="284"/>
        </w:tabs>
        <w:ind w:left="0"/>
        <w:jc w:val="both"/>
      </w:pPr>
    </w:p>
    <w:p w:rsidR="00F2395F" w:rsidRPr="00154D9D" w:rsidRDefault="00F2395F" w:rsidP="00CD73D4">
      <w:pPr>
        <w:pStyle w:val="Passos"/>
        <w:numPr>
          <w:ilvl w:val="0"/>
          <w:numId w:val="0"/>
        </w:numPr>
        <w:jc w:val="both"/>
        <w:rPr>
          <w:i/>
        </w:rPr>
      </w:pPr>
      <w:r w:rsidRPr="00154D9D">
        <w:rPr>
          <w:b/>
          <w:i/>
        </w:rPr>
        <w:t xml:space="preserve">Nota: </w:t>
      </w:r>
      <w:r w:rsidRPr="00154D9D">
        <w:rPr>
          <w:i/>
        </w:rPr>
        <w:t xml:space="preserve">Para retornar à tela de </w:t>
      </w:r>
      <w:r w:rsidRPr="00154D9D">
        <w:rPr>
          <w:b/>
          <w:i/>
        </w:rPr>
        <w:t>Manutenção de Anexos da Proposta do Convênio Concedente</w:t>
      </w:r>
      <w:r w:rsidRPr="00154D9D">
        <w:rPr>
          <w:i/>
        </w:rPr>
        <w:t xml:space="preserve"> sem salvar as informações, clique no botão </w:t>
      </w:r>
      <w:r w:rsidRPr="00154D9D">
        <w:rPr>
          <w:i/>
          <w:noProof/>
          <w:lang w:eastAsia="pt-BR" w:bidi="ar-SA"/>
        </w:rPr>
        <w:drawing>
          <wp:inline distT="0" distB="0" distL="0" distR="0" wp14:anchorId="3E02BC54" wp14:editId="09FFAAC1">
            <wp:extent cx="608541" cy="238125"/>
            <wp:effectExtent l="0" t="0" r="127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D9D">
        <w:rPr>
          <w:i/>
        </w:rPr>
        <w:t>.</w:t>
      </w:r>
    </w:p>
    <w:p w:rsidR="00FB6BDD" w:rsidRPr="00BA1EFA" w:rsidRDefault="00FB6BDD" w:rsidP="00CD73D4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FB6BDD" w:rsidRPr="00BA1EFA" w:rsidRDefault="00FB6BDD" w:rsidP="00CD73D4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 w:rsidR="004A0EF7"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FB6BDD" w:rsidRPr="00BA1EFA" w:rsidRDefault="00FB6BDD" w:rsidP="00CD73D4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FB6BDD" w:rsidRPr="00BA1EFA" w:rsidRDefault="00FB6BDD" w:rsidP="00CD73D4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101DE0B9" wp14:editId="6542D526">
            <wp:extent cx="4048125" cy="929174"/>
            <wp:effectExtent l="0" t="0" r="0" b="444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23" cy="93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DD" w:rsidRPr="00BA1EFA" w:rsidRDefault="00FB6BDD" w:rsidP="00CD73D4">
      <w:pPr>
        <w:pStyle w:val="Passos"/>
        <w:numPr>
          <w:ilvl w:val="0"/>
          <w:numId w:val="0"/>
        </w:numPr>
        <w:jc w:val="both"/>
        <w:rPr>
          <w:rFonts w:cstheme="minorHAnsi"/>
        </w:rPr>
      </w:pPr>
    </w:p>
    <w:p w:rsidR="00F249D6" w:rsidRPr="002B16DA" w:rsidRDefault="00F249D6" w:rsidP="00CD73D4">
      <w:pPr>
        <w:pStyle w:val="Ttulo4"/>
        <w:ind w:left="709"/>
        <w:jc w:val="both"/>
        <w:rPr>
          <w:sz w:val="24"/>
          <w:szCs w:val="24"/>
        </w:rPr>
      </w:pPr>
      <w:bookmarkStart w:id="17" w:name="_Toc503792071"/>
      <w:r w:rsidRPr="002B16DA">
        <w:rPr>
          <w:sz w:val="24"/>
          <w:szCs w:val="24"/>
        </w:rPr>
        <w:t>Visualizar Anexo da Proposta do Convênio Concedente</w:t>
      </w:r>
      <w:bookmarkEnd w:id="17"/>
    </w:p>
    <w:p w:rsidR="00E82B0A" w:rsidRDefault="00E82B0A" w:rsidP="00CD73D4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B2278">
        <w:rPr>
          <w:b/>
        </w:rPr>
        <w:t>Manutenção</w:t>
      </w:r>
      <w:r>
        <w:rPr>
          <w:b/>
        </w:rPr>
        <w:t xml:space="preserve"> de Anexos</w:t>
      </w:r>
      <w:r w:rsidRPr="005B2278">
        <w:rPr>
          <w:b/>
        </w:rPr>
        <w:t xml:space="preserve"> da P</w:t>
      </w:r>
      <w:r>
        <w:rPr>
          <w:b/>
        </w:rPr>
        <w:t>roposta do C</w:t>
      </w:r>
      <w:r w:rsidRPr="005B2278">
        <w:rPr>
          <w:b/>
        </w:rPr>
        <w:t xml:space="preserve">onvênio </w:t>
      </w:r>
      <w:r>
        <w:rPr>
          <w:b/>
        </w:rPr>
        <w:t>C</w:t>
      </w:r>
      <w:r w:rsidRPr="005B2278">
        <w:rPr>
          <w:b/>
        </w:rPr>
        <w:t>oncedente</w:t>
      </w:r>
      <w:r>
        <w:t xml:space="preserve">, para visualizar o anexo clique no 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4FF7F8A2" wp14:editId="770A32EB">
            <wp:extent cx="181053" cy="202018"/>
            <wp:effectExtent l="0" t="0" r="9525" b="762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" cy="2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82B0A" w:rsidRDefault="00154D9D" w:rsidP="00CD73D4">
      <w:pPr>
        <w:pStyle w:val="Passos"/>
        <w:numPr>
          <w:ilvl w:val="0"/>
          <w:numId w:val="0"/>
        </w:numPr>
        <w:spacing w:after="120"/>
        <w:jc w:val="both"/>
      </w:pPr>
      <w:r>
        <w:t>Será</w:t>
      </w:r>
      <w:r w:rsidR="00E82B0A">
        <w:t xml:space="preserve"> disponibilizada </w:t>
      </w:r>
      <w:r w:rsidR="00CE6BF4">
        <w:t xml:space="preserve">a </w:t>
      </w:r>
      <w:r w:rsidR="00E82B0A">
        <w:t xml:space="preserve">tela de </w:t>
      </w:r>
      <w:r w:rsidR="00696518" w:rsidRPr="005E6129">
        <w:rPr>
          <w:b/>
        </w:rPr>
        <w:t xml:space="preserve">Manutenção de </w:t>
      </w:r>
      <w:r w:rsidR="00696518">
        <w:rPr>
          <w:b/>
        </w:rPr>
        <w:t>Cadastro de Anexos</w:t>
      </w:r>
      <w:r w:rsidR="00E82B0A">
        <w:t xml:space="preserve">, </w:t>
      </w:r>
      <w:r w:rsidR="00EA2940">
        <w:t xml:space="preserve">com todas as informações do registro cadastrado, </w:t>
      </w:r>
      <w:r w:rsidR="00E82B0A">
        <w:t>em modo somente leitura:</w:t>
      </w:r>
    </w:p>
    <w:p w:rsidR="00E82B0A" w:rsidRDefault="00E82B0A" w:rsidP="00CD73D4">
      <w:pPr>
        <w:pStyle w:val="Passos"/>
        <w:numPr>
          <w:ilvl w:val="0"/>
          <w:numId w:val="0"/>
        </w:numPr>
        <w:spacing w:after="120"/>
        <w:jc w:val="both"/>
      </w:pPr>
    </w:p>
    <w:p w:rsidR="00E82B0A" w:rsidRDefault="00E82B0A" w:rsidP="00CD73D4">
      <w:pPr>
        <w:pStyle w:val="Passos"/>
        <w:numPr>
          <w:ilvl w:val="0"/>
          <w:numId w:val="0"/>
        </w:numPr>
        <w:spacing w:after="120"/>
        <w:jc w:val="center"/>
      </w:pPr>
      <w:r>
        <w:rPr>
          <w:noProof/>
          <w:lang w:eastAsia="pt-BR" w:bidi="ar-SA"/>
        </w:rPr>
        <w:drawing>
          <wp:inline distT="0" distB="0" distL="0" distR="0" wp14:anchorId="5D5059EE" wp14:editId="6E96E356">
            <wp:extent cx="3044569" cy="1924493"/>
            <wp:effectExtent l="19050" t="19050" r="22860" b="1905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54309" cy="19306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A0EF7" w:rsidRDefault="004A0EF7" w:rsidP="00CD73D4">
      <w:pPr>
        <w:pStyle w:val="Passos"/>
        <w:numPr>
          <w:ilvl w:val="0"/>
          <w:numId w:val="0"/>
        </w:numPr>
        <w:spacing w:after="120"/>
        <w:jc w:val="both"/>
      </w:pPr>
    </w:p>
    <w:p w:rsidR="004A0EF7" w:rsidRPr="00154D9D" w:rsidRDefault="004A0EF7" w:rsidP="00CD73D4">
      <w:pPr>
        <w:pStyle w:val="Passos"/>
        <w:numPr>
          <w:ilvl w:val="0"/>
          <w:numId w:val="0"/>
        </w:numPr>
        <w:jc w:val="both"/>
        <w:rPr>
          <w:i/>
        </w:rPr>
      </w:pPr>
      <w:r w:rsidRPr="00154D9D">
        <w:rPr>
          <w:b/>
          <w:i/>
        </w:rPr>
        <w:t xml:space="preserve">Nota: </w:t>
      </w:r>
      <w:r w:rsidRPr="00154D9D">
        <w:rPr>
          <w:i/>
        </w:rPr>
        <w:t xml:space="preserve">Para retornar à tela de </w:t>
      </w:r>
      <w:r w:rsidRPr="00154D9D">
        <w:rPr>
          <w:b/>
          <w:i/>
        </w:rPr>
        <w:t>Manutenção de Anexos da Proposta do Convênio Concedente</w:t>
      </w:r>
      <w:r w:rsidRPr="00154D9D">
        <w:rPr>
          <w:i/>
        </w:rPr>
        <w:t xml:space="preserve"> clique no botão </w:t>
      </w:r>
      <w:r w:rsidRPr="00154D9D">
        <w:rPr>
          <w:i/>
          <w:noProof/>
          <w:lang w:eastAsia="pt-BR" w:bidi="ar-SA"/>
        </w:rPr>
        <w:drawing>
          <wp:inline distT="0" distB="0" distL="0" distR="0" wp14:anchorId="4EA42C87" wp14:editId="0B4D0486">
            <wp:extent cx="608541" cy="238125"/>
            <wp:effectExtent l="0" t="0" r="1270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D9D">
        <w:rPr>
          <w:i/>
        </w:rPr>
        <w:t>.</w:t>
      </w:r>
    </w:p>
    <w:p w:rsidR="004A0EF7" w:rsidRDefault="004A0EF7" w:rsidP="00CD73D4">
      <w:pPr>
        <w:pStyle w:val="Passos"/>
        <w:numPr>
          <w:ilvl w:val="0"/>
          <w:numId w:val="0"/>
        </w:numPr>
        <w:spacing w:after="120"/>
        <w:jc w:val="both"/>
      </w:pPr>
    </w:p>
    <w:p w:rsidR="00CD73D4" w:rsidRDefault="00CD73D4">
      <w:pPr>
        <w:spacing w:after="200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  <w:r>
        <w:rPr>
          <w:sz w:val="24"/>
          <w:szCs w:val="24"/>
        </w:rPr>
        <w:br w:type="page"/>
      </w:r>
    </w:p>
    <w:p w:rsidR="00F249D6" w:rsidRPr="002B16DA" w:rsidRDefault="004A0EF7" w:rsidP="00CD73D4">
      <w:pPr>
        <w:pStyle w:val="Ttulo4"/>
        <w:spacing w:before="120" w:after="120"/>
        <w:ind w:left="720"/>
        <w:contextualSpacing w:val="0"/>
        <w:jc w:val="both"/>
        <w:rPr>
          <w:sz w:val="24"/>
          <w:szCs w:val="24"/>
        </w:rPr>
      </w:pPr>
      <w:bookmarkStart w:id="18" w:name="_Toc503792072"/>
      <w:r w:rsidRPr="002B16DA">
        <w:rPr>
          <w:sz w:val="24"/>
          <w:szCs w:val="24"/>
        </w:rPr>
        <w:lastRenderedPageBreak/>
        <w:t xml:space="preserve">Editar </w:t>
      </w:r>
      <w:r w:rsidR="00F249D6" w:rsidRPr="002B16DA">
        <w:rPr>
          <w:sz w:val="24"/>
          <w:szCs w:val="24"/>
        </w:rPr>
        <w:t>Anexo da Proposta do Convênio Concedente</w:t>
      </w:r>
      <w:bookmarkEnd w:id="18"/>
    </w:p>
    <w:p w:rsidR="00EA2940" w:rsidRDefault="00EA2940" w:rsidP="00CD73D4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B2278">
        <w:rPr>
          <w:b/>
        </w:rPr>
        <w:t>Manutenção</w:t>
      </w:r>
      <w:r>
        <w:rPr>
          <w:b/>
        </w:rPr>
        <w:t xml:space="preserve"> de Anexos</w:t>
      </w:r>
      <w:r w:rsidRPr="005B2278">
        <w:rPr>
          <w:b/>
        </w:rPr>
        <w:t xml:space="preserve"> da P</w:t>
      </w:r>
      <w:r>
        <w:rPr>
          <w:b/>
        </w:rPr>
        <w:t>roposta do C</w:t>
      </w:r>
      <w:r w:rsidRPr="005B2278">
        <w:rPr>
          <w:b/>
        </w:rPr>
        <w:t xml:space="preserve">onvênio </w:t>
      </w:r>
      <w:r>
        <w:rPr>
          <w:b/>
        </w:rPr>
        <w:t>C</w:t>
      </w:r>
      <w:r w:rsidRPr="005B2278">
        <w:rPr>
          <w:b/>
        </w:rPr>
        <w:t>oncedente</w:t>
      </w:r>
      <w:r>
        <w:t xml:space="preserve">, para </w:t>
      </w:r>
      <w:r w:rsidR="004A0EF7">
        <w:t>editar</w:t>
      </w:r>
      <w:r>
        <w:t xml:space="preserve"> o anexo clique no 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494C9D46" wp14:editId="1B3A6D02">
            <wp:extent cx="180975" cy="191135"/>
            <wp:effectExtent l="0" t="0" r="9525" b="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A2940" w:rsidRDefault="00154D9D" w:rsidP="00CD73D4">
      <w:pPr>
        <w:pStyle w:val="Passos"/>
        <w:numPr>
          <w:ilvl w:val="0"/>
          <w:numId w:val="0"/>
        </w:numPr>
        <w:spacing w:after="120"/>
        <w:jc w:val="both"/>
      </w:pPr>
      <w:r>
        <w:t>Será</w:t>
      </w:r>
      <w:r w:rsidR="00EA2940">
        <w:t xml:space="preserve"> disponibilizada </w:t>
      </w:r>
      <w:r w:rsidR="00402F6A">
        <w:t xml:space="preserve">a </w:t>
      </w:r>
      <w:r w:rsidR="00EA2940">
        <w:t xml:space="preserve">tela de </w:t>
      </w:r>
      <w:r w:rsidR="00EA2940" w:rsidRPr="005E6129">
        <w:rPr>
          <w:b/>
        </w:rPr>
        <w:t xml:space="preserve">Manutenção de </w:t>
      </w:r>
      <w:r w:rsidR="00696518">
        <w:rPr>
          <w:b/>
        </w:rPr>
        <w:t>Cadastro de Anexos</w:t>
      </w:r>
      <w:r w:rsidR="00EA2940">
        <w:t>, com todas as informações do registro cadastrado, em modo</w:t>
      </w:r>
      <w:r w:rsidR="004A0EF7">
        <w:t xml:space="preserve"> de edição:</w:t>
      </w:r>
    </w:p>
    <w:p w:rsidR="0027460B" w:rsidRDefault="0027460B" w:rsidP="00CD73D4">
      <w:pPr>
        <w:pStyle w:val="Passos"/>
        <w:numPr>
          <w:ilvl w:val="0"/>
          <w:numId w:val="0"/>
        </w:numPr>
        <w:jc w:val="both"/>
      </w:pPr>
    </w:p>
    <w:p w:rsidR="00F249D6" w:rsidRDefault="00F249D6" w:rsidP="00CD73D4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2B74B2C1" wp14:editId="36FA6577">
            <wp:extent cx="4139565" cy="2111937"/>
            <wp:effectExtent l="19050" t="19050" r="13335" b="2222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66476" cy="21256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A0EF7" w:rsidRDefault="004A0EF7" w:rsidP="00CD73D4">
      <w:pPr>
        <w:pStyle w:val="Passos"/>
        <w:numPr>
          <w:ilvl w:val="0"/>
          <w:numId w:val="0"/>
        </w:numPr>
        <w:jc w:val="both"/>
      </w:pPr>
    </w:p>
    <w:p w:rsidR="00CE6BF4" w:rsidRDefault="00CE6BF4" w:rsidP="00CD73D4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do anexo, deve-se clicar em </w:t>
      </w:r>
      <w:r>
        <w:rPr>
          <w:noProof/>
          <w:lang w:eastAsia="pt-BR" w:bidi="ar-SA"/>
        </w:rPr>
        <w:drawing>
          <wp:inline distT="0" distB="0" distL="0" distR="0" wp14:anchorId="3F13476B" wp14:editId="61A7AEC2">
            <wp:extent cx="672998" cy="19794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gravar as alterações realizadas.</w:t>
      </w:r>
    </w:p>
    <w:p w:rsidR="00154D9D" w:rsidRDefault="00154D9D" w:rsidP="00CD73D4">
      <w:pPr>
        <w:pStyle w:val="Passos"/>
        <w:numPr>
          <w:ilvl w:val="0"/>
          <w:numId w:val="0"/>
        </w:numPr>
        <w:jc w:val="both"/>
        <w:rPr>
          <w:b/>
        </w:rPr>
      </w:pPr>
    </w:p>
    <w:p w:rsidR="00CE6BF4" w:rsidRPr="00154D9D" w:rsidRDefault="00CE6BF4" w:rsidP="00CD73D4">
      <w:pPr>
        <w:pStyle w:val="Passos"/>
        <w:numPr>
          <w:ilvl w:val="0"/>
          <w:numId w:val="0"/>
        </w:numPr>
        <w:jc w:val="both"/>
        <w:rPr>
          <w:i/>
        </w:rPr>
      </w:pPr>
      <w:r w:rsidRPr="00154D9D">
        <w:rPr>
          <w:b/>
          <w:i/>
        </w:rPr>
        <w:t xml:space="preserve">Nota: </w:t>
      </w:r>
      <w:r w:rsidRPr="00154D9D">
        <w:rPr>
          <w:i/>
        </w:rPr>
        <w:t xml:space="preserve">Para retornar à tela de </w:t>
      </w:r>
      <w:r w:rsidRPr="00154D9D">
        <w:rPr>
          <w:b/>
          <w:i/>
        </w:rPr>
        <w:t>Manutenção de Anexos da Proposta do Convênio Concedente</w:t>
      </w:r>
      <w:r w:rsidRPr="00154D9D">
        <w:rPr>
          <w:i/>
        </w:rPr>
        <w:t xml:space="preserve"> sem salvar as informações, clique no botão </w:t>
      </w:r>
      <w:r w:rsidRPr="00154D9D">
        <w:rPr>
          <w:i/>
          <w:noProof/>
          <w:lang w:eastAsia="pt-BR" w:bidi="ar-SA"/>
        </w:rPr>
        <w:drawing>
          <wp:inline distT="0" distB="0" distL="0" distR="0" wp14:anchorId="25F56E8F" wp14:editId="539F3552">
            <wp:extent cx="510363" cy="199707"/>
            <wp:effectExtent l="0" t="0" r="4445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D9D">
        <w:rPr>
          <w:i/>
        </w:rPr>
        <w:t>.</w:t>
      </w:r>
    </w:p>
    <w:p w:rsidR="004A0EF7" w:rsidRDefault="004A0EF7" w:rsidP="00CD73D4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CE6BF4" w:rsidRDefault="00CE6BF4" w:rsidP="00CD73D4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E34747" w:rsidRPr="00BA1EFA" w:rsidRDefault="00E34747" w:rsidP="00CD73D4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4A0EF7" w:rsidRPr="00BA1EFA" w:rsidRDefault="004A0EF7" w:rsidP="00CD73D4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lastRenderedPageBreak/>
        <w:drawing>
          <wp:inline distT="0" distB="0" distL="0" distR="0" wp14:anchorId="21583312" wp14:editId="4FAC0165">
            <wp:extent cx="4092575" cy="939377"/>
            <wp:effectExtent l="0" t="0" r="3175" b="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58" cy="94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60B" w:rsidRDefault="0027460B" w:rsidP="00CD73D4">
      <w:pPr>
        <w:pStyle w:val="Passos"/>
        <w:numPr>
          <w:ilvl w:val="0"/>
          <w:numId w:val="0"/>
        </w:numPr>
        <w:jc w:val="both"/>
      </w:pPr>
    </w:p>
    <w:p w:rsidR="00F249D6" w:rsidRPr="002B16DA" w:rsidRDefault="00F249D6" w:rsidP="00CD73D4">
      <w:pPr>
        <w:pStyle w:val="Ttulo4"/>
        <w:ind w:left="709"/>
        <w:jc w:val="both"/>
        <w:rPr>
          <w:sz w:val="24"/>
          <w:szCs w:val="24"/>
        </w:rPr>
      </w:pPr>
      <w:bookmarkStart w:id="19" w:name="_Toc503792073"/>
      <w:r w:rsidRPr="002B16DA">
        <w:rPr>
          <w:sz w:val="24"/>
          <w:szCs w:val="24"/>
        </w:rPr>
        <w:t>Excluir Anexo da Proposta do Convênio Concedente</w:t>
      </w:r>
      <w:bookmarkEnd w:id="19"/>
    </w:p>
    <w:p w:rsidR="00402F6A" w:rsidRDefault="00402F6A" w:rsidP="00CD73D4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B2278">
        <w:rPr>
          <w:b/>
        </w:rPr>
        <w:t>Manutenção</w:t>
      </w:r>
      <w:r>
        <w:rPr>
          <w:b/>
        </w:rPr>
        <w:t xml:space="preserve"> de Anexos</w:t>
      </w:r>
      <w:r w:rsidRPr="005B2278">
        <w:rPr>
          <w:b/>
        </w:rPr>
        <w:t xml:space="preserve"> da P</w:t>
      </w:r>
      <w:r>
        <w:rPr>
          <w:b/>
        </w:rPr>
        <w:t>roposta do C</w:t>
      </w:r>
      <w:r w:rsidRPr="005B2278">
        <w:rPr>
          <w:b/>
        </w:rPr>
        <w:t xml:space="preserve">onvênio </w:t>
      </w:r>
      <w:r>
        <w:rPr>
          <w:b/>
        </w:rPr>
        <w:t>C</w:t>
      </w:r>
      <w:r w:rsidRPr="005B2278">
        <w:rPr>
          <w:b/>
        </w:rPr>
        <w:t>oncedente</w:t>
      </w:r>
      <w:r>
        <w:t xml:space="preserve">, para excluir o anexo clique no ícone </w:t>
      </w:r>
      <w:r>
        <w:rPr>
          <w:noProof/>
          <w:lang w:eastAsia="pt-BR" w:bidi="ar-SA"/>
        </w:rPr>
        <w:drawing>
          <wp:inline distT="0" distB="0" distL="0" distR="0" wp14:anchorId="14BE60F4" wp14:editId="669A1B46">
            <wp:extent cx="138023" cy="152551"/>
            <wp:effectExtent l="0" t="0" r="0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54D9D" w:rsidRDefault="00154D9D" w:rsidP="00CD73D4">
      <w:pPr>
        <w:pStyle w:val="Passos"/>
        <w:numPr>
          <w:ilvl w:val="0"/>
          <w:numId w:val="0"/>
        </w:numPr>
        <w:jc w:val="both"/>
      </w:pPr>
      <w:r>
        <w:t>Será</w:t>
      </w:r>
      <w:r w:rsidR="00402F6A">
        <w:t xml:space="preserve"> disponibilizada a tela de </w:t>
      </w:r>
      <w:r w:rsidR="00402F6A" w:rsidRPr="005E6129">
        <w:rPr>
          <w:b/>
        </w:rPr>
        <w:t>Manutenção de Anexos da Proposta do Convênio Concedente</w:t>
      </w:r>
      <w:r w:rsidR="00402F6A">
        <w:t>, com todas as informações do registro cadastrado, em modo somente leitura, para visualização das informações</w:t>
      </w:r>
      <w:r>
        <w:t xml:space="preserve"> a serem excluídas.</w:t>
      </w:r>
      <w:r w:rsidR="00D45827">
        <w:t xml:space="preserve"> </w:t>
      </w:r>
    </w:p>
    <w:p w:rsidR="00402F6A" w:rsidRDefault="00154D9D" w:rsidP="00CD73D4">
      <w:pPr>
        <w:pStyle w:val="Passos"/>
        <w:numPr>
          <w:ilvl w:val="0"/>
          <w:numId w:val="0"/>
        </w:numPr>
        <w:jc w:val="both"/>
      </w:pPr>
      <w:r>
        <w:t>D</w:t>
      </w:r>
      <w:r w:rsidR="00402F6A">
        <w:t xml:space="preserve">eve-se clicar em </w:t>
      </w:r>
      <w:r w:rsidR="00402F6A">
        <w:rPr>
          <w:noProof/>
          <w:lang w:eastAsia="pt-BR" w:bidi="ar-SA"/>
        </w:rPr>
        <w:drawing>
          <wp:inline distT="0" distB="0" distL="0" distR="0" wp14:anchorId="411533D5" wp14:editId="65723F54">
            <wp:extent cx="672998" cy="197941"/>
            <wp:effectExtent l="0" t="0" r="0" b="0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F6A">
        <w:t xml:space="preserve"> para realizar a </w:t>
      </w:r>
      <w:r w:rsidR="00D45827">
        <w:t>exclusão do registro</w:t>
      </w:r>
      <w:r w:rsidR="00402F6A">
        <w:t>.</w:t>
      </w:r>
    </w:p>
    <w:p w:rsidR="00F249D6" w:rsidRDefault="00F249D6" w:rsidP="00CD73D4">
      <w:pPr>
        <w:pStyle w:val="Passos"/>
        <w:numPr>
          <w:ilvl w:val="0"/>
          <w:numId w:val="0"/>
        </w:numPr>
        <w:jc w:val="both"/>
      </w:pPr>
    </w:p>
    <w:p w:rsidR="005552A4" w:rsidRDefault="005552A4" w:rsidP="00CD73D4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6AF46842" wp14:editId="3D5097A6">
            <wp:extent cx="2945317" cy="2073347"/>
            <wp:effectExtent l="19050" t="19050" r="26670" b="2222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56242" cy="208103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552A4" w:rsidRDefault="005552A4" w:rsidP="00CD73D4">
      <w:pPr>
        <w:pStyle w:val="Passos"/>
        <w:numPr>
          <w:ilvl w:val="0"/>
          <w:numId w:val="0"/>
        </w:numPr>
        <w:jc w:val="both"/>
      </w:pPr>
    </w:p>
    <w:p w:rsidR="004A0EF7" w:rsidRPr="00154D9D" w:rsidRDefault="004A0EF7" w:rsidP="00CD73D4">
      <w:pPr>
        <w:pStyle w:val="Passos"/>
        <w:numPr>
          <w:ilvl w:val="0"/>
          <w:numId w:val="0"/>
        </w:numPr>
        <w:jc w:val="both"/>
        <w:rPr>
          <w:i/>
        </w:rPr>
      </w:pPr>
      <w:r w:rsidRPr="00154D9D">
        <w:rPr>
          <w:b/>
          <w:i/>
        </w:rPr>
        <w:t xml:space="preserve">Nota: </w:t>
      </w:r>
      <w:r w:rsidRPr="00154D9D">
        <w:rPr>
          <w:i/>
        </w:rPr>
        <w:t xml:space="preserve">Para retornar à tela de </w:t>
      </w:r>
      <w:r w:rsidRPr="00154D9D">
        <w:rPr>
          <w:b/>
          <w:i/>
        </w:rPr>
        <w:t>Manutenção de Anexos da Proposta do Convênio Concedente</w:t>
      </w:r>
      <w:r w:rsidRPr="00154D9D">
        <w:rPr>
          <w:i/>
        </w:rPr>
        <w:t xml:space="preserve"> sem salvar as informações, clique no botão </w:t>
      </w:r>
      <w:r w:rsidRPr="00154D9D">
        <w:rPr>
          <w:i/>
          <w:noProof/>
          <w:lang w:eastAsia="pt-BR" w:bidi="ar-SA"/>
        </w:rPr>
        <w:drawing>
          <wp:inline distT="0" distB="0" distL="0" distR="0" wp14:anchorId="0D53D875" wp14:editId="64A3C968">
            <wp:extent cx="608541" cy="238125"/>
            <wp:effectExtent l="0" t="0" r="1270" b="0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D9D">
        <w:rPr>
          <w:i/>
        </w:rPr>
        <w:t>.</w:t>
      </w:r>
    </w:p>
    <w:p w:rsidR="004A0EF7" w:rsidRDefault="004A0EF7" w:rsidP="00CD73D4">
      <w:pPr>
        <w:pStyle w:val="Passos"/>
        <w:numPr>
          <w:ilvl w:val="0"/>
          <w:numId w:val="0"/>
        </w:numPr>
        <w:jc w:val="both"/>
      </w:pPr>
    </w:p>
    <w:p w:rsidR="00FB6E2F" w:rsidRPr="002B16DA" w:rsidRDefault="00D31D6A" w:rsidP="00CD73D4">
      <w:pPr>
        <w:pStyle w:val="Ttulo3"/>
        <w:spacing w:before="120"/>
        <w:ind w:left="720"/>
        <w:contextualSpacing w:val="0"/>
        <w:rPr>
          <w:sz w:val="24"/>
          <w:szCs w:val="24"/>
        </w:rPr>
      </w:pPr>
      <w:bookmarkStart w:id="20" w:name="_Toc503792074"/>
      <w:r w:rsidRPr="002B16DA">
        <w:rPr>
          <w:sz w:val="24"/>
          <w:szCs w:val="24"/>
        </w:rPr>
        <w:t xml:space="preserve">Emitir Parecer do Planejamento </w:t>
      </w:r>
      <w:r w:rsidR="00CF6FFC" w:rsidRPr="002B16DA">
        <w:rPr>
          <w:sz w:val="24"/>
          <w:szCs w:val="24"/>
        </w:rPr>
        <w:t xml:space="preserve">da </w:t>
      </w:r>
      <w:r w:rsidR="00FB6E2F" w:rsidRPr="002B16DA">
        <w:rPr>
          <w:sz w:val="24"/>
          <w:szCs w:val="24"/>
        </w:rPr>
        <w:t>Proposta do Convênio Concedente</w:t>
      </w:r>
      <w:bookmarkEnd w:id="20"/>
    </w:p>
    <w:p w:rsidR="00154D9D" w:rsidRDefault="00FB6E2F" w:rsidP="00CD73D4">
      <w:pPr>
        <w:pStyle w:val="Passos"/>
        <w:numPr>
          <w:ilvl w:val="0"/>
          <w:numId w:val="0"/>
        </w:numPr>
        <w:jc w:val="both"/>
      </w:pPr>
      <w:r>
        <w:t xml:space="preserve">Na tela de </w:t>
      </w:r>
      <w:r w:rsidRPr="005B2278">
        <w:rPr>
          <w:b/>
        </w:rPr>
        <w:t>Manutenção da P</w:t>
      </w:r>
      <w:r>
        <w:rPr>
          <w:b/>
        </w:rPr>
        <w:t>roposta do C</w:t>
      </w:r>
      <w:r w:rsidRPr="005B2278">
        <w:rPr>
          <w:b/>
        </w:rPr>
        <w:t xml:space="preserve">onvênio </w:t>
      </w:r>
      <w:r>
        <w:rPr>
          <w:b/>
        </w:rPr>
        <w:t>C</w:t>
      </w:r>
      <w:r w:rsidRPr="005B2278">
        <w:rPr>
          <w:b/>
        </w:rPr>
        <w:t>oncedente</w:t>
      </w:r>
      <w:r>
        <w:t xml:space="preserve">, para </w:t>
      </w:r>
      <w:r w:rsidR="00CF6FFC">
        <w:t>emitir o parecer do planejamento</w:t>
      </w:r>
      <w:r>
        <w:t xml:space="preserve">, clique no ícone </w:t>
      </w:r>
      <w:r w:rsidR="00CF6FFC">
        <w:rPr>
          <w:noProof/>
          <w:lang w:eastAsia="pt-BR" w:bidi="ar-SA"/>
        </w:rPr>
        <w:drawing>
          <wp:inline distT="0" distB="0" distL="0" distR="0" wp14:anchorId="07C71AD6" wp14:editId="7C5D2F59">
            <wp:extent cx="206925" cy="244549"/>
            <wp:effectExtent l="0" t="0" r="3175" b="3175"/>
            <wp:docPr id="3020" name="Imagem 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8099" cy="2695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</w:p>
    <w:p w:rsidR="001F51D7" w:rsidRDefault="00154D9D" w:rsidP="00CD73D4">
      <w:pPr>
        <w:pStyle w:val="Passos"/>
        <w:numPr>
          <w:ilvl w:val="0"/>
          <w:numId w:val="0"/>
        </w:numPr>
        <w:jc w:val="both"/>
      </w:pPr>
      <w:r>
        <w:t>Será</w:t>
      </w:r>
      <w:r w:rsidR="00FB6E2F">
        <w:t xml:space="preserve"> disponibilizada tela </w:t>
      </w:r>
      <w:r w:rsidR="00CF6FFC">
        <w:t>para em</w:t>
      </w:r>
      <w:r w:rsidR="001F51D7">
        <w:t>itir o parecer do planejamento</w:t>
      </w:r>
      <w:r w:rsidR="0066159E">
        <w:t>.</w:t>
      </w:r>
    </w:p>
    <w:p w:rsidR="0066159E" w:rsidRDefault="0066159E" w:rsidP="00CD73D4">
      <w:pPr>
        <w:pStyle w:val="Passos"/>
        <w:numPr>
          <w:ilvl w:val="0"/>
          <w:numId w:val="0"/>
        </w:numPr>
        <w:jc w:val="both"/>
      </w:pPr>
      <w:r>
        <w:t xml:space="preserve">Preencha os campos do parecer (Descrição do Parecer e a Situação) e clique no botão </w:t>
      </w:r>
      <w:r>
        <w:rPr>
          <w:noProof/>
          <w:lang w:eastAsia="pt-BR" w:bidi="ar-SA"/>
        </w:rPr>
        <w:drawing>
          <wp:inline distT="0" distB="0" distL="0" distR="0" wp14:anchorId="0158B171" wp14:editId="429BF479">
            <wp:extent cx="765544" cy="219677"/>
            <wp:effectExtent l="0" t="0" r="0" b="9525"/>
            <wp:docPr id="3022" name="Imagem 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68927" cy="22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66159E" w:rsidRDefault="0066159E" w:rsidP="00CD73D4">
      <w:pPr>
        <w:pStyle w:val="Passos"/>
        <w:numPr>
          <w:ilvl w:val="0"/>
          <w:numId w:val="0"/>
        </w:numPr>
        <w:jc w:val="both"/>
      </w:pPr>
    </w:p>
    <w:p w:rsidR="005C7EF1" w:rsidRDefault="00B23A52" w:rsidP="00CD73D4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1DEE5E99" wp14:editId="5CAFD165">
            <wp:extent cx="4064255" cy="3497283"/>
            <wp:effectExtent l="19050" t="19050" r="12700" b="2730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172" cy="34972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7EF1" w:rsidRDefault="005C7EF1" w:rsidP="00CD73D4">
      <w:pPr>
        <w:pStyle w:val="Passos"/>
        <w:numPr>
          <w:ilvl w:val="0"/>
          <w:numId w:val="0"/>
        </w:numPr>
        <w:jc w:val="both"/>
      </w:pPr>
    </w:p>
    <w:p w:rsidR="00D31D6A" w:rsidRPr="00154D9D" w:rsidRDefault="00D31D6A" w:rsidP="00CD73D4">
      <w:pPr>
        <w:pStyle w:val="Passos"/>
        <w:numPr>
          <w:ilvl w:val="0"/>
          <w:numId w:val="0"/>
        </w:numPr>
        <w:jc w:val="both"/>
        <w:rPr>
          <w:i/>
        </w:rPr>
      </w:pPr>
      <w:r w:rsidRPr="00154D9D">
        <w:rPr>
          <w:b/>
          <w:i/>
        </w:rPr>
        <w:lastRenderedPageBreak/>
        <w:t xml:space="preserve">Nota: </w:t>
      </w:r>
      <w:r w:rsidRPr="00154D9D">
        <w:rPr>
          <w:i/>
        </w:rPr>
        <w:t xml:space="preserve">Para retornar à tela de </w:t>
      </w:r>
      <w:r w:rsidRPr="00154D9D">
        <w:rPr>
          <w:b/>
          <w:i/>
        </w:rPr>
        <w:t>Manutenção da Proposta do Convênio Concedente</w:t>
      </w:r>
      <w:r w:rsidRPr="00154D9D">
        <w:rPr>
          <w:i/>
        </w:rPr>
        <w:t xml:space="preserve"> sem salvar as informações, clique no botão </w:t>
      </w:r>
      <w:r w:rsidRPr="00154D9D">
        <w:rPr>
          <w:i/>
          <w:noProof/>
          <w:lang w:eastAsia="pt-BR" w:bidi="ar-SA"/>
        </w:rPr>
        <w:drawing>
          <wp:inline distT="0" distB="0" distL="0" distR="0" wp14:anchorId="7D1E7191" wp14:editId="13F7B706">
            <wp:extent cx="606055" cy="237152"/>
            <wp:effectExtent l="0" t="0" r="3810" b="0"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0" cy="24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D9D">
        <w:rPr>
          <w:i/>
        </w:rPr>
        <w:t>.</w:t>
      </w:r>
    </w:p>
    <w:p w:rsidR="006A6E7E" w:rsidRDefault="00A22AB8" w:rsidP="00CD73D4">
      <w:pPr>
        <w:pStyle w:val="Passos"/>
        <w:numPr>
          <w:ilvl w:val="0"/>
          <w:numId w:val="0"/>
        </w:numPr>
        <w:jc w:val="both"/>
      </w:pP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02A8C3" wp14:editId="06110F4B">
                <wp:simplePos x="0" y="0"/>
                <wp:positionH relativeFrom="column">
                  <wp:posOffset>733424</wp:posOffset>
                </wp:positionH>
                <wp:positionV relativeFrom="paragraph">
                  <wp:posOffset>100965</wp:posOffset>
                </wp:positionV>
                <wp:extent cx="3419475" cy="790575"/>
                <wp:effectExtent l="0" t="0" r="9525" b="9525"/>
                <wp:wrapNone/>
                <wp:docPr id="3040" name="Caixa de texto 3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46A" w:rsidRPr="00154D9D" w:rsidRDefault="007E746A" w:rsidP="006A6E7E">
                            <w:pPr>
                              <w:ind w:left="-142"/>
                              <w:rPr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 w:rsidRPr="00154D9D">
                              <w:rPr>
                                <w:b/>
                                <w:i/>
                                <w:sz w:val="21"/>
                                <w:szCs w:val="21"/>
                              </w:rPr>
                              <w:t>Caso a proposta já esteja vinculada a um convênio concedente, o sistema não permitirá acessar a opção e apresentará uma mensagem informativa indicando o nº do convênio.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2A8C3" id="Caixa de texto 3040" o:spid="_x0000_s1045" type="#_x0000_t202" style="position:absolute;left:0;text-align:left;margin-left:57.75pt;margin-top:7.95pt;width:269.25pt;height:6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" fillcolor="white [3201]" stroked="f" strokeweight=".5pt">
                <v:textbox>
                  <w:txbxContent>
                    <w:p w:rsidR="007E746A" w:rsidRPr="00154D9D" w:rsidRDefault="007E746A" w:rsidP="006A6E7E">
                      <w:pPr>
                        <w:ind w:left="-142"/>
                        <w:rPr>
                          <w:b/>
                          <w:i/>
                          <w:sz w:val="21"/>
                          <w:szCs w:val="21"/>
                        </w:rPr>
                      </w:pPr>
                      <w:r w:rsidRPr="00154D9D">
                        <w:rPr>
                          <w:b/>
                          <w:i/>
                          <w:sz w:val="21"/>
                          <w:szCs w:val="21"/>
                        </w:rPr>
                        <w:t>Caso a proposta já esteja vinculada a um convênio concedente, o sistema não permitirá acessar a opção e apresentará uma mensagem informativa indicando o nº do convênio.</w:t>
                      </w:r>
                    </w:p>
                  </w:txbxContent>
                </v:textbox>
              </v:shape>
            </w:pict>
          </mc:Fallback>
        </mc:AlternateContent>
      </w:r>
      <w:r w:rsidRPr="00697EEA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C3CC0C" wp14:editId="4D7794CB">
                <wp:simplePos x="0" y="0"/>
                <wp:positionH relativeFrom="margin">
                  <wp:posOffset>-9525</wp:posOffset>
                </wp:positionH>
                <wp:positionV relativeFrom="paragraph">
                  <wp:posOffset>62865</wp:posOffset>
                </wp:positionV>
                <wp:extent cx="4238625" cy="857250"/>
                <wp:effectExtent l="0" t="0" r="28575" b="19050"/>
                <wp:wrapNone/>
                <wp:docPr id="3041" name="Retângulo de cantos arredondados 3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857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162A5" id="Retângulo de cantos arredondados 3041" o:spid="_x0000_s1026" style="position:absolute;margin-left:-.75pt;margin-top:4.95pt;width:333.75pt;height:67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" filled="f" strokecolor="#f79646 [3209]" strokeweight="2pt">
                <w10:wrap anchorx="margin"/>
              </v:roundrect>
            </w:pict>
          </mc:Fallback>
        </mc:AlternateContent>
      </w:r>
      <w:r w:rsidRPr="00697EEA">
        <w:rPr>
          <w:noProof/>
          <w:lang w:eastAsia="pt-BR" w:bidi="ar-SA"/>
        </w:rPr>
        <w:drawing>
          <wp:anchor distT="0" distB="0" distL="114300" distR="114300" simplePos="0" relativeHeight="251679744" behindDoc="0" locked="0" layoutInCell="1" allowOverlap="1" wp14:anchorId="16F8CDF8" wp14:editId="62026182">
            <wp:simplePos x="0" y="0"/>
            <wp:positionH relativeFrom="column">
              <wp:posOffset>138430</wp:posOffset>
            </wp:positionH>
            <wp:positionV relativeFrom="paragraph">
              <wp:posOffset>132080</wp:posOffset>
            </wp:positionV>
            <wp:extent cx="392430" cy="391795"/>
            <wp:effectExtent l="0" t="0" r="7620" b="8255"/>
            <wp:wrapNone/>
            <wp:docPr id="3043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A6E7E" w:rsidRDefault="006A6E7E" w:rsidP="00CD73D4">
      <w:pPr>
        <w:pStyle w:val="Passos"/>
        <w:numPr>
          <w:ilvl w:val="0"/>
          <w:numId w:val="0"/>
        </w:numPr>
        <w:jc w:val="both"/>
      </w:pPr>
    </w:p>
    <w:p w:rsidR="006A6E7E" w:rsidRDefault="00A22AB8" w:rsidP="00CD73D4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0BCF7C" wp14:editId="22238BEF">
                <wp:simplePos x="0" y="0"/>
                <wp:positionH relativeFrom="margin">
                  <wp:posOffset>-62230</wp:posOffset>
                </wp:positionH>
                <wp:positionV relativeFrom="paragraph">
                  <wp:posOffset>53340</wp:posOffset>
                </wp:positionV>
                <wp:extent cx="790575" cy="285750"/>
                <wp:effectExtent l="0" t="0" r="0" b="0"/>
                <wp:wrapNone/>
                <wp:docPr id="3042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46A" w:rsidRPr="00BD2BE4" w:rsidRDefault="007E746A" w:rsidP="006A6E7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CF7C" id="_x0000_s1046" type="#_x0000_t202" style="position:absolute;left:0;text-align:left;margin-left:-4.9pt;margin-top:4.2pt;width:62.2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" filled="f" stroked="f" strokecolor="#c0504d [3205]" strokeweight="1.5pt">
                <v:textbox>
                  <w:txbxContent>
                    <w:p w:rsidR="007E746A" w:rsidRPr="00BD2BE4" w:rsidRDefault="007E746A" w:rsidP="006A6E7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Atenção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6E7E" w:rsidRDefault="006A6E7E" w:rsidP="00CD73D4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</w:rPr>
      </w:pPr>
    </w:p>
    <w:p w:rsidR="006A6E7E" w:rsidRDefault="006A6E7E" w:rsidP="00CD73D4">
      <w:pPr>
        <w:pStyle w:val="Passos"/>
        <w:numPr>
          <w:ilvl w:val="0"/>
          <w:numId w:val="0"/>
        </w:numPr>
        <w:jc w:val="both"/>
      </w:pPr>
    </w:p>
    <w:p w:rsidR="00A22AB8" w:rsidRDefault="00A22AB8">
      <w:pPr>
        <w:spacing w:after="200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  <w:bookmarkStart w:id="21" w:name="_Toc431801829"/>
      <w:r>
        <w:rPr>
          <w:sz w:val="24"/>
          <w:szCs w:val="24"/>
        </w:rPr>
        <w:br w:type="page"/>
      </w:r>
    </w:p>
    <w:p w:rsidR="005038C4" w:rsidRPr="002B16DA" w:rsidRDefault="005038C4" w:rsidP="00A22AB8">
      <w:pPr>
        <w:pStyle w:val="Ttulo3"/>
        <w:spacing w:before="120"/>
        <w:ind w:left="720"/>
        <w:contextualSpacing w:val="0"/>
        <w:rPr>
          <w:sz w:val="24"/>
          <w:szCs w:val="24"/>
        </w:rPr>
      </w:pPr>
      <w:bookmarkStart w:id="22" w:name="_Toc503792075"/>
      <w:r w:rsidRPr="002B16DA">
        <w:rPr>
          <w:sz w:val="24"/>
          <w:szCs w:val="24"/>
        </w:rPr>
        <w:lastRenderedPageBreak/>
        <w:t xml:space="preserve">Visualizar </w:t>
      </w:r>
      <w:r w:rsidR="005B2278" w:rsidRPr="002B16DA">
        <w:rPr>
          <w:sz w:val="24"/>
          <w:szCs w:val="24"/>
        </w:rPr>
        <w:t>Proposta do Convênio Concedente</w:t>
      </w:r>
      <w:bookmarkEnd w:id="22"/>
    </w:p>
    <w:p w:rsidR="004116E2" w:rsidRDefault="005038C4" w:rsidP="00CD73D4">
      <w:pPr>
        <w:pStyle w:val="Passos"/>
        <w:numPr>
          <w:ilvl w:val="0"/>
          <w:numId w:val="0"/>
        </w:numPr>
        <w:jc w:val="both"/>
      </w:pPr>
      <w:r>
        <w:t xml:space="preserve">Na tela de </w:t>
      </w:r>
      <w:r w:rsidR="005B2278" w:rsidRPr="005B2278">
        <w:rPr>
          <w:b/>
        </w:rPr>
        <w:t>Manutenção da P</w:t>
      </w:r>
      <w:r w:rsidR="005B2278">
        <w:rPr>
          <w:b/>
        </w:rPr>
        <w:t>roposta do C</w:t>
      </w:r>
      <w:r w:rsidR="005B2278" w:rsidRPr="005B2278">
        <w:rPr>
          <w:b/>
        </w:rPr>
        <w:t xml:space="preserve">onvênio </w:t>
      </w:r>
      <w:r w:rsidR="005B2278">
        <w:rPr>
          <w:b/>
        </w:rPr>
        <w:t>C</w:t>
      </w:r>
      <w:r w:rsidR="005B2278" w:rsidRPr="005B2278">
        <w:rPr>
          <w:b/>
        </w:rPr>
        <w:t>oncedente</w:t>
      </w:r>
      <w:r>
        <w:t>, para visualizar o</w:t>
      </w:r>
      <w:r w:rsidR="005B2278">
        <w:t xml:space="preserve">s dados </w:t>
      </w:r>
      <w:r w:rsidR="004116E2">
        <w:t xml:space="preserve">da proposta </w:t>
      </w:r>
      <w:r w:rsidR="005B2278">
        <w:t>do convênio</w:t>
      </w:r>
      <w:r w:rsidR="004116E2">
        <w:t xml:space="preserve"> concedente</w:t>
      </w:r>
      <w:r>
        <w:t xml:space="preserve">, clique no ícone </w:t>
      </w:r>
      <w:r>
        <w:rPr>
          <w:rFonts w:cstheme="minorHAnsi"/>
          <w:noProof/>
          <w:lang w:eastAsia="pt-BR" w:bidi="ar-SA"/>
        </w:rPr>
        <w:drawing>
          <wp:inline distT="0" distB="0" distL="0" distR="0" wp14:anchorId="315757FA" wp14:editId="7ED6D148">
            <wp:extent cx="184150" cy="198120"/>
            <wp:effectExtent l="0" t="0" r="635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6E2">
        <w:t>.</w:t>
      </w:r>
    </w:p>
    <w:p w:rsidR="004116E2" w:rsidRDefault="00154D9D" w:rsidP="00CD73D4">
      <w:pPr>
        <w:pStyle w:val="Passos"/>
        <w:numPr>
          <w:ilvl w:val="0"/>
          <w:numId w:val="0"/>
        </w:numPr>
        <w:jc w:val="both"/>
      </w:pPr>
      <w:r>
        <w:t>Será</w:t>
      </w:r>
      <w:r w:rsidR="004116E2">
        <w:t xml:space="preserve"> disponibilizada a tela de </w:t>
      </w:r>
      <w:r w:rsidR="00F1163B">
        <w:rPr>
          <w:b/>
        </w:rPr>
        <w:t>Cadastro de</w:t>
      </w:r>
      <w:r w:rsidR="004116E2" w:rsidRPr="005E6129">
        <w:rPr>
          <w:b/>
        </w:rPr>
        <w:t xml:space="preserve"> Proposta do Convênio Concedente</w:t>
      </w:r>
      <w:r w:rsidR="004116E2">
        <w:t>, com todas as informações do registro cadastrado, em modo somente leitura:</w:t>
      </w:r>
    </w:p>
    <w:p w:rsidR="005038C4" w:rsidRDefault="00B23A52" w:rsidP="00A22AB8">
      <w:pPr>
        <w:pStyle w:val="Passos"/>
        <w:numPr>
          <w:ilvl w:val="0"/>
          <w:numId w:val="0"/>
        </w:numPr>
        <w:jc w:val="center"/>
        <w:rPr>
          <w:rFonts w:eastAsiaTheme="majorEastAsia"/>
          <w:b/>
          <w:bCs/>
          <w:smallCaps/>
          <w:color w:val="365F91" w:themeColor="accent1" w:themeShade="BF"/>
          <w:sz w:val="28"/>
          <w:szCs w:val="28"/>
        </w:rPr>
      </w:pPr>
      <w:r>
        <w:rPr>
          <w:rFonts w:eastAsiaTheme="majorEastAsia"/>
          <w:b/>
          <w:bCs/>
          <w:smallCaps/>
          <w:noProof/>
          <w:color w:val="365F91" w:themeColor="accent1" w:themeShade="BF"/>
          <w:sz w:val="28"/>
          <w:szCs w:val="28"/>
          <w:lang w:eastAsia="pt-BR" w:bidi="ar-SA"/>
        </w:rPr>
        <w:drawing>
          <wp:inline distT="0" distB="0" distL="0" distR="0" wp14:anchorId="1227B198" wp14:editId="17D4C034">
            <wp:extent cx="4171950" cy="3370815"/>
            <wp:effectExtent l="19050" t="19050" r="19050" b="2032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81" cy="3389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038C4" w:rsidRPr="005038C4" w:rsidRDefault="005038C4" w:rsidP="00CD73D4">
      <w:pPr>
        <w:pStyle w:val="Passos"/>
        <w:numPr>
          <w:ilvl w:val="0"/>
          <w:numId w:val="0"/>
        </w:numPr>
        <w:jc w:val="both"/>
        <w:rPr>
          <w:rFonts w:eastAsiaTheme="majorEastAsia"/>
          <w:b/>
          <w:bCs/>
          <w:smallCaps/>
          <w:color w:val="365F91" w:themeColor="accent1" w:themeShade="BF"/>
        </w:rPr>
      </w:pPr>
    </w:p>
    <w:p w:rsidR="005038C4" w:rsidRPr="005038C4" w:rsidRDefault="005038C4" w:rsidP="00CD73D4">
      <w:pPr>
        <w:pStyle w:val="Passos"/>
        <w:numPr>
          <w:ilvl w:val="0"/>
          <w:numId w:val="0"/>
        </w:numPr>
        <w:tabs>
          <w:tab w:val="left" w:pos="8168"/>
        </w:tabs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>Para retornar à tela</w:t>
      </w:r>
      <w:r w:rsidR="00007588">
        <w:t xml:space="preserve"> de</w:t>
      </w:r>
      <w:r>
        <w:t xml:space="preserve"> </w:t>
      </w:r>
      <w:r w:rsidR="005B2278" w:rsidRPr="005B2278">
        <w:rPr>
          <w:b/>
        </w:rPr>
        <w:t>Manutenção d</w:t>
      </w:r>
      <w:r w:rsidR="00F1163B">
        <w:rPr>
          <w:b/>
        </w:rPr>
        <w:t>a</w:t>
      </w:r>
      <w:r w:rsidR="005B2278" w:rsidRPr="005B2278">
        <w:rPr>
          <w:b/>
        </w:rPr>
        <w:t xml:space="preserve"> P</w:t>
      </w:r>
      <w:r w:rsidR="005B2278">
        <w:rPr>
          <w:b/>
        </w:rPr>
        <w:t>roposta do C</w:t>
      </w:r>
      <w:r w:rsidR="005B2278" w:rsidRPr="005B2278">
        <w:rPr>
          <w:b/>
        </w:rPr>
        <w:t xml:space="preserve">onvênio </w:t>
      </w:r>
      <w:r w:rsidR="005B2278">
        <w:rPr>
          <w:b/>
        </w:rPr>
        <w:t>C</w:t>
      </w:r>
      <w:r w:rsidR="005B2278" w:rsidRPr="005B2278">
        <w:rPr>
          <w:b/>
        </w:rPr>
        <w:t>oncedente</w:t>
      </w:r>
      <w:r>
        <w:t xml:space="preserve">, clique no botão </w:t>
      </w:r>
      <w:r>
        <w:rPr>
          <w:noProof/>
          <w:lang w:eastAsia="pt-BR" w:bidi="ar-SA"/>
        </w:rPr>
        <w:drawing>
          <wp:inline distT="0" distB="0" distL="0" distR="0" wp14:anchorId="57DE5644" wp14:editId="07A06492">
            <wp:extent cx="525145" cy="211455"/>
            <wp:effectExtent l="0" t="0" r="825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5038C4" w:rsidRDefault="005038C4" w:rsidP="00CD73D4">
      <w:pPr>
        <w:pStyle w:val="Passos"/>
        <w:numPr>
          <w:ilvl w:val="0"/>
          <w:numId w:val="0"/>
        </w:numPr>
        <w:tabs>
          <w:tab w:val="left" w:pos="8168"/>
        </w:tabs>
        <w:jc w:val="both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A22AB8" w:rsidRDefault="00A22AB8">
      <w:pPr>
        <w:spacing w:after="200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  <w:r>
        <w:rPr>
          <w:sz w:val="24"/>
          <w:szCs w:val="24"/>
        </w:rPr>
        <w:br w:type="page"/>
      </w:r>
    </w:p>
    <w:p w:rsidR="004B3AC3" w:rsidRPr="002B16DA" w:rsidRDefault="00CF6FFC" w:rsidP="00A22AB8">
      <w:pPr>
        <w:pStyle w:val="Ttulo3"/>
        <w:spacing w:before="120"/>
        <w:ind w:left="720"/>
        <w:contextualSpacing w:val="0"/>
        <w:rPr>
          <w:sz w:val="24"/>
          <w:szCs w:val="24"/>
        </w:rPr>
      </w:pPr>
      <w:bookmarkStart w:id="23" w:name="_Toc503792076"/>
      <w:r w:rsidRPr="002B16DA">
        <w:rPr>
          <w:sz w:val="24"/>
          <w:szCs w:val="24"/>
        </w:rPr>
        <w:lastRenderedPageBreak/>
        <w:t xml:space="preserve">Editar </w:t>
      </w:r>
      <w:r w:rsidR="004B3AC3" w:rsidRPr="002B16DA">
        <w:rPr>
          <w:sz w:val="24"/>
          <w:szCs w:val="24"/>
        </w:rPr>
        <w:t>Proposta do Convênio Concedente</w:t>
      </w:r>
      <w:bookmarkEnd w:id="23"/>
    </w:p>
    <w:p w:rsidR="00696518" w:rsidRDefault="004B3AC3" w:rsidP="00CD73D4">
      <w:pPr>
        <w:pStyle w:val="Passos"/>
        <w:numPr>
          <w:ilvl w:val="0"/>
          <w:numId w:val="0"/>
        </w:numPr>
        <w:jc w:val="both"/>
      </w:pPr>
      <w:r>
        <w:t xml:space="preserve">Na tela de </w:t>
      </w:r>
      <w:r w:rsidRPr="005B2278">
        <w:rPr>
          <w:b/>
        </w:rPr>
        <w:t>Manutenção da P</w:t>
      </w:r>
      <w:r>
        <w:rPr>
          <w:b/>
        </w:rPr>
        <w:t>roposta do C</w:t>
      </w:r>
      <w:r w:rsidRPr="005B2278">
        <w:rPr>
          <w:b/>
        </w:rPr>
        <w:t xml:space="preserve">onvênio </w:t>
      </w:r>
      <w:r>
        <w:rPr>
          <w:b/>
        </w:rPr>
        <w:t>C</w:t>
      </w:r>
      <w:r w:rsidRPr="005B2278">
        <w:rPr>
          <w:b/>
        </w:rPr>
        <w:t>oncedente</w:t>
      </w:r>
      <w:r>
        <w:t xml:space="preserve">, para </w:t>
      </w:r>
      <w:r w:rsidR="00696518">
        <w:t xml:space="preserve">editar </w:t>
      </w:r>
      <w:r>
        <w:t>os dados</w:t>
      </w:r>
      <w:r w:rsidR="00951288">
        <w:t xml:space="preserve"> da proposta </w:t>
      </w:r>
      <w:r>
        <w:t>do convênio</w:t>
      </w:r>
      <w:r w:rsidR="00696518">
        <w:t xml:space="preserve"> concedente</w:t>
      </w:r>
      <w:r>
        <w:t xml:space="preserve">, clique no ícone </w:t>
      </w:r>
      <w:r w:rsidR="001E47D0">
        <w:rPr>
          <w:noProof/>
          <w:lang w:eastAsia="pt-BR" w:bidi="ar-SA"/>
        </w:rPr>
        <w:drawing>
          <wp:inline distT="0" distB="0" distL="0" distR="0" wp14:anchorId="2F3EDDCD" wp14:editId="19CFD41F">
            <wp:extent cx="181155" cy="209759"/>
            <wp:effectExtent l="0" t="0" r="9525" b="0"/>
            <wp:docPr id="3045" name="Imagem 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3357" cy="21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518">
        <w:t>.</w:t>
      </w:r>
    </w:p>
    <w:p w:rsidR="00696518" w:rsidRDefault="00154D9D" w:rsidP="00A22AB8">
      <w:pPr>
        <w:pStyle w:val="Passos"/>
        <w:numPr>
          <w:ilvl w:val="0"/>
          <w:numId w:val="0"/>
        </w:numPr>
        <w:spacing w:after="120"/>
        <w:jc w:val="both"/>
      </w:pPr>
      <w:r>
        <w:t>Será</w:t>
      </w:r>
      <w:r w:rsidR="00696518">
        <w:t xml:space="preserve"> disponibilizada a tela de </w:t>
      </w:r>
      <w:r w:rsidR="00696518">
        <w:rPr>
          <w:b/>
        </w:rPr>
        <w:t xml:space="preserve">Cadastro </w:t>
      </w:r>
      <w:r w:rsidR="00696518" w:rsidRPr="005B2278">
        <w:rPr>
          <w:b/>
        </w:rPr>
        <w:t>d</w:t>
      </w:r>
      <w:r w:rsidR="00F1163B">
        <w:rPr>
          <w:b/>
        </w:rPr>
        <w:t>e</w:t>
      </w:r>
      <w:r w:rsidR="00696518" w:rsidRPr="005B2278">
        <w:rPr>
          <w:b/>
        </w:rPr>
        <w:t xml:space="preserve"> P</w:t>
      </w:r>
      <w:r w:rsidR="00696518">
        <w:rPr>
          <w:b/>
        </w:rPr>
        <w:t>roposta do C</w:t>
      </w:r>
      <w:r w:rsidR="00696518" w:rsidRPr="005B2278">
        <w:rPr>
          <w:b/>
        </w:rPr>
        <w:t xml:space="preserve">onvênio </w:t>
      </w:r>
      <w:r w:rsidR="00696518">
        <w:rPr>
          <w:b/>
        </w:rPr>
        <w:t>C</w:t>
      </w:r>
      <w:r w:rsidR="00696518" w:rsidRPr="005B2278">
        <w:rPr>
          <w:b/>
        </w:rPr>
        <w:t>oncedente</w:t>
      </w:r>
      <w:r w:rsidR="00696518">
        <w:t>, com todas as informações do registro cadastrado, em modo de edição:</w:t>
      </w:r>
    </w:p>
    <w:p w:rsidR="00B23A52" w:rsidRPr="003B0E75" w:rsidRDefault="00B23A52" w:rsidP="00A22AB8">
      <w:pPr>
        <w:pStyle w:val="Passos"/>
        <w:numPr>
          <w:ilvl w:val="0"/>
          <w:numId w:val="0"/>
        </w:numPr>
        <w:jc w:val="center"/>
        <w:rPr>
          <w:rFonts w:eastAsiaTheme="majorEastAsia"/>
          <w:b/>
          <w:bCs/>
          <w:smallCaps/>
          <w:color w:val="365F91" w:themeColor="accent1" w:themeShade="BF"/>
          <w:sz w:val="28"/>
          <w:szCs w:val="28"/>
        </w:rPr>
      </w:pPr>
      <w:r>
        <w:rPr>
          <w:rFonts w:eastAsiaTheme="majorEastAsia"/>
          <w:b/>
          <w:bCs/>
          <w:smallCaps/>
          <w:noProof/>
          <w:color w:val="365F91" w:themeColor="accent1" w:themeShade="BF"/>
          <w:sz w:val="28"/>
          <w:szCs w:val="28"/>
          <w:lang w:eastAsia="pt-BR" w:bidi="ar-SA"/>
        </w:rPr>
        <w:drawing>
          <wp:inline distT="0" distB="0" distL="0" distR="0" wp14:anchorId="55096A26" wp14:editId="653A192E">
            <wp:extent cx="4074833" cy="4051833"/>
            <wp:effectExtent l="19050" t="19050" r="20955" b="2540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98" cy="40651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3AC3" w:rsidRDefault="004B3AC3" w:rsidP="00CD73D4">
      <w:pPr>
        <w:pStyle w:val="Passos"/>
        <w:numPr>
          <w:ilvl w:val="0"/>
          <w:numId w:val="0"/>
        </w:numPr>
        <w:jc w:val="both"/>
      </w:pPr>
    </w:p>
    <w:p w:rsidR="00696518" w:rsidRDefault="00696518" w:rsidP="00CD73D4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da proposta, deve-se clicar em </w:t>
      </w:r>
      <w:r>
        <w:rPr>
          <w:noProof/>
          <w:lang w:eastAsia="pt-BR" w:bidi="ar-SA"/>
        </w:rPr>
        <w:drawing>
          <wp:inline distT="0" distB="0" distL="0" distR="0" wp14:anchorId="00E4F0B4" wp14:editId="69F2C796">
            <wp:extent cx="672998" cy="197941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gravar as alterações realizadas.</w:t>
      </w:r>
    </w:p>
    <w:p w:rsidR="00154D9D" w:rsidRDefault="00154D9D" w:rsidP="00CD73D4">
      <w:pPr>
        <w:pStyle w:val="PargrafodaLista"/>
        <w:tabs>
          <w:tab w:val="left" w:pos="284"/>
        </w:tabs>
        <w:ind w:left="0"/>
        <w:jc w:val="both"/>
      </w:pPr>
    </w:p>
    <w:p w:rsidR="00696518" w:rsidRPr="00154D9D" w:rsidRDefault="00696518" w:rsidP="00CD73D4">
      <w:pPr>
        <w:pStyle w:val="Passos"/>
        <w:numPr>
          <w:ilvl w:val="0"/>
          <w:numId w:val="0"/>
        </w:numPr>
        <w:jc w:val="both"/>
        <w:rPr>
          <w:i/>
        </w:rPr>
      </w:pPr>
      <w:r w:rsidRPr="00154D9D">
        <w:rPr>
          <w:b/>
          <w:i/>
        </w:rPr>
        <w:t xml:space="preserve">Nota: </w:t>
      </w:r>
      <w:r w:rsidRPr="00154D9D">
        <w:rPr>
          <w:i/>
        </w:rPr>
        <w:t xml:space="preserve">Para retornar à tela de </w:t>
      </w:r>
      <w:r w:rsidRPr="00154D9D">
        <w:rPr>
          <w:b/>
          <w:i/>
        </w:rPr>
        <w:t>Manutenção da Proposta do Convênio Concedente</w:t>
      </w:r>
      <w:r w:rsidRPr="00154D9D">
        <w:rPr>
          <w:i/>
        </w:rPr>
        <w:t xml:space="preserve"> sem salvar as informações, clique no botão </w:t>
      </w:r>
      <w:r w:rsidRPr="00154D9D">
        <w:rPr>
          <w:i/>
          <w:noProof/>
          <w:lang w:eastAsia="pt-BR" w:bidi="ar-SA"/>
        </w:rPr>
        <w:drawing>
          <wp:inline distT="0" distB="0" distL="0" distR="0" wp14:anchorId="78E10046" wp14:editId="6AD48679">
            <wp:extent cx="510363" cy="199707"/>
            <wp:effectExtent l="0" t="0" r="4445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D9D">
        <w:rPr>
          <w:i/>
        </w:rPr>
        <w:t>.</w:t>
      </w:r>
    </w:p>
    <w:p w:rsidR="00696518" w:rsidRDefault="00696518" w:rsidP="00CD73D4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696518" w:rsidRDefault="00696518" w:rsidP="00CD73D4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</w:t>
      </w:r>
      <w:r w:rsidR="00154D9D">
        <w:rPr>
          <w:rFonts w:cstheme="minorHAnsi"/>
        </w:rPr>
        <w:t>rá exibir uma janela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696518" w:rsidRPr="00BA1EFA" w:rsidRDefault="00696518" w:rsidP="00CD73D4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696518" w:rsidRPr="00BA1EFA" w:rsidRDefault="00696518" w:rsidP="00A22AB8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7081CE90" wp14:editId="3EDE4E6B">
            <wp:extent cx="4059777" cy="931849"/>
            <wp:effectExtent l="0" t="0" r="0" b="1905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94" cy="9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CD" w:rsidRDefault="006B6CCD" w:rsidP="00CD73D4">
      <w:pPr>
        <w:pStyle w:val="Passos"/>
        <w:numPr>
          <w:ilvl w:val="0"/>
          <w:numId w:val="0"/>
        </w:numPr>
        <w:tabs>
          <w:tab w:val="left" w:pos="8168"/>
        </w:tabs>
        <w:jc w:val="both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6B6CCD" w:rsidRPr="002B16DA" w:rsidRDefault="006B6CCD" w:rsidP="00A22AB8">
      <w:pPr>
        <w:pStyle w:val="Ttulo3"/>
        <w:ind w:left="720"/>
        <w:contextualSpacing w:val="0"/>
        <w:rPr>
          <w:sz w:val="24"/>
          <w:szCs w:val="24"/>
        </w:rPr>
      </w:pPr>
      <w:bookmarkStart w:id="24" w:name="_Toc503792077"/>
      <w:r w:rsidRPr="002B16DA">
        <w:rPr>
          <w:sz w:val="24"/>
          <w:szCs w:val="24"/>
        </w:rPr>
        <w:t>Excluir Proposta do Convênio Concedente</w:t>
      </w:r>
      <w:bookmarkEnd w:id="24"/>
    </w:p>
    <w:p w:rsidR="005355A2" w:rsidRDefault="005355A2" w:rsidP="00CD73D4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B2278">
        <w:rPr>
          <w:b/>
        </w:rPr>
        <w:t>Manutenção</w:t>
      </w:r>
      <w:r>
        <w:rPr>
          <w:b/>
        </w:rPr>
        <w:t xml:space="preserve"> </w:t>
      </w:r>
      <w:r w:rsidRPr="005B2278">
        <w:rPr>
          <w:b/>
        </w:rPr>
        <w:t>da P</w:t>
      </w:r>
      <w:r>
        <w:rPr>
          <w:b/>
        </w:rPr>
        <w:t>roposta do C</w:t>
      </w:r>
      <w:r w:rsidRPr="005B2278">
        <w:rPr>
          <w:b/>
        </w:rPr>
        <w:t xml:space="preserve">onvênio </w:t>
      </w:r>
      <w:r>
        <w:rPr>
          <w:b/>
        </w:rPr>
        <w:t>C</w:t>
      </w:r>
      <w:r w:rsidRPr="005B2278">
        <w:rPr>
          <w:b/>
        </w:rPr>
        <w:t>oncedente</w:t>
      </w:r>
      <w:r>
        <w:t xml:space="preserve">, para excluir o anexo clique no ícone </w:t>
      </w:r>
      <w:r>
        <w:rPr>
          <w:noProof/>
          <w:lang w:eastAsia="pt-BR" w:bidi="ar-SA"/>
        </w:rPr>
        <w:drawing>
          <wp:inline distT="0" distB="0" distL="0" distR="0" wp14:anchorId="71732C1F" wp14:editId="6A708583">
            <wp:extent cx="138023" cy="152551"/>
            <wp:effectExtent l="0" t="0" r="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54D9D" w:rsidRDefault="00154D9D" w:rsidP="00CD73D4">
      <w:pPr>
        <w:pStyle w:val="Passos"/>
        <w:numPr>
          <w:ilvl w:val="0"/>
          <w:numId w:val="0"/>
        </w:numPr>
        <w:jc w:val="both"/>
      </w:pPr>
      <w:r>
        <w:t>Será</w:t>
      </w:r>
      <w:r w:rsidR="005355A2">
        <w:t xml:space="preserve"> disponibilizada a tela de </w:t>
      </w:r>
      <w:r w:rsidR="005355A2">
        <w:rPr>
          <w:b/>
        </w:rPr>
        <w:t xml:space="preserve">Cadastro </w:t>
      </w:r>
      <w:r w:rsidR="005355A2" w:rsidRPr="005B2278">
        <w:rPr>
          <w:b/>
        </w:rPr>
        <w:t>d</w:t>
      </w:r>
      <w:r w:rsidR="005355A2">
        <w:rPr>
          <w:b/>
        </w:rPr>
        <w:t>e</w:t>
      </w:r>
      <w:r w:rsidR="005355A2" w:rsidRPr="005B2278">
        <w:rPr>
          <w:b/>
        </w:rPr>
        <w:t xml:space="preserve"> P</w:t>
      </w:r>
      <w:r w:rsidR="005355A2">
        <w:rPr>
          <w:b/>
        </w:rPr>
        <w:t>roposta do C</w:t>
      </w:r>
      <w:r w:rsidR="005355A2" w:rsidRPr="005B2278">
        <w:rPr>
          <w:b/>
        </w:rPr>
        <w:t xml:space="preserve">onvênio </w:t>
      </w:r>
      <w:r w:rsidR="005355A2">
        <w:rPr>
          <w:b/>
        </w:rPr>
        <w:t>C</w:t>
      </w:r>
      <w:r w:rsidR="005355A2" w:rsidRPr="005B2278">
        <w:rPr>
          <w:b/>
        </w:rPr>
        <w:t>oncedente</w:t>
      </w:r>
      <w:r w:rsidR="005355A2">
        <w:t>, com todas as informações do registro cadastrado, em modo somente leitura, para visualização das</w:t>
      </w:r>
      <w:r>
        <w:t xml:space="preserve"> informações a serem excluídas.</w:t>
      </w:r>
    </w:p>
    <w:p w:rsidR="005355A2" w:rsidRDefault="00154D9D" w:rsidP="00CD73D4">
      <w:pPr>
        <w:pStyle w:val="Passos"/>
        <w:numPr>
          <w:ilvl w:val="0"/>
          <w:numId w:val="0"/>
        </w:numPr>
        <w:jc w:val="both"/>
      </w:pPr>
      <w:r>
        <w:t>D</w:t>
      </w:r>
      <w:r w:rsidR="005355A2">
        <w:t xml:space="preserve">eve-se clicar em </w:t>
      </w:r>
      <w:r w:rsidR="005355A2">
        <w:rPr>
          <w:noProof/>
          <w:lang w:eastAsia="pt-BR" w:bidi="ar-SA"/>
        </w:rPr>
        <w:drawing>
          <wp:inline distT="0" distB="0" distL="0" distR="0" wp14:anchorId="79BEF44A" wp14:editId="2DAEA4D5">
            <wp:extent cx="672998" cy="197941"/>
            <wp:effectExtent l="0" t="0" r="0" b="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5A2">
        <w:t xml:space="preserve"> para realizar a exclusão do registro.</w:t>
      </w:r>
    </w:p>
    <w:p w:rsidR="005355A2" w:rsidRDefault="005355A2" w:rsidP="00CD73D4">
      <w:pPr>
        <w:pStyle w:val="Passos"/>
        <w:numPr>
          <w:ilvl w:val="0"/>
          <w:numId w:val="0"/>
        </w:numPr>
        <w:jc w:val="both"/>
      </w:pPr>
    </w:p>
    <w:p w:rsidR="006B6CCD" w:rsidRDefault="00B23A52" w:rsidP="00A22AB8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1FF6533A" wp14:editId="47E3955D">
            <wp:extent cx="4114800" cy="3361749"/>
            <wp:effectExtent l="19050" t="19050" r="19050" b="1016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53" cy="33666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B6CCD" w:rsidRDefault="006B6CCD" w:rsidP="00CD73D4">
      <w:pPr>
        <w:pStyle w:val="Passos"/>
        <w:numPr>
          <w:ilvl w:val="0"/>
          <w:numId w:val="0"/>
        </w:numPr>
        <w:jc w:val="both"/>
      </w:pPr>
    </w:p>
    <w:bookmarkEnd w:id="4"/>
    <w:bookmarkEnd w:id="21"/>
    <w:p w:rsidR="005355A2" w:rsidRDefault="005355A2" w:rsidP="00CD73D4">
      <w:pPr>
        <w:pStyle w:val="Passos"/>
        <w:numPr>
          <w:ilvl w:val="0"/>
          <w:numId w:val="0"/>
        </w:numPr>
        <w:jc w:val="both"/>
        <w:rPr>
          <w:i/>
        </w:rPr>
      </w:pPr>
      <w:r w:rsidRPr="00154D9D">
        <w:rPr>
          <w:b/>
          <w:i/>
        </w:rPr>
        <w:t xml:space="preserve">Nota: </w:t>
      </w:r>
      <w:r w:rsidRPr="00154D9D">
        <w:rPr>
          <w:i/>
        </w:rPr>
        <w:t xml:space="preserve">Para retornar à tela de </w:t>
      </w:r>
      <w:r w:rsidRPr="00154D9D">
        <w:rPr>
          <w:b/>
          <w:i/>
        </w:rPr>
        <w:t>Manutenção da Proposta do Convênio Concedente</w:t>
      </w:r>
      <w:r w:rsidRPr="00154D9D">
        <w:rPr>
          <w:i/>
        </w:rPr>
        <w:t xml:space="preserve"> sem salvar as informações, clique no botão </w:t>
      </w:r>
      <w:r w:rsidRPr="00154D9D">
        <w:rPr>
          <w:i/>
          <w:noProof/>
          <w:lang w:eastAsia="pt-BR" w:bidi="ar-SA"/>
        </w:rPr>
        <w:drawing>
          <wp:inline distT="0" distB="0" distL="0" distR="0" wp14:anchorId="2BB4E9C6" wp14:editId="5679090D">
            <wp:extent cx="608541" cy="238125"/>
            <wp:effectExtent l="0" t="0" r="1270" b="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D9D">
        <w:rPr>
          <w:i/>
        </w:rPr>
        <w:t>.</w:t>
      </w:r>
    </w:p>
    <w:p w:rsidR="006315A0" w:rsidRDefault="006315A0">
      <w:pPr>
        <w:spacing w:after="200"/>
      </w:pPr>
      <w:r>
        <w:br w:type="page"/>
      </w:r>
    </w:p>
    <w:p w:rsidR="007A74CB" w:rsidRDefault="007A74CB" w:rsidP="007A74CB">
      <w:pPr>
        <w:pStyle w:val="PargrafodaLista"/>
        <w:ind w:left="0"/>
        <w:jc w:val="center"/>
        <w:rPr>
          <w:rFonts w:cs="Arial"/>
          <w:b/>
          <w:sz w:val="28"/>
        </w:rPr>
      </w:pPr>
    </w:p>
    <w:p w:rsidR="007A74CB" w:rsidRDefault="007A74CB" w:rsidP="007A74CB">
      <w:pPr>
        <w:pStyle w:val="PargrafodaLista"/>
        <w:ind w:left="0"/>
        <w:jc w:val="center"/>
        <w:rPr>
          <w:rFonts w:cs="Arial"/>
          <w:b/>
          <w:sz w:val="28"/>
        </w:rPr>
      </w:pPr>
    </w:p>
    <w:p w:rsidR="007A74CB" w:rsidRDefault="007A74CB" w:rsidP="007A74CB">
      <w:pPr>
        <w:pStyle w:val="PargrafodaLista"/>
        <w:ind w:left="0"/>
        <w:jc w:val="center"/>
        <w:rPr>
          <w:rFonts w:cs="Arial"/>
          <w:b/>
          <w:sz w:val="28"/>
        </w:rPr>
      </w:pPr>
      <w:r w:rsidRPr="00173879">
        <w:rPr>
          <w:rFonts w:cs="Arial"/>
          <w:b/>
          <w:sz w:val="28"/>
        </w:rPr>
        <w:t>Manual do Usuário</w:t>
      </w:r>
    </w:p>
    <w:p w:rsidR="007A74CB" w:rsidRDefault="007A74CB" w:rsidP="007A74CB">
      <w:pPr>
        <w:pStyle w:val="PargrafodaLista"/>
        <w:ind w:left="0"/>
        <w:jc w:val="center"/>
        <w:rPr>
          <w:rFonts w:cs="Arial"/>
          <w:b/>
          <w:sz w:val="28"/>
        </w:rPr>
      </w:pPr>
      <w:r w:rsidRPr="00173879">
        <w:rPr>
          <w:rFonts w:cs="Arial"/>
          <w:b/>
          <w:sz w:val="28"/>
        </w:rPr>
        <w:t xml:space="preserve">Sistema de Convênios – </w:t>
      </w:r>
      <w:r w:rsidR="003340D9">
        <w:rPr>
          <w:rFonts w:cs="Arial"/>
          <w:b/>
          <w:sz w:val="28"/>
        </w:rPr>
        <w:t>Proposta</w:t>
      </w:r>
      <w:r w:rsidRPr="00173879">
        <w:rPr>
          <w:rFonts w:cs="Arial"/>
          <w:b/>
          <w:sz w:val="28"/>
        </w:rPr>
        <w:t xml:space="preserve"> </w:t>
      </w:r>
      <w:r>
        <w:rPr>
          <w:rFonts w:cs="Arial"/>
          <w:b/>
          <w:sz w:val="28"/>
        </w:rPr>
        <w:t>Con</w:t>
      </w:r>
      <w:r w:rsidR="003340D9">
        <w:rPr>
          <w:rFonts w:cs="Arial"/>
          <w:b/>
          <w:sz w:val="28"/>
        </w:rPr>
        <w:t>c</w:t>
      </w:r>
      <w:r>
        <w:rPr>
          <w:rFonts w:cs="Arial"/>
          <w:b/>
          <w:sz w:val="28"/>
        </w:rPr>
        <w:t>e</w:t>
      </w:r>
      <w:r w:rsidR="003340D9">
        <w:rPr>
          <w:rFonts w:cs="Arial"/>
          <w:b/>
          <w:sz w:val="28"/>
        </w:rPr>
        <w:t>dente</w:t>
      </w:r>
    </w:p>
    <w:p w:rsidR="007A74CB" w:rsidRDefault="007A74CB" w:rsidP="007A74CB">
      <w:pPr>
        <w:pStyle w:val="PargrafodaLista"/>
        <w:ind w:left="0"/>
        <w:jc w:val="center"/>
        <w:rPr>
          <w:rFonts w:cs="Arial"/>
          <w:b/>
          <w:sz w:val="28"/>
        </w:rPr>
      </w:pPr>
      <w:bookmarkStart w:id="25" w:name="_GoBack"/>
      <w:bookmarkEnd w:id="25"/>
    </w:p>
    <w:p w:rsidR="007A74CB" w:rsidRPr="00C77649" w:rsidRDefault="007A74CB" w:rsidP="007A74CB">
      <w:pPr>
        <w:pStyle w:val="CitaoIntensa"/>
        <w:spacing w:before="120" w:after="0"/>
        <w:jc w:val="center"/>
        <w:rPr>
          <w:u w:val="single"/>
        </w:rPr>
      </w:pPr>
      <w:r w:rsidRPr="00C77649">
        <w:rPr>
          <w:u w:val="single"/>
        </w:rPr>
        <w:t>Elaboração:</w:t>
      </w:r>
    </w:p>
    <w:p w:rsidR="007A74CB" w:rsidRDefault="007A74CB" w:rsidP="007A74CB">
      <w:pPr>
        <w:pStyle w:val="CitaoIntensa"/>
        <w:spacing w:before="0"/>
        <w:jc w:val="center"/>
      </w:pPr>
      <w:r>
        <w:t>Ábaco Sistemas</w:t>
      </w:r>
    </w:p>
    <w:p w:rsidR="007A74CB" w:rsidRPr="00C77649" w:rsidRDefault="007A74CB" w:rsidP="007A74CB">
      <w:pPr>
        <w:pStyle w:val="CitaoIntensa"/>
        <w:spacing w:before="120" w:after="0"/>
        <w:jc w:val="center"/>
        <w:rPr>
          <w:u w:val="single"/>
        </w:rPr>
      </w:pPr>
      <w:r w:rsidRPr="00C77649">
        <w:rPr>
          <w:u w:val="single"/>
        </w:rPr>
        <w:t>Revisão &amp; Edição:</w:t>
      </w:r>
    </w:p>
    <w:p w:rsidR="007A74CB" w:rsidRDefault="007A74CB" w:rsidP="007A74CB">
      <w:pPr>
        <w:pStyle w:val="CitaoIntensa"/>
        <w:spacing w:before="0"/>
        <w:jc w:val="center"/>
      </w:pPr>
      <w:r>
        <w:t xml:space="preserve">Márcio Marques Gonçalves, </w:t>
      </w:r>
      <w:r>
        <w:br/>
        <w:t>Diretor de Convênios e Fundos – DCONF/SUBCI/SEMEF</w:t>
      </w:r>
    </w:p>
    <w:p w:rsidR="007A74CB" w:rsidRPr="00C77649" w:rsidRDefault="007A74CB" w:rsidP="007A74CB">
      <w:pPr>
        <w:pStyle w:val="CitaoIntensa"/>
        <w:pBdr>
          <w:bottom w:val="none" w:sz="0" w:space="0" w:color="auto"/>
        </w:pBdr>
        <w:spacing w:before="120" w:after="0"/>
        <w:jc w:val="center"/>
        <w:rPr>
          <w:u w:val="single"/>
        </w:rPr>
      </w:pPr>
      <w:r w:rsidRPr="00C77649">
        <w:rPr>
          <w:u w:val="single"/>
        </w:rPr>
        <w:t>Gestão:</w:t>
      </w:r>
    </w:p>
    <w:p w:rsidR="007A74CB" w:rsidRDefault="007A74CB" w:rsidP="007A74CB">
      <w:pPr>
        <w:pStyle w:val="CitaoIntensa"/>
        <w:pBdr>
          <w:bottom w:val="none" w:sz="0" w:space="0" w:color="auto"/>
        </w:pBdr>
        <w:spacing w:before="0" w:after="120"/>
        <w:jc w:val="center"/>
      </w:pPr>
      <w:r>
        <w:t>ARNALDO GOMES FLORES</w:t>
      </w:r>
      <w:r>
        <w:br/>
        <w:t>Subsecretário Municipal de Controle Interno – SUBCI/SEMEF</w:t>
      </w:r>
    </w:p>
    <w:p w:rsidR="007A74CB" w:rsidRDefault="007A74CB" w:rsidP="007A74CB">
      <w:pPr>
        <w:pStyle w:val="CitaoIntensa"/>
        <w:pBdr>
          <w:bottom w:val="none" w:sz="0" w:space="0" w:color="auto"/>
        </w:pBdr>
        <w:spacing w:after="120"/>
        <w:jc w:val="center"/>
      </w:pPr>
      <w:r>
        <w:t>LOURIVAL LITAIFF PRAIA</w:t>
      </w:r>
      <w:r>
        <w:br/>
        <w:t>Secretário Municipal de Finanças, Tecnologia da Informação e Controle Interno – SEMEF.</w:t>
      </w:r>
    </w:p>
    <w:p w:rsidR="007A74CB" w:rsidRDefault="007A74CB" w:rsidP="007A74CB"/>
    <w:p w:rsidR="007A74CB" w:rsidRDefault="007A74CB" w:rsidP="007A74CB"/>
    <w:p w:rsidR="007A74CB" w:rsidRPr="00E45203" w:rsidRDefault="007A74CB" w:rsidP="007A74CB">
      <w:pPr>
        <w:pStyle w:val="Ttulo1"/>
        <w:pBdr>
          <w:top w:val="single" w:sz="18" w:space="1" w:color="auto"/>
          <w:bottom w:val="single" w:sz="18" w:space="1" w:color="auto"/>
        </w:pBdr>
        <w:jc w:val="center"/>
      </w:pPr>
      <w:bookmarkStart w:id="26" w:name="_Toc503515301"/>
      <w:r w:rsidRPr="00C77649">
        <w:t>ARTHUR VIRGÍLIO DO CARMO RIBEIRO NETO</w:t>
      </w:r>
      <w:r w:rsidRPr="00C77649">
        <w:br/>
      </w:r>
      <w:r>
        <w:t>Prefeito de Manaus</w:t>
      </w:r>
      <w:r>
        <w:br/>
        <w:t>2018</w:t>
      </w:r>
      <w:bookmarkEnd w:id="26"/>
    </w:p>
    <w:p w:rsidR="006315A0" w:rsidRPr="006315A0" w:rsidRDefault="006315A0" w:rsidP="00CD73D4">
      <w:pPr>
        <w:pStyle w:val="Passos"/>
        <w:numPr>
          <w:ilvl w:val="0"/>
          <w:numId w:val="0"/>
        </w:numPr>
        <w:jc w:val="both"/>
      </w:pPr>
    </w:p>
    <w:sectPr w:rsidR="006315A0" w:rsidRPr="006315A0" w:rsidSect="009F44D4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pgSz w:w="8419" w:h="11906" w:orient="landscape" w:code="9"/>
      <w:pgMar w:top="953" w:right="720" w:bottom="720" w:left="720" w:header="284" w:footer="624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903" w:rsidRDefault="00406903" w:rsidP="00DA0FDF">
      <w:r>
        <w:separator/>
      </w:r>
    </w:p>
  </w:endnote>
  <w:endnote w:type="continuationSeparator" w:id="0">
    <w:p w:rsidR="00406903" w:rsidRDefault="00406903" w:rsidP="00DA0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-1527330183"/>
      <w:docPartObj>
        <w:docPartGallery w:val="Page Numbers (Bottom of Page)"/>
        <w:docPartUnique/>
      </w:docPartObj>
    </w:sdtPr>
    <w:sdtEndPr/>
    <w:sdtContent>
      <w:p w:rsidR="009F44D4" w:rsidRPr="009F44D4" w:rsidRDefault="009F44D4">
        <w:pPr>
          <w:pStyle w:val="Rodap"/>
          <w:rPr>
            <w:sz w:val="20"/>
          </w:rPr>
        </w:pPr>
        <w:r>
          <w:rPr>
            <w:noProof/>
            <w:lang w:eastAsia="pt-BR" w:bidi="ar-SA"/>
          </w:rPr>
          <w:drawing>
            <wp:anchor distT="0" distB="0" distL="114300" distR="114300" simplePos="0" relativeHeight="251672576" behindDoc="1" locked="0" layoutInCell="1" allowOverlap="1" wp14:anchorId="7E8B3C6E" wp14:editId="3E9A43D1">
              <wp:simplePos x="0" y="0"/>
              <wp:positionH relativeFrom="margin">
                <wp:posOffset>180975</wp:posOffset>
              </wp:positionH>
              <wp:positionV relativeFrom="paragraph">
                <wp:posOffset>26035</wp:posOffset>
              </wp:positionV>
              <wp:extent cx="4066540" cy="390525"/>
              <wp:effectExtent l="0" t="0" r="0" b="9525"/>
              <wp:wrapNone/>
              <wp:docPr id="448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RODAPE MANUAL DE SISTEMAS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826" b="-6218"/>
                      <a:stretch/>
                    </pic:blipFill>
                    <pic:spPr bwMode="auto">
                      <a:xfrm>
                        <a:off x="0" y="0"/>
                        <a:ext cx="4066540" cy="3905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F44D4">
          <w:rPr>
            <w:sz w:val="20"/>
          </w:rPr>
          <w:fldChar w:fldCharType="begin"/>
        </w:r>
        <w:r w:rsidRPr="009F44D4">
          <w:rPr>
            <w:sz w:val="20"/>
          </w:rPr>
          <w:instrText>PAGE   \* MERGEFORMAT</w:instrText>
        </w:r>
        <w:r w:rsidRPr="009F44D4">
          <w:rPr>
            <w:sz w:val="20"/>
          </w:rPr>
          <w:fldChar w:fldCharType="separate"/>
        </w:r>
        <w:r w:rsidR="003340D9">
          <w:rPr>
            <w:noProof/>
            <w:sz w:val="20"/>
          </w:rPr>
          <w:t>22</w:t>
        </w:r>
        <w:r w:rsidRPr="009F44D4">
          <w:rPr>
            <w:sz w:val="20"/>
          </w:rPr>
          <w:fldChar w:fldCharType="end"/>
        </w:r>
      </w:p>
    </w:sdtContent>
  </w:sdt>
  <w:p w:rsidR="009F44D4" w:rsidRDefault="009F44D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0195397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9F44D4" w:rsidRPr="009F44D4" w:rsidRDefault="009F44D4">
        <w:pPr>
          <w:pStyle w:val="Rodap"/>
          <w:jc w:val="right"/>
          <w:rPr>
            <w:sz w:val="20"/>
          </w:rPr>
        </w:pPr>
        <w:r>
          <w:rPr>
            <w:noProof/>
            <w:lang w:eastAsia="pt-BR" w:bidi="ar-SA"/>
          </w:rPr>
          <w:drawing>
            <wp:anchor distT="0" distB="0" distL="114300" distR="114300" simplePos="0" relativeHeight="251670528" behindDoc="1" locked="0" layoutInCell="1" allowOverlap="1" wp14:anchorId="315E94BA" wp14:editId="147C6E5A">
              <wp:simplePos x="0" y="0"/>
              <wp:positionH relativeFrom="margin">
                <wp:posOffset>0</wp:posOffset>
              </wp:positionH>
              <wp:positionV relativeFrom="paragraph">
                <wp:posOffset>16510</wp:posOffset>
              </wp:positionV>
              <wp:extent cx="4066540" cy="390525"/>
              <wp:effectExtent l="0" t="0" r="0" b="9525"/>
              <wp:wrapNone/>
              <wp:docPr id="449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RODAPE MANUAL DE SISTEMAS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826" b="-6218"/>
                      <a:stretch/>
                    </pic:blipFill>
                    <pic:spPr bwMode="auto">
                      <a:xfrm>
                        <a:off x="0" y="0"/>
                        <a:ext cx="4066540" cy="3905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F44D4">
          <w:rPr>
            <w:sz w:val="20"/>
          </w:rPr>
          <w:fldChar w:fldCharType="begin"/>
        </w:r>
        <w:r w:rsidRPr="009F44D4">
          <w:rPr>
            <w:sz w:val="20"/>
          </w:rPr>
          <w:instrText>PAGE   \* MERGEFORMAT</w:instrText>
        </w:r>
        <w:r w:rsidRPr="009F44D4">
          <w:rPr>
            <w:sz w:val="20"/>
          </w:rPr>
          <w:fldChar w:fldCharType="separate"/>
        </w:r>
        <w:r w:rsidR="003340D9">
          <w:rPr>
            <w:noProof/>
            <w:sz w:val="20"/>
          </w:rPr>
          <w:t>21</w:t>
        </w:r>
        <w:r w:rsidRPr="009F44D4">
          <w:rPr>
            <w:sz w:val="20"/>
          </w:rPr>
          <w:fldChar w:fldCharType="end"/>
        </w:r>
      </w:p>
    </w:sdtContent>
  </w:sdt>
  <w:p w:rsidR="007E746A" w:rsidRDefault="007E746A" w:rsidP="00147EA3">
    <w:pPr>
      <w:pStyle w:val="Rodap"/>
      <w:tabs>
        <w:tab w:val="clear" w:pos="4252"/>
        <w:tab w:val="clear" w:pos="8504"/>
        <w:tab w:val="left" w:pos="248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903" w:rsidRDefault="00406903" w:rsidP="00DA0FDF">
      <w:r>
        <w:separator/>
      </w:r>
    </w:p>
  </w:footnote>
  <w:footnote w:type="continuationSeparator" w:id="0">
    <w:p w:rsidR="00406903" w:rsidRDefault="00406903" w:rsidP="00DA0F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4D4" w:rsidRDefault="009F44D4">
    <w:pPr>
      <w:pStyle w:val="Cabealho"/>
    </w:pPr>
    <w:r>
      <w:rPr>
        <w:rFonts w:ascii="Arial Black" w:hAnsi="Arial Black"/>
        <w:noProof/>
        <w:color w:val="365F91" w:themeColor="accent1" w:themeShade="BF"/>
        <w:sz w:val="32"/>
        <w:szCs w:val="32"/>
        <w:lang w:eastAsia="pt-BR" w:bidi="ar-SA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9745589" wp14:editId="4F020C36">
              <wp:simplePos x="0" y="0"/>
              <wp:positionH relativeFrom="column">
                <wp:posOffset>0</wp:posOffset>
              </wp:positionH>
              <wp:positionV relativeFrom="paragraph">
                <wp:posOffset>19685</wp:posOffset>
              </wp:positionV>
              <wp:extent cx="4711065" cy="403860"/>
              <wp:effectExtent l="0" t="0" r="0" b="0"/>
              <wp:wrapThrough wrapText="bothSides">
                <wp:wrapPolygon edited="0">
                  <wp:start x="8560" y="0"/>
                  <wp:lineTo x="0" y="1019"/>
                  <wp:lineTo x="0" y="20377"/>
                  <wp:lineTo x="21486" y="20377"/>
                  <wp:lineTo x="21486" y="16302"/>
                  <wp:lineTo x="21399" y="0"/>
                  <wp:lineTo x="8560" y="0"/>
                </wp:wrapPolygon>
              </wp:wrapThrough>
              <wp:docPr id="30" name="Grupo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1065" cy="403860"/>
                        <a:chOff x="0" y="0"/>
                        <a:chExt cx="7206615" cy="619125"/>
                      </a:xfrm>
                    </wpg:grpSpPr>
                    <pic:pic xmlns:pic="http://schemas.openxmlformats.org/drawingml/2006/picture">
                      <pic:nvPicPr>
                        <pic:cNvPr id="55" name="Picture 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6615" cy="6191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" name="Imagem 5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275" y="114300"/>
                          <a:ext cx="131635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29DEB2" id="Grupo 30" o:spid="_x0000_s1026" style="position:absolute;margin-left:0;margin-top:1.55pt;width:370.95pt;height:31.8pt;z-index:251673600;mso-width-relative:margin;mso-height-relative:margin" coordsize="72066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72066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sufDAAAA2wAAAA8AAABkcnMvZG93bnJldi54bWxEj0GLwjAUhO+C/yE8YW+a6tqyVKOIIAiL&#10;grqw7O3RPNti81KbqF1/vREEj8PMfMNM562pxJUaV1pWMBxEIIgzq0vOFfwcVv0vEM4ja6wsk4J/&#10;cjCfdTtTTLW98Y6ue5+LAGGXooLC+zqV0mUFGXQDWxMH72gbgz7IJpe6wVuAm0qOoiiRBksOCwXW&#10;tCwoO+0vRsEm3hqWuKyyJBqex3/nz293/1Xqo9cuJiA8tf4dfrXXWkEcw/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2y58MAAADbAAAADwAAAAAAAAAAAAAAAACf&#10;AgAAZHJzL2Rvd25yZXYueG1sUEsFBgAAAAAEAAQA9wAAAI8DAAAAAA==&#10;">
                <v:imagedata r:id="rId3" o:title=""/>
                <v:path arrowok="t"/>
                <o:lock v:ext="edit" aspectratio="f"/>
              </v:shape>
              <v:shape id="Imagem 56" o:spid="_x0000_s1028" type="#_x0000_t75" style="position:absolute;left:14382;top:1143;width:13164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m9RrDAAAA2wAAAA8AAABkcnMvZG93bnJldi54bWxEj1FrwkAQhN+F/odjC33TSwVDST2lCoKC&#10;INpC6duS2ybB3F64PU367z1B6OMwM98w8+XgWnWlII1nA6+TDBRx6W3DlYGvz834DZREZIutZzLw&#10;RwLLxdNojoX1PR/peoqVShCWAg3UMXaF1lLW5FAmviNO3q8PDmOSodI2YJ/grtXTLMu1w4bTQo0d&#10;rWsqz6eLM5AHuWSrIKv97Owl9Ied/d78GPPyPHy8g4o0xP/wo721BmY53L+kH6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Cb1GsMAAADbAAAADwAAAAAAAAAAAAAAAACf&#10;AgAAZHJzL2Rvd25yZXYueG1sUEsFBgAAAAAEAAQA9wAAAI8DAAAAAA==&#10;">
                <v:imagedata r:id="rId4" o:title=""/>
                <v:path arrowok="t"/>
              </v:shape>
              <w10:wrap type="through"/>
            </v:group>
          </w:pict>
        </mc:Fallback>
      </mc:AlternateContent>
    </w:r>
  </w:p>
  <w:p w:rsidR="009F44D4" w:rsidRPr="009F44D4" w:rsidRDefault="009F44D4" w:rsidP="009F44D4">
    <w:pPr>
      <w:pStyle w:val="Cabealho"/>
      <w:spacing w:after="240" w:line="240" w:lineRule="auto"/>
      <w:rPr>
        <w:rFonts w:ascii="Arial" w:hAnsi="Arial" w:cs="Arial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4D4" w:rsidRDefault="009F44D4" w:rsidP="0034331D">
    <w:pPr>
      <w:pStyle w:val="SemEspaamento"/>
      <w:rPr>
        <w:rFonts w:ascii="Arial" w:hAnsi="Arial" w:cs="Arial"/>
        <w:color w:val="548DD4" w:themeColor="text2" w:themeTint="99"/>
        <w:sz w:val="18"/>
        <w:szCs w:val="18"/>
      </w:rPr>
    </w:pPr>
    <w:r>
      <w:rPr>
        <w:rFonts w:ascii="Arial Black" w:hAnsi="Arial Black"/>
        <w:noProof/>
        <w:color w:val="365F91" w:themeColor="accent1" w:themeShade="BF"/>
        <w:sz w:val="32"/>
        <w:szCs w:val="32"/>
        <w:lang w:val="pt-BR" w:eastAsia="pt-BR" w:bidi="ar-SA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60DE854" wp14:editId="0E96C685">
              <wp:simplePos x="0" y="0"/>
              <wp:positionH relativeFrom="column">
                <wp:posOffset>-142875</wp:posOffset>
              </wp:positionH>
              <wp:positionV relativeFrom="paragraph">
                <wp:posOffset>10160</wp:posOffset>
              </wp:positionV>
              <wp:extent cx="4711065" cy="404410"/>
              <wp:effectExtent l="0" t="0" r="0" b="0"/>
              <wp:wrapThrough wrapText="bothSides">
                <wp:wrapPolygon edited="0">
                  <wp:start x="8560" y="0"/>
                  <wp:lineTo x="0" y="1019"/>
                  <wp:lineTo x="0" y="20377"/>
                  <wp:lineTo x="21486" y="20377"/>
                  <wp:lineTo x="21486" y="16302"/>
                  <wp:lineTo x="21399" y="0"/>
                  <wp:lineTo x="8560" y="0"/>
                </wp:wrapPolygon>
              </wp:wrapThrough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1065" cy="404410"/>
                        <a:chOff x="0" y="0"/>
                        <a:chExt cx="7206615" cy="619125"/>
                      </a:xfrm>
                    </wpg:grpSpPr>
                    <pic:pic xmlns:pic="http://schemas.openxmlformats.org/drawingml/2006/picture">
                      <pic:nvPicPr>
                        <pic:cNvPr id="47" name="Picture 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6615" cy="6191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1" name="Imagem 5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275" y="114300"/>
                          <a:ext cx="131635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CFE989" id="Grupo 12" o:spid="_x0000_s1026" style="position:absolute;margin-left:-11.25pt;margin-top:.8pt;width:370.95pt;height:31.85pt;z-index:251663360;mso-width-relative:margin;mso-height-relative:margin" coordsize="72066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72066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KH9bEAAAA2wAAAA8AAABkcnMvZG93bnJldi54bWxEj92KwjAUhO+FfYdwFrzT1FWrVKMsgiDI&#10;Cv6AeHdozrZlm5PaRK0+/UYQvBxm5htmOm9MKa5Uu8Kygl43AkGcWl1wpuCwX3bGIJxH1lhaJgV3&#10;cjCffbSmmGh74y1ddz4TAcIuQQW591UipUtzMui6tiIO3q+tDfog60zqGm8Bbkr5FUWxNFhwWMix&#10;okVO6d/uYhT8DDeGJS7KNI5658Hp3F+7x1Gp9mfzPQHhqfHv8Ku90goGI3h+CT9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KH9bEAAAA2wAAAA8AAAAAAAAAAAAAAAAA&#10;nwIAAGRycy9kb3ducmV2LnhtbFBLBQYAAAAABAAEAPcAAACQAwAAAAA=&#10;">
                <v:imagedata r:id="rId3" o:title=""/>
                <v:path arrowok="t"/>
                <o:lock v:ext="edit" aspectratio="f"/>
              </v:shape>
              <v:shape id="Imagem 51" o:spid="_x0000_s1028" type="#_x0000_t75" style="position:absolute;left:14382;top:1143;width:13164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PbW7DAAAA2wAAAA8AAABkcnMvZG93bnJldi54bWxEj19rwkAQxN8L/Q7HFvpWLwpKST1FBaEF&#10;QfwD0rcltybB3F64PU367T1B6OMwM79hpvPeNepGQWrPBoaDDBRx4W3NpYHjYf3xCUoissXGMxn4&#10;I4H57PVlirn1He/oto+lShCWHA1UMba51lJU5FAGviVO3tkHhzHJUGobsEtw1+hRlk20w5rTQoUt&#10;rSoqLvurMzAJcs2WQZab8cVL6LY/9rT+Neb9rV98gYrUx//ws/1tDYyH8PiSfoCe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9tbsMAAADbAAAADwAAAAAAAAAAAAAAAACf&#10;AgAAZHJzL2Rvd25yZXYueG1sUEsFBgAAAAAEAAQA9wAAAI8DAAAAAA==&#10;">
                <v:imagedata r:id="rId4" o:title=""/>
                <v:path arrowok="t"/>
              </v:shape>
              <w10:wrap type="through"/>
            </v:group>
          </w:pict>
        </mc:Fallback>
      </mc:AlternateContent>
    </w:r>
  </w:p>
  <w:p w:rsidR="007E746A" w:rsidRDefault="007E746A" w:rsidP="0034331D">
    <w:pPr>
      <w:pStyle w:val="SemEspaamento"/>
      <w:rPr>
        <w:rFonts w:ascii="Arial" w:hAnsi="Arial" w:cs="Arial"/>
        <w:color w:val="548DD4" w:themeColor="text2" w:themeTint="99"/>
        <w:sz w:val="18"/>
        <w:szCs w:val="18"/>
      </w:rPr>
    </w:pPr>
    <w:r>
      <w:rPr>
        <w:rFonts w:ascii="Arial Black" w:hAnsi="Arial Black"/>
        <w:noProof/>
        <w:color w:val="365F91" w:themeColor="accent1" w:themeShade="BF"/>
        <w:sz w:val="32"/>
        <w:szCs w:val="32"/>
        <w:lang w:val="pt-BR" w:eastAsia="pt-BR" w:bidi="ar-SA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17C8EE6A" wp14:editId="126F22FD">
              <wp:simplePos x="0" y="0"/>
              <wp:positionH relativeFrom="margin">
                <wp:posOffset>4137025</wp:posOffset>
              </wp:positionH>
              <wp:positionV relativeFrom="paragraph">
                <wp:posOffset>273050</wp:posOffset>
              </wp:positionV>
              <wp:extent cx="2256155" cy="525145"/>
              <wp:effectExtent l="3175" t="0" r="0" b="1905"/>
              <wp:wrapNone/>
              <wp:docPr id="387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6155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746A" w:rsidRPr="005D04E4" w:rsidRDefault="007E746A" w:rsidP="00DF217C">
                          <w:pPr>
                            <w:jc w:val="right"/>
                            <w:rPr>
                              <w:rFonts w:ascii="Arial Narrow" w:hAnsi="Arial Narrow" w:cs="Arial"/>
                              <w:b/>
                              <w:smallCap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D04E4">
                            <w:rPr>
                              <w:rFonts w:ascii="Arial Narrow" w:hAnsi="Arial Narrow" w:cs="Arial"/>
                              <w:b/>
                              <w:smallCaps/>
                              <w:color w:val="FFFFFF" w:themeColor="background1"/>
                              <w:sz w:val="24"/>
                              <w:szCs w:val="24"/>
                            </w:rPr>
                            <w:t>GESTÃO TRIBUTÁRIA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C8EE6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7" type="#_x0000_t202" style="position:absolute;margin-left:325.75pt;margin-top:21.5pt;width:177.65pt;height:41.3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" filled="f" fillcolor="#943634 [2405]" stroked="f" strokecolor="#c0504d [3205]" strokeweight="1.5pt">
              <v:textbox>
                <w:txbxContent>
                  <w:p w:rsidR="007E746A" w:rsidRPr="005D04E4" w:rsidRDefault="007E746A" w:rsidP="00DF217C">
                    <w:pPr>
                      <w:jc w:val="right"/>
                      <w:rPr>
                        <w:rFonts w:ascii="Arial Narrow" w:hAnsi="Arial Narrow" w:cs="Arial"/>
                        <w:b/>
                        <w:smallCaps/>
                        <w:color w:val="FFFFFF" w:themeColor="background1"/>
                        <w:sz w:val="24"/>
                        <w:szCs w:val="24"/>
                      </w:rPr>
                    </w:pPr>
                    <w:r w:rsidRPr="005D04E4">
                      <w:rPr>
                        <w:rFonts w:ascii="Arial Narrow" w:hAnsi="Arial Narrow" w:cs="Arial"/>
                        <w:b/>
                        <w:smallCaps/>
                        <w:color w:val="FFFFFF" w:themeColor="background1"/>
                        <w:sz w:val="24"/>
                        <w:szCs w:val="24"/>
                      </w:rPr>
                      <w:t>GESTÃO TRIBUTÁRIA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7E746A" w:rsidRPr="00534C5B" w:rsidRDefault="007E746A" w:rsidP="009F44D4">
    <w:pPr>
      <w:pStyle w:val="SemEspaamento"/>
      <w:spacing w:after="120"/>
      <w:rPr>
        <w:rFonts w:ascii="Arial" w:hAnsi="Arial" w:cs="Arial"/>
        <w:color w:val="8DB3E2" w:themeColor="text2" w:themeTint="66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46A" w:rsidRPr="00704A19" w:rsidRDefault="007E746A" w:rsidP="006F778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3.5pt;visibility:visible;mso-wrap-style:square" o:bullet="t">
        <v:imagedata r:id="rId1" o:title=""/>
      </v:shape>
    </w:pict>
  </w:numPicBullet>
  <w:numPicBullet w:numPicBulletId="1">
    <w:pict>
      <v:shape id="_x0000_i1071" type="#_x0000_t75" style="width:15pt;height:15.75pt;visibility:visible;mso-wrap-style:square" o:bullet="t">
        <v:imagedata r:id="rId2" o:title=""/>
      </v:shape>
    </w:pict>
  </w:numPicBullet>
  <w:numPicBullet w:numPicBulletId="2">
    <w:pict>
      <v:shape id="_x0000_i1072" type="#_x0000_t75" style="width:14.25pt;height:15.75pt;visibility:visible;mso-wrap-style:square" o:bullet="t">
        <v:imagedata r:id="rId3" o:title=""/>
      </v:shape>
    </w:pict>
  </w:numPicBullet>
  <w:numPicBullet w:numPicBulletId="3">
    <w:pict>
      <v:shape id="_x0000_i1073" type="#_x0000_t75" style="width:14.25pt;height:15pt;visibility:visible;mso-wrap-style:square" o:bullet="t">
        <v:imagedata r:id="rId4" o:title=""/>
      </v:shape>
    </w:pict>
  </w:numPicBullet>
  <w:numPicBullet w:numPicBulletId="4">
    <w:pict>
      <v:shape w14:anchorId="79109161" id="_x0000_i1074" type="#_x0000_t75" style="width:12pt;height:15pt;visibility:visible;mso-wrap-style:square" o:bullet="t">
        <v:imagedata r:id="rId5" o:title=""/>
      </v:shape>
    </w:pict>
  </w:numPicBullet>
  <w:numPicBullet w:numPicBulletId="5">
    <w:pict>
      <v:shape id="_x0000_i1075" type="#_x0000_t75" style="width:14.25pt;height:15.75pt;visibility:visible;mso-wrap-style:square" o:bullet="t">
        <v:imagedata r:id="rId6" o:title=""/>
      </v:shape>
    </w:pict>
  </w:numPicBullet>
  <w:abstractNum w:abstractNumId="0">
    <w:nsid w:val="02AB780A"/>
    <w:multiLevelType w:val="hybridMultilevel"/>
    <w:tmpl w:val="F55A132C"/>
    <w:lvl w:ilvl="0" w:tplc="F56E104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3A38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A426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E88B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C8A4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6E23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4690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DE0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E2CB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78A59C8"/>
    <w:multiLevelType w:val="multilevel"/>
    <w:tmpl w:val="58B0E21A"/>
    <w:lvl w:ilvl="0">
      <w:start w:val="1"/>
      <w:numFmt w:val="bullet"/>
      <w:pStyle w:val="Funcionalidade"/>
      <w:lvlText w:val=""/>
      <w:lvlJc w:val="left"/>
      <w:pPr>
        <w:ind w:left="76" w:hanging="360"/>
      </w:pPr>
      <w:rPr>
        <w:rFonts w:ascii="Wingdings 2" w:hAnsi="Wingdings 2" w:hint="default"/>
        <w:b w:val="0"/>
        <w:i w:val="0"/>
        <w:color w:val="365F91" w:themeColor="accent1" w:themeShade="BF"/>
        <w:sz w:val="36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</w:abstractNum>
  <w:abstractNum w:abstractNumId="2">
    <w:nsid w:val="11046A4B"/>
    <w:multiLevelType w:val="hybridMultilevel"/>
    <w:tmpl w:val="F4922992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9B74683"/>
    <w:multiLevelType w:val="hybridMultilevel"/>
    <w:tmpl w:val="9DF08042"/>
    <w:lvl w:ilvl="0" w:tplc="7CCAEA88">
      <w:start w:val="1"/>
      <w:numFmt w:val="decimal"/>
      <w:pStyle w:val="Passos"/>
      <w:lvlText w:val="%1."/>
      <w:lvlJc w:val="left"/>
      <w:pPr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szCs w:val="2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CF567A"/>
    <w:multiLevelType w:val="hybridMultilevel"/>
    <w:tmpl w:val="F4922992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BEE31BD"/>
    <w:multiLevelType w:val="hybridMultilevel"/>
    <w:tmpl w:val="9BE0914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12962BF"/>
    <w:multiLevelType w:val="hybridMultilevel"/>
    <w:tmpl w:val="F4922992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4994908"/>
    <w:multiLevelType w:val="hybridMultilevel"/>
    <w:tmpl w:val="062ACEC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57FF5"/>
    <w:multiLevelType w:val="hybridMultilevel"/>
    <w:tmpl w:val="4468A998"/>
    <w:lvl w:ilvl="0" w:tplc="0416000F">
      <w:start w:val="1"/>
      <w:numFmt w:val="decimal"/>
      <w:lvlText w:val="%1."/>
      <w:lvlJc w:val="left"/>
      <w:pPr>
        <w:ind w:left="1077" w:hanging="360"/>
      </w:pPr>
    </w:lvl>
    <w:lvl w:ilvl="1" w:tplc="04160019" w:tentative="1">
      <w:start w:val="1"/>
      <w:numFmt w:val="lowerLetter"/>
      <w:lvlText w:val="%2."/>
      <w:lvlJc w:val="left"/>
      <w:pPr>
        <w:ind w:left="1797" w:hanging="360"/>
      </w:pPr>
    </w:lvl>
    <w:lvl w:ilvl="2" w:tplc="0416001B" w:tentative="1">
      <w:start w:val="1"/>
      <w:numFmt w:val="lowerRoman"/>
      <w:lvlText w:val="%3."/>
      <w:lvlJc w:val="right"/>
      <w:pPr>
        <w:ind w:left="2517" w:hanging="180"/>
      </w:pPr>
    </w:lvl>
    <w:lvl w:ilvl="3" w:tplc="0416000F" w:tentative="1">
      <w:start w:val="1"/>
      <w:numFmt w:val="decimal"/>
      <w:lvlText w:val="%4."/>
      <w:lvlJc w:val="left"/>
      <w:pPr>
        <w:ind w:left="3237" w:hanging="360"/>
      </w:pPr>
    </w:lvl>
    <w:lvl w:ilvl="4" w:tplc="04160019" w:tentative="1">
      <w:start w:val="1"/>
      <w:numFmt w:val="lowerLetter"/>
      <w:lvlText w:val="%5."/>
      <w:lvlJc w:val="left"/>
      <w:pPr>
        <w:ind w:left="3957" w:hanging="360"/>
      </w:pPr>
    </w:lvl>
    <w:lvl w:ilvl="5" w:tplc="0416001B" w:tentative="1">
      <w:start w:val="1"/>
      <w:numFmt w:val="lowerRoman"/>
      <w:lvlText w:val="%6."/>
      <w:lvlJc w:val="right"/>
      <w:pPr>
        <w:ind w:left="4677" w:hanging="180"/>
      </w:pPr>
    </w:lvl>
    <w:lvl w:ilvl="6" w:tplc="0416000F" w:tentative="1">
      <w:start w:val="1"/>
      <w:numFmt w:val="decimal"/>
      <w:lvlText w:val="%7."/>
      <w:lvlJc w:val="left"/>
      <w:pPr>
        <w:ind w:left="5397" w:hanging="360"/>
      </w:pPr>
    </w:lvl>
    <w:lvl w:ilvl="7" w:tplc="04160019" w:tentative="1">
      <w:start w:val="1"/>
      <w:numFmt w:val="lowerLetter"/>
      <w:lvlText w:val="%8."/>
      <w:lvlJc w:val="left"/>
      <w:pPr>
        <w:ind w:left="6117" w:hanging="360"/>
      </w:pPr>
    </w:lvl>
    <w:lvl w:ilvl="8" w:tplc="041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>
    <w:nsid w:val="326C23EA"/>
    <w:multiLevelType w:val="hybridMultilevel"/>
    <w:tmpl w:val="F45E4930"/>
    <w:lvl w:ilvl="0" w:tplc="7130AA8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37626C21"/>
    <w:multiLevelType w:val="hybridMultilevel"/>
    <w:tmpl w:val="DA7A016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B6B1366"/>
    <w:multiLevelType w:val="hybridMultilevel"/>
    <w:tmpl w:val="108AD998"/>
    <w:lvl w:ilvl="0" w:tplc="2CAE61BC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FFC00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1C529D0"/>
    <w:multiLevelType w:val="multilevel"/>
    <w:tmpl w:val="3BEC36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556138A1"/>
    <w:multiLevelType w:val="hybridMultilevel"/>
    <w:tmpl w:val="570CD916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5907302B"/>
    <w:multiLevelType w:val="hybridMultilevel"/>
    <w:tmpl w:val="A83CAF70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A4C5221"/>
    <w:multiLevelType w:val="hybridMultilevel"/>
    <w:tmpl w:val="DCCC0A5E"/>
    <w:lvl w:ilvl="0" w:tplc="AEE63FAC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  <w:color w:val="C0504D" w:themeColor="accent2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FC412B"/>
    <w:multiLevelType w:val="hybridMultilevel"/>
    <w:tmpl w:val="A83CAF70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07E199E"/>
    <w:multiLevelType w:val="hybridMultilevel"/>
    <w:tmpl w:val="98B6FD0E"/>
    <w:lvl w:ilvl="0" w:tplc="848EE50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981AF6"/>
    <w:multiLevelType w:val="hybridMultilevel"/>
    <w:tmpl w:val="F4922992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2C975E6"/>
    <w:multiLevelType w:val="hybridMultilevel"/>
    <w:tmpl w:val="A83CAF70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3091B00"/>
    <w:multiLevelType w:val="hybridMultilevel"/>
    <w:tmpl w:val="8E24810A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6440562"/>
    <w:multiLevelType w:val="multilevel"/>
    <w:tmpl w:val="167A8730"/>
    <w:lvl w:ilvl="0">
      <w:start w:val="1"/>
      <w:numFmt w:val="decimal"/>
      <w:pStyle w:val="Ttulo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3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4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67BA0B0B"/>
    <w:multiLevelType w:val="hybridMultilevel"/>
    <w:tmpl w:val="BCD48484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CCD2338"/>
    <w:multiLevelType w:val="hybridMultilevel"/>
    <w:tmpl w:val="98C4239C"/>
    <w:lvl w:ilvl="0" w:tplc="AEE63FAC">
      <w:start w:val="1"/>
      <w:numFmt w:val="decimal"/>
      <w:lvlText w:val="%1"/>
      <w:lvlJc w:val="left"/>
      <w:pPr>
        <w:ind w:left="1440" w:hanging="360"/>
      </w:pPr>
      <w:rPr>
        <w:rFonts w:hint="default"/>
        <w:b/>
        <w:i/>
        <w:color w:val="C0504D" w:themeColor="accent2"/>
        <w:sz w:val="3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3"/>
    <w:lvlOverride w:ilvl="0">
      <w:startOverride w:val="1"/>
    </w:lvlOverride>
  </w:num>
  <w:num w:numId="4">
    <w:abstractNumId w:val="15"/>
  </w:num>
  <w:num w:numId="5">
    <w:abstractNumId w:val="5"/>
  </w:num>
  <w:num w:numId="6">
    <w:abstractNumId w:val="23"/>
  </w:num>
  <w:num w:numId="7">
    <w:abstractNumId w:val="10"/>
  </w:num>
  <w:num w:numId="8">
    <w:abstractNumId w:val="21"/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21"/>
  </w:num>
  <w:num w:numId="1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8"/>
  </w:num>
  <w:num w:numId="18">
    <w:abstractNumId w:val="2"/>
  </w:num>
  <w:num w:numId="19">
    <w:abstractNumId w:val="3"/>
  </w:num>
  <w:num w:numId="20">
    <w:abstractNumId w:val="19"/>
  </w:num>
  <w:num w:numId="21">
    <w:abstractNumId w:val="14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22"/>
  </w:num>
  <w:num w:numId="30">
    <w:abstractNumId w:val="13"/>
  </w:num>
  <w:num w:numId="31">
    <w:abstractNumId w:val="20"/>
  </w:num>
  <w:num w:numId="32">
    <w:abstractNumId w:val="9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hyphenationZone w:val="425"/>
  <w:evenAndOddHeaders/>
  <w:bookFoldPrinting/>
  <w:drawingGridHorizontalSpacing w:val="110"/>
  <w:displayHorizontalDrawingGridEvery w:val="2"/>
  <w:characterSpacingControl w:val="doNotCompress"/>
  <w:hdrShapeDefaults>
    <o:shapedefaults v:ext="edit" spidmax="2049" strokecolor="none [3205]">
      <v:stroke color="none [3205]" weight="1.5pt"/>
      <o:colormru v:ext="edit" colors="#b64340,#ecf1f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7E2"/>
    <w:rsid w:val="00000E0A"/>
    <w:rsid w:val="000010DB"/>
    <w:rsid w:val="00001203"/>
    <w:rsid w:val="000040B1"/>
    <w:rsid w:val="00004280"/>
    <w:rsid w:val="00004AB3"/>
    <w:rsid w:val="00004D1F"/>
    <w:rsid w:val="00005054"/>
    <w:rsid w:val="00005C25"/>
    <w:rsid w:val="000060BC"/>
    <w:rsid w:val="0000636D"/>
    <w:rsid w:val="0000696C"/>
    <w:rsid w:val="0000698C"/>
    <w:rsid w:val="00007588"/>
    <w:rsid w:val="00007CF1"/>
    <w:rsid w:val="0001005F"/>
    <w:rsid w:val="00011C2C"/>
    <w:rsid w:val="00012DDB"/>
    <w:rsid w:val="000148C2"/>
    <w:rsid w:val="00015031"/>
    <w:rsid w:val="00020215"/>
    <w:rsid w:val="000215D4"/>
    <w:rsid w:val="00022451"/>
    <w:rsid w:val="00022574"/>
    <w:rsid w:val="00022C16"/>
    <w:rsid w:val="00023B97"/>
    <w:rsid w:val="000250D1"/>
    <w:rsid w:val="00025D3E"/>
    <w:rsid w:val="000260F8"/>
    <w:rsid w:val="000267DB"/>
    <w:rsid w:val="00026911"/>
    <w:rsid w:val="00027271"/>
    <w:rsid w:val="00030767"/>
    <w:rsid w:val="00031661"/>
    <w:rsid w:val="00032765"/>
    <w:rsid w:val="00033382"/>
    <w:rsid w:val="000341E8"/>
    <w:rsid w:val="00034FFC"/>
    <w:rsid w:val="00035ADD"/>
    <w:rsid w:val="0003667D"/>
    <w:rsid w:val="00037EE0"/>
    <w:rsid w:val="000404B2"/>
    <w:rsid w:val="00040740"/>
    <w:rsid w:val="000439DC"/>
    <w:rsid w:val="00044857"/>
    <w:rsid w:val="00044AF2"/>
    <w:rsid w:val="00044B92"/>
    <w:rsid w:val="00045002"/>
    <w:rsid w:val="00045028"/>
    <w:rsid w:val="00045707"/>
    <w:rsid w:val="00047E8A"/>
    <w:rsid w:val="00047FC2"/>
    <w:rsid w:val="000505D2"/>
    <w:rsid w:val="00051379"/>
    <w:rsid w:val="00051BBA"/>
    <w:rsid w:val="00051CD4"/>
    <w:rsid w:val="0005310B"/>
    <w:rsid w:val="000532DD"/>
    <w:rsid w:val="00053AAC"/>
    <w:rsid w:val="00053CFB"/>
    <w:rsid w:val="00053D75"/>
    <w:rsid w:val="00054603"/>
    <w:rsid w:val="0005471F"/>
    <w:rsid w:val="00054CEC"/>
    <w:rsid w:val="0005546A"/>
    <w:rsid w:val="000557AA"/>
    <w:rsid w:val="00056A5D"/>
    <w:rsid w:val="000571B8"/>
    <w:rsid w:val="00057D2B"/>
    <w:rsid w:val="00060EA9"/>
    <w:rsid w:val="00061AE4"/>
    <w:rsid w:val="00061D88"/>
    <w:rsid w:val="0006232F"/>
    <w:rsid w:val="00064185"/>
    <w:rsid w:val="00066E75"/>
    <w:rsid w:val="00066FDA"/>
    <w:rsid w:val="000673B7"/>
    <w:rsid w:val="00067F0D"/>
    <w:rsid w:val="000701C6"/>
    <w:rsid w:val="00070A7B"/>
    <w:rsid w:val="00070AA0"/>
    <w:rsid w:val="00070E56"/>
    <w:rsid w:val="000720DD"/>
    <w:rsid w:val="00072142"/>
    <w:rsid w:val="00074D88"/>
    <w:rsid w:val="000750A3"/>
    <w:rsid w:val="0008287E"/>
    <w:rsid w:val="00083511"/>
    <w:rsid w:val="00084419"/>
    <w:rsid w:val="00084B38"/>
    <w:rsid w:val="0008522D"/>
    <w:rsid w:val="00085EE0"/>
    <w:rsid w:val="00087632"/>
    <w:rsid w:val="00087E7E"/>
    <w:rsid w:val="000924E6"/>
    <w:rsid w:val="000930E7"/>
    <w:rsid w:val="0009335A"/>
    <w:rsid w:val="00094559"/>
    <w:rsid w:val="000946D4"/>
    <w:rsid w:val="0009477C"/>
    <w:rsid w:val="000953B0"/>
    <w:rsid w:val="000965D1"/>
    <w:rsid w:val="00096A5F"/>
    <w:rsid w:val="00096C49"/>
    <w:rsid w:val="000976F9"/>
    <w:rsid w:val="000A003A"/>
    <w:rsid w:val="000A0114"/>
    <w:rsid w:val="000A0400"/>
    <w:rsid w:val="000A10FE"/>
    <w:rsid w:val="000A194C"/>
    <w:rsid w:val="000A2942"/>
    <w:rsid w:val="000A325E"/>
    <w:rsid w:val="000A404B"/>
    <w:rsid w:val="000A41E3"/>
    <w:rsid w:val="000A507D"/>
    <w:rsid w:val="000A5A8F"/>
    <w:rsid w:val="000A5E6F"/>
    <w:rsid w:val="000B271B"/>
    <w:rsid w:val="000B27AC"/>
    <w:rsid w:val="000B2AB9"/>
    <w:rsid w:val="000B3948"/>
    <w:rsid w:val="000B5B48"/>
    <w:rsid w:val="000B63C9"/>
    <w:rsid w:val="000B6719"/>
    <w:rsid w:val="000B6FFF"/>
    <w:rsid w:val="000B7E43"/>
    <w:rsid w:val="000C008D"/>
    <w:rsid w:val="000C0280"/>
    <w:rsid w:val="000C1683"/>
    <w:rsid w:val="000C1960"/>
    <w:rsid w:val="000C2514"/>
    <w:rsid w:val="000C39E9"/>
    <w:rsid w:val="000C465A"/>
    <w:rsid w:val="000C4AEC"/>
    <w:rsid w:val="000C511E"/>
    <w:rsid w:val="000C5341"/>
    <w:rsid w:val="000C5BF3"/>
    <w:rsid w:val="000C66D3"/>
    <w:rsid w:val="000C69BA"/>
    <w:rsid w:val="000C7617"/>
    <w:rsid w:val="000D0B78"/>
    <w:rsid w:val="000D180F"/>
    <w:rsid w:val="000D1AF0"/>
    <w:rsid w:val="000D399B"/>
    <w:rsid w:val="000D3D5A"/>
    <w:rsid w:val="000D5867"/>
    <w:rsid w:val="000D590F"/>
    <w:rsid w:val="000D6BE8"/>
    <w:rsid w:val="000D72F7"/>
    <w:rsid w:val="000D7499"/>
    <w:rsid w:val="000D74A1"/>
    <w:rsid w:val="000E0B65"/>
    <w:rsid w:val="000E149C"/>
    <w:rsid w:val="000E1575"/>
    <w:rsid w:val="000E1C4E"/>
    <w:rsid w:val="000E1EEE"/>
    <w:rsid w:val="000E2144"/>
    <w:rsid w:val="000E23AB"/>
    <w:rsid w:val="000E2D91"/>
    <w:rsid w:val="000E3215"/>
    <w:rsid w:val="000E4F09"/>
    <w:rsid w:val="000E4FCC"/>
    <w:rsid w:val="000E6B86"/>
    <w:rsid w:val="000E6F51"/>
    <w:rsid w:val="000E7EEF"/>
    <w:rsid w:val="000F10E5"/>
    <w:rsid w:val="000F24B1"/>
    <w:rsid w:val="000F2A7E"/>
    <w:rsid w:val="000F32F1"/>
    <w:rsid w:val="000F3532"/>
    <w:rsid w:val="000F3721"/>
    <w:rsid w:val="000F3A55"/>
    <w:rsid w:val="000F5A1F"/>
    <w:rsid w:val="000F5A28"/>
    <w:rsid w:val="000F5E8C"/>
    <w:rsid w:val="000F7BC0"/>
    <w:rsid w:val="000F7EDE"/>
    <w:rsid w:val="001001B6"/>
    <w:rsid w:val="00101378"/>
    <w:rsid w:val="00101722"/>
    <w:rsid w:val="00102719"/>
    <w:rsid w:val="001028BA"/>
    <w:rsid w:val="00102A33"/>
    <w:rsid w:val="0010458C"/>
    <w:rsid w:val="0010479A"/>
    <w:rsid w:val="001049DE"/>
    <w:rsid w:val="00105812"/>
    <w:rsid w:val="0010649E"/>
    <w:rsid w:val="00106D19"/>
    <w:rsid w:val="001074DA"/>
    <w:rsid w:val="00110123"/>
    <w:rsid w:val="00110D34"/>
    <w:rsid w:val="00112931"/>
    <w:rsid w:val="00113FE7"/>
    <w:rsid w:val="0011431F"/>
    <w:rsid w:val="00114D1C"/>
    <w:rsid w:val="001162CC"/>
    <w:rsid w:val="00116ECB"/>
    <w:rsid w:val="00117723"/>
    <w:rsid w:val="00121885"/>
    <w:rsid w:val="0012198D"/>
    <w:rsid w:val="00121B52"/>
    <w:rsid w:val="00121DB6"/>
    <w:rsid w:val="0012298B"/>
    <w:rsid w:val="00123CE7"/>
    <w:rsid w:val="001245BF"/>
    <w:rsid w:val="00125037"/>
    <w:rsid w:val="00125611"/>
    <w:rsid w:val="00125EC7"/>
    <w:rsid w:val="0012648C"/>
    <w:rsid w:val="00126EBD"/>
    <w:rsid w:val="00127E48"/>
    <w:rsid w:val="0013008D"/>
    <w:rsid w:val="00130911"/>
    <w:rsid w:val="00130995"/>
    <w:rsid w:val="001309D8"/>
    <w:rsid w:val="00131372"/>
    <w:rsid w:val="001318D6"/>
    <w:rsid w:val="001320A3"/>
    <w:rsid w:val="00134767"/>
    <w:rsid w:val="001349FA"/>
    <w:rsid w:val="00134CD3"/>
    <w:rsid w:val="00134F64"/>
    <w:rsid w:val="0013517C"/>
    <w:rsid w:val="00136DFC"/>
    <w:rsid w:val="00136F55"/>
    <w:rsid w:val="001372E7"/>
    <w:rsid w:val="001373A7"/>
    <w:rsid w:val="0013755B"/>
    <w:rsid w:val="0014017E"/>
    <w:rsid w:val="00143C3A"/>
    <w:rsid w:val="00144A1E"/>
    <w:rsid w:val="0014585F"/>
    <w:rsid w:val="001461D3"/>
    <w:rsid w:val="00147EA3"/>
    <w:rsid w:val="0015076B"/>
    <w:rsid w:val="00152510"/>
    <w:rsid w:val="001525E7"/>
    <w:rsid w:val="00154D9D"/>
    <w:rsid w:val="00157C08"/>
    <w:rsid w:val="00160224"/>
    <w:rsid w:val="00160306"/>
    <w:rsid w:val="001613A1"/>
    <w:rsid w:val="00162753"/>
    <w:rsid w:val="00162EF1"/>
    <w:rsid w:val="0016309D"/>
    <w:rsid w:val="00163317"/>
    <w:rsid w:val="001638B8"/>
    <w:rsid w:val="00163C35"/>
    <w:rsid w:val="00164D33"/>
    <w:rsid w:val="00165D58"/>
    <w:rsid w:val="00166AFA"/>
    <w:rsid w:val="001672C3"/>
    <w:rsid w:val="001675A5"/>
    <w:rsid w:val="00170A61"/>
    <w:rsid w:val="00171B94"/>
    <w:rsid w:val="00171BC3"/>
    <w:rsid w:val="00171BCF"/>
    <w:rsid w:val="00171C64"/>
    <w:rsid w:val="00171F53"/>
    <w:rsid w:val="00172AD8"/>
    <w:rsid w:val="00172C27"/>
    <w:rsid w:val="00173E3C"/>
    <w:rsid w:val="00173EAE"/>
    <w:rsid w:val="00174220"/>
    <w:rsid w:val="00174346"/>
    <w:rsid w:val="001748F0"/>
    <w:rsid w:val="00174979"/>
    <w:rsid w:val="00175F82"/>
    <w:rsid w:val="00176B65"/>
    <w:rsid w:val="001770AC"/>
    <w:rsid w:val="00180E5F"/>
    <w:rsid w:val="00183CBE"/>
    <w:rsid w:val="00184310"/>
    <w:rsid w:val="001855C8"/>
    <w:rsid w:val="001859F2"/>
    <w:rsid w:val="00187A29"/>
    <w:rsid w:val="001900CE"/>
    <w:rsid w:val="0019095F"/>
    <w:rsid w:val="00191788"/>
    <w:rsid w:val="00191F71"/>
    <w:rsid w:val="00192C9F"/>
    <w:rsid w:val="00192FC7"/>
    <w:rsid w:val="00193228"/>
    <w:rsid w:val="0019345C"/>
    <w:rsid w:val="00193699"/>
    <w:rsid w:val="00194236"/>
    <w:rsid w:val="00197079"/>
    <w:rsid w:val="00197409"/>
    <w:rsid w:val="00197E4E"/>
    <w:rsid w:val="001A15AC"/>
    <w:rsid w:val="001A1928"/>
    <w:rsid w:val="001A28D7"/>
    <w:rsid w:val="001A305C"/>
    <w:rsid w:val="001A4FB9"/>
    <w:rsid w:val="001A616E"/>
    <w:rsid w:val="001A68B6"/>
    <w:rsid w:val="001A783E"/>
    <w:rsid w:val="001B0045"/>
    <w:rsid w:val="001B25D9"/>
    <w:rsid w:val="001B4214"/>
    <w:rsid w:val="001B4A4E"/>
    <w:rsid w:val="001B5253"/>
    <w:rsid w:val="001B7DB2"/>
    <w:rsid w:val="001B7F5F"/>
    <w:rsid w:val="001C0231"/>
    <w:rsid w:val="001C1709"/>
    <w:rsid w:val="001C1F98"/>
    <w:rsid w:val="001C4309"/>
    <w:rsid w:val="001C58E1"/>
    <w:rsid w:val="001C6F9F"/>
    <w:rsid w:val="001C7534"/>
    <w:rsid w:val="001C7FA2"/>
    <w:rsid w:val="001D0D5C"/>
    <w:rsid w:val="001D12EF"/>
    <w:rsid w:val="001D2E99"/>
    <w:rsid w:val="001D30A6"/>
    <w:rsid w:val="001D326A"/>
    <w:rsid w:val="001D3851"/>
    <w:rsid w:val="001D483D"/>
    <w:rsid w:val="001D4F4F"/>
    <w:rsid w:val="001D5847"/>
    <w:rsid w:val="001D5B15"/>
    <w:rsid w:val="001D62A5"/>
    <w:rsid w:val="001D77C3"/>
    <w:rsid w:val="001E13E7"/>
    <w:rsid w:val="001E1858"/>
    <w:rsid w:val="001E1EA2"/>
    <w:rsid w:val="001E202C"/>
    <w:rsid w:val="001E2B31"/>
    <w:rsid w:val="001E384A"/>
    <w:rsid w:val="001E393D"/>
    <w:rsid w:val="001E3949"/>
    <w:rsid w:val="001E3BDB"/>
    <w:rsid w:val="001E430D"/>
    <w:rsid w:val="001E47D0"/>
    <w:rsid w:val="001E4BD8"/>
    <w:rsid w:val="001E4CA7"/>
    <w:rsid w:val="001E4F5F"/>
    <w:rsid w:val="001E672B"/>
    <w:rsid w:val="001F00C1"/>
    <w:rsid w:val="001F0724"/>
    <w:rsid w:val="001F106A"/>
    <w:rsid w:val="001F2926"/>
    <w:rsid w:val="001F2F98"/>
    <w:rsid w:val="001F44C3"/>
    <w:rsid w:val="001F51D7"/>
    <w:rsid w:val="001F55E8"/>
    <w:rsid w:val="001F6308"/>
    <w:rsid w:val="001F64C5"/>
    <w:rsid w:val="001F68E6"/>
    <w:rsid w:val="001F7503"/>
    <w:rsid w:val="00200664"/>
    <w:rsid w:val="00200ECC"/>
    <w:rsid w:val="00202B2D"/>
    <w:rsid w:val="00203C56"/>
    <w:rsid w:val="00203E3E"/>
    <w:rsid w:val="00203F11"/>
    <w:rsid w:val="00204247"/>
    <w:rsid w:val="0020445B"/>
    <w:rsid w:val="002047E2"/>
    <w:rsid w:val="00204C70"/>
    <w:rsid w:val="00204E71"/>
    <w:rsid w:val="00206039"/>
    <w:rsid w:val="00206278"/>
    <w:rsid w:val="00206C80"/>
    <w:rsid w:val="00207BE2"/>
    <w:rsid w:val="00207D6C"/>
    <w:rsid w:val="00207FEB"/>
    <w:rsid w:val="00210254"/>
    <w:rsid w:val="00210D37"/>
    <w:rsid w:val="002113CE"/>
    <w:rsid w:val="002123E8"/>
    <w:rsid w:val="00212679"/>
    <w:rsid w:val="00212B9D"/>
    <w:rsid w:val="00212C0D"/>
    <w:rsid w:val="00213529"/>
    <w:rsid w:val="00213CC4"/>
    <w:rsid w:val="002152AD"/>
    <w:rsid w:val="002158DC"/>
    <w:rsid w:val="00216B35"/>
    <w:rsid w:val="0021773A"/>
    <w:rsid w:val="002178ED"/>
    <w:rsid w:val="00217C7F"/>
    <w:rsid w:val="00221133"/>
    <w:rsid w:val="00221CA4"/>
    <w:rsid w:val="002224C4"/>
    <w:rsid w:val="0022344E"/>
    <w:rsid w:val="00223501"/>
    <w:rsid w:val="0022382D"/>
    <w:rsid w:val="002238D6"/>
    <w:rsid w:val="00223BF5"/>
    <w:rsid w:val="002250BF"/>
    <w:rsid w:val="00227846"/>
    <w:rsid w:val="00227ACF"/>
    <w:rsid w:val="00227D46"/>
    <w:rsid w:val="002317A7"/>
    <w:rsid w:val="002327CC"/>
    <w:rsid w:val="00232B26"/>
    <w:rsid w:val="00234170"/>
    <w:rsid w:val="002347A1"/>
    <w:rsid w:val="0023490D"/>
    <w:rsid w:val="00235645"/>
    <w:rsid w:val="00235847"/>
    <w:rsid w:val="002358C6"/>
    <w:rsid w:val="002358D8"/>
    <w:rsid w:val="0023591D"/>
    <w:rsid w:val="0023597D"/>
    <w:rsid w:val="00235D30"/>
    <w:rsid w:val="002367F4"/>
    <w:rsid w:val="0023764C"/>
    <w:rsid w:val="00237FFC"/>
    <w:rsid w:val="00240FCD"/>
    <w:rsid w:val="002413C5"/>
    <w:rsid w:val="0024213F"/>
    <w:rsid w:val="002439B4"/>
    <w:rsid w:val="00243F7D"/>
    <w:rsid w:val="00244624"/>
    <w:rsid w:val="00244862"/>
    <w:rsid w:val="00244B9D"/>
    <w:rsid w:val="002462A3"/>
    <w:rsid w:val="00246F83"/>
    <w:rsid w:val="00246FB9"/>
    <w:rsid w:val="002477BC"/>
    <w:rsid w:val="002479F2"/>
    <w:rsid w:val="002504F1"/>
    <w:rsid w:val="0025125C"/>
    <w:rsid w:val="00251CCD"/>
    <w:rsid w:val="0025328E"/>
    <w:rsid w:val="00254648"/>
    <w:rsid w:val="00254CB6"/>
    <w:rsid w:val="00254F00"/>
    <w:rsid w:val="00255808"/>
    <w:rsid w:val="00257208"/>
    <w:rsid w:val="00257908"/>
    <w:rsid w:val="00257DEE"/>
    <w:rsid w:val="00261CC8"/>
    <w:rsid w:val="002623A0"/>
    <w:rsid w:val="00262847"/>
    <w:rsid w:val="00262AC5"/>
    <w:rsid w:val="002632EC"/>
    <w:rsid w:val="00263556"/>
    <w:rsid w:val="00263B75"/>
    <w:rsid w:val="00263FB9"/>
    <w:rsid w:val="002641FD"/>
    <w:rsid w:val="0026493B"/>
    <w:rsid w:val="00264FCE"/>
    <w:rsid w:val="002659BE"/>
    <w:rsid w:val="00265FBF"/>
    <w:rsid w:val="002661CE"/>
    <w:rsid w:val="00266864"/>
    <w:rsid w:val="002703C8"/>
    <w:rsid w:val="0027074F"/>
    <w:rsid w:val="0027078E"/>
    <w:rsid w:val="002708B4"/>
    <w:rsid w:val="00272D6C"/>
    <w:rsid w:val="0027326C"/>
    <w:rsid w:val="0027460B"/>
    <w:rsid w:val="0027477B"/>
    <w:rsid w:val="002770C3"/>
    <w:rsid w:val="002774A2"/>
    <w:rsid w:val="00280B27"/>
    <w:rsid w:val="00280E95"/>
    <w:rsid w:val="00281A96"/>
    <w:rsid w:val="00282E22"/>
    <w:rsid w:val="0028300F"/>
    <w:rsid w:val="002836E0"/>
    <w:rsid w:val="002838EE"/>
    <w:rsid w:val="00283A9B"/>
    <w:rsid w:val="002842E9"/>
    <w:rsid w:val="00286F9C"/>
    <w:rsid w:val="00287666"/>
    <w:rsid w:val="0028786F"/>
    <w:rsid w:val="00290A5A"/>
    <w:rsid w:val="00291043"/>
    <w:rsid w:val="00291EBA"/>
    <w:rsid w:val="00291FF2"/>
    <w:rsid w:val="0029253A"/>
    <w:rsid w:val="00292619"/>
    <w:rsid w:val="00293050"/>
    <w:rsid w:val="002935A7"/>
    <w:rsid w:val="00293694"/>
    <w:rsid w:val="002939CF"/>
    <w:rsid w:val="00294995"/>
    <w:rsid w:val="002954EB"/>
    <w:rsid w:val="002955CB"/>
    <w:rsid w:val="002956F2"/>
    <w:rsid w:val="0029627A"/>
    <w:rsid w:val="002965AC"/>
    <w:rsid w:val="002973C2"/>
    <w:rsid w:val="002A1B2A"/>
    <w:rsid w:val="002A20CE"/>
    <w:rsid w:val="002A2919"/>
    <w:rsid w:val="002A3105"/>
    <w:rsid w:val="002A4CD8"/>
    <w:rsid w:val="002A4F10"/>
    <w:rsid w:val="002A6220"/>
    <w:rsid w:val="002A639F"/>
    <w:rsid w:val="002A7088"/>
    <w:rsid w:val="002A70C3"/>
    <w:rsid w:val="002A748B"/>
    <w:rsid w:val="002A753F"/>
    <w:rsid w:val="002A78C8"/>
    <w:rsid w:val="002B1277"/>
    <w:rsid w:val="002B16DA"/>
    <w:rsid w:val="002B180B"/>
    <w:rsid w:val="002B1F35"/>
    <w:rsid w:val="002B2C55"/>
    <w:rsid w:val="002B309C"/>
    <w:rsid w:val="002B3646"/>
    <w:rsid w:val="002B399A"/>
    <w:rsid w:val="002B42F7"/>
    <w:rsid w:val="002B442C"/>
    <w:rsid w:val="002B604F"/>
    <w:rsid w:val="002B6F51"/>
    <w:rsid w:val="002B74E2"/>
    <w:rsid w:val="002B7881"/>
    <w:rsid w:val="002C11D3"/>
    <w:rsid w:val="002C14C2"/>
    <w:rsid w:val="002C1AE0"/>
    <w:rsid w:val="002C23E1"/>
    <w:rsid w:val="002C2D9A"/>
    <w:rsid w:val="002C3161"/>
    <w:rsid w:val="002C31B3"/>
    <w:rsid w:val="002C34D7"/>
    <w:rsid w:val="002C3A1A"/>
    <w:rsid w:val="002C5465"/>
    <w:rsid w:val="002C71F7"/>
    <w:rsid w:val="002D02AE"/>
    <w:rsid w:val="002D0640"/>
    <w:rsid w:val="002D1D2F"/>
    <w:rsid w:val="002D1FAD"/>
    <w:rsid w:val="002D2AE1"/>
    <w:rsid w:val="002D311E"/>
    <w:rsid w:val="002D3C68"/>
    <w:rsid w:val="002D3D02"/>
    <w:rsid w:val="002D4563"/>
    <w:rsid w:val="002D6B89"/>
    <w:rsid w:val="002D70A1"/>
    <w:rsid w:val="002E05DD"/>
    <w:rsid w:val="002E1E86"/>
    <w:rsid w:val="002E2E99"/>
    <w:rsid w:val="002E6BFD"/>
    <w:rsid w:val="002F0876"/>
    <w:rsid w:val="002F0FA8"/>
    <w:rsid w:val="002F22B2"/>
    <w:rsid w:val="002F22D6"/>
    <w:rsid w:val="002F34C4"/>
    <w:rsid w:val="002F41B4"/>
    <w:rsid w:val="002F5356"/>
    <w:rsid w:val="002F6294"/>
    <w:rsid w:val="002F6759"/>
    <w:rsid w:val="002F6ABC"/>
    <w:rsid w:val="00302988"/>
    <w:rsid w:val="00302FC8"/>
    <w:rsid w:val="00303ABC"/>
    <w:rsid w:val="003040DA"/>
    <w:rsid w:val="003046D2"/>
    <w:rsid w:val="00304FC2"/>
    <w:rsid w:val="003053C1"/>
    <w:rsid w:val="00305ED5"/>
    <w:rsid w:val="003069D8"/>
    <w:rsid w:val="00306D2D"/>
    <w:rsid w:val="00307667"/>
    <w:rsid w:val="003104B1"/>
    <w:rsid w:val="00310688"/>
    <w:rsid w:val="00310F3D"/>
    <w:rsid w:val="0031218D"/>
    <w:rsid w:val="00314052"/>
    <w:rsid w:val="003140DA"/>
    <w:rsid w:val="003149D1"/>
    <w:rsid w:val="00316593"/>
    <w:rsid w:val="003165DE"/>
    <w:rsid w:val="00316733"/>
    <w:rsid w:val="00316B62"/>
    <w:rsid w:val="0031700F"/>
    <w:rsid w:val="003200BC"/>
    <w:rsid w:val="00320632"/>
    <w:rsid w:val="00320A32"/>
    <w:rsid w:val="00320BEB"/>
    <w:rsid w:val="00321496"/>
    <w:rsid w:val="00322411"/>
    <w:rsid w:val="00324791"/>
    <w:rsid w:val="00324BB4"/>
    <w:rsid w:val="00324BBD"/>
    <w:rsid w:val="00324F03"/>
    <w:rsid w:val="003260E4"/>
    <w:rsid w:val="00326592"/>
    <w:rsid w:val="0032665A"/>
    <w:rsid w:val="003266D3"/>
    <w:rsid w:val="00327405"/>
    <w:rsid w:val="00331D0B"/>
    <w:rsid w:val="0033274D"/>
    <w:rsid w:val="003332D4"/>
    <w:rsid w:val="00333EBE"/>
    <w:rsid w:val="003340D9"/>
    <w:rsid w:val="003371E2"/>
    <w:rsid w:val="00337B67"/>
    <w:rsid w:val="003400E0"/>
    <w:rsid w:val="0034264F"/>
    <w:rsid w:val="0034331D"/>
    <w:rsid w:val="00343359"/>
    <w:rsid w:val="00343904"/>
    <w:rsid w:val="0034392B"/>
    <w:rsid w:val="00343E44"/>
    <w:rsid w:val="0034405A"/>
    <w:rsid w:val="003440D1"/>
    <w:rsid w:val="00344319"/>
    <w:rsid w:val="00344DC8"/>
    <w:rsid w:val="003454CA"/>
    <w:rsid w:val="00345CC2"/>
    <w:rsid w:val="003460C9"/>
    <w:rsid w:val="00346B08"/>
    <w:rsid w:val="0034766A"/>
    <w:rsid w:val="00347763"/>
    <w:rsid w:val="003477C3"/>
    <w:rsid w:val="00347901"/>
    <w:rsid w:val="00351F39"/>
    <w:rsid w:val="00352216"/>
    <w:rsid w:val="00352A5F"/>
    <w:rsid w:val="00352E0C"/>
    <w:rsid w:val="003542B1"/>
    <w:rsid w:val="00354EC5"/>
    <w:rsid w:val="00355407"/>
    <w:rsid w:val="00355BB2"/>
    <w:rsid w:val="003564A7"/>
    <w:rsid w:val="00357349"/>
    <w:rsid w:val="003601A4"/>
    <w:rsid w:val="00360CA3"/>
    <w:rsid w:val="00361338"/>
    <w:rsid w:val="00361718"/>
    <w:rsid w:val="003618BC"/>
    <w:rsid w:val="003622E9"/>
    <w:rsid w:val="00362FA9"/>
    <w:rsid w:val="00363095"/>
    <w:rsid w:val="00363627"/>
    <w:rsid w:val="003659D3"/>
    <w:rsid w:val="00366BFD"/>
    <w:rsid w:val="00367A5F"/>
    <w:rsid w:val="00367F0B"/>
    <w:rsid w:val="0037047C"/>
    <w:rsid w:val="00370C8C"/>
    <w:rsid w:val="00371822"/>
    <w:rsid w:val="003729F8"/>
    <w:rsid w:val="00373BB9"/>
    <w:rsid w:val="003747DC"/>
    <w:rsid w:val="00374AAA"/>
    <w:rsid w:val="003758E0"/>
    <w:rsid w:val="0037641A"/>
    <w:rsid w:val="00376557"/>
    <w:rsid w:val="003774E3"/>
    <w:rsid w:val="00377C53"/>
    <w:rsid w:val="0038015E"/>
    <w:rsid w:val="00382E6E"/>
    <w:rsid w:val="00383311"/>
    <w:rsid w:val="0038366C"/>
    <w:rsid w:val="003836DC"/>
    <w:rsid w:val="00384814"/>
    <w:rsid w:val="003863F0"/>
    <w:rsid w:val="00386517"/>
    <w:rsid w:val="00386766"/>
    <w:rsid w:val="00386C44"/>
    <w:rsid w:val="00387384"/>
    <w:rsid w:val="00387CF9"/>
    <w:rsid w:val="0039038B"/>
    <w:rsid w:val="00390675"/>
    <w:rsid w:val="0039079F"/>
    <w:rsid w:val="00390BA6"/>
    <w:rsid w:val="0039127B"/>
    <w:rsid w:val="00391C86"/>
    <w:rsid w:val="003933E4"/>
    <w:rsid w:val="00395003"/>
    <w:rsid w:val="00397832"/>
    <w:rsid w:val="003A15D1"/>
    <w:rsid w:val="003A1603"/>
    <w:rsid w:val="003A2062"/>
    <w:rsid w:val="003A3D6A"/>
    <w:rsid w:val="003A4649"/>
    <w:rsid w:val="003A4804"/>
    <w:rsid w:val="003A541F"/>
    <w:rsid w:val="003A5A78"/>
    <w:rsid w:val="003A6144"/>
    <w:rsid w:val="003A6C9D"/>
    <w:rsid w:val="003B0284"/>
    <w:rsid w:val="003B089E"/>
    <w:rsid w:val="003B0E75"/>
    <w:rsid w:val="003B153B"/>
    <w:rsid w:val="003B3C76"/>
    <w:rsid w:val="003B4428"/>
    <w:rsid w:val="003B4CBE"/>
    <w:rsid w:val="003B4F07"/>
    <w:rsid w:val="003B5451"/>
    <w:rsid w:val="003B5CA9"/>
    <w:rsid w:val="003B5E22"/>
    <w:rsid w:val="003B6B49"/>
    <w:rsid w:val="003B6CEE"/>
    <w:rsid w:val="003B762F"/>
    <w:rsid w:val="003B76AC"/>
    <w:rsid w:val="003B78B1"/>
    <w:rsid w:val="003C03C5"/>
    <w:rsid w:val="003C272F"/>
    <w:rsid w:val="003C3267"/>
    <w:rsid w:val="003C4EB7"/>
    <w:rsid w:val="003C586C"/>
    <w:rsid w:val="003C6111"/>
    <w:rsid w:val="003C72B0"/>
    <w:rsid w:val="003C732C"/>
    <w:rsid w:val="003C74F2"/>
    <w:rsid w:val="003C7ADE"/>
    <w:rsid w:val="003C7BD2"/>
    <w:rsid w:val="003C7ECC"/>
    <w:rsid w:val="003D0E10"/>
    <w:rsid w:val="003D17AA"/>
    <w:rsid w:val="003D1B3D"/>
    <w:rsid w:val="003D2C4D"/>
    <w:rsid w:val="003D38DB"/>
    <w:rsid w:val="003D3CA0"/>
    <w:rsid w:val="003D4A9D"/>
    <w:rsid w:val="003D565B"/>
    <w:rsid w:val="003D5761"/>
    <w:rsid w:val="003D660D"/>
    <w:rsid w:val="003D73BE"/>
    <w:rsid w:val="003D79F0"/>
    <w:rsid w:val="003D7FB5"/>
    <w:rsid w:val="003E12E4"/>
    <w:rsid w:val="003E1529"/>
    <w:rsid w:val="003E166B"/>
    <w:rsid w:val="003E1691"/>
    <w:rsid w:val="003E28E2"/>
    <w:rsid w:val="003E3B74"/>
    <w:rsid w:val="003E3E77"/>
    <w:rsid w:val="003E6E8E"/>
    <w:rsid w:val="003E77D9"/>
    <w:rsid w:val="003E792C"/>
    <w:rsid w:val="003E7C45"/>
    <w:rsid w:val="003F0602"/>
    <w:rsid w:val="003F0998"/>
    <w:rsid w:val="003F0C6D"/>
    <w:rsid w:val="003F1959"/>
    <w:rsid w:val="003F20C5"/>
    <w:rsid w:val="003F31FE"/>
    <w:rsid w:val="003F3669"/>
    <w:rsid w:val="003F398B"/>
    <w:rsid w:val="003F3BFB"/>
    <w:rsid w:val="003F3D74"/>
    <w:rsid w:val="003F4044"/>
    <w:rsid w:val="003F4356"/>
    <w:rsid w:val="003F5392"/>
    <w:rsid w:val="003F55E0"/>
    <w:rsid w:val="003F597A"/>
    <w:rsid w:val="003F60A1"/>
    <w:rsid w:val="004005EC"/>
    <w:rsid w:val="00400E70"/>
    <w:rsid w:val="00400FCB"/>
    <w:rsid w:val="004013AD"/>
    <w:rsid w:val="0040140C"/>
    <w:rsid w:val="00401A0E"/>
    <w:rsid w:val="00401B69"/>
    <w:rsid w:val="00401D6E"/>
    <w:rsid w:val="00401EA9"/>
    <w:rsid w:val="0040242D"/>
    <w:rsid w:val="00402882"/>
    <w:rsid w:val="00402F61"/>
    <w:rsid w:val="00402F6A"/>
    <w:rsid w:val="004033A0"/>
    <w:rsid w:val="004036A3"/>
    <w:rsid w:val="00403D48"/>
    <w:rsid w:val="00403FB4"/>
    <w:rsid w:val="00404E46"/>
    <w:rsid w:val="00405300"/>
    <w:rsid w:val="0040571D"/>
    <w:rsid w:val="00406903"/>
    <w:rsid w:val="00406ADD"/>
    <w:rsid w:val="00410565"/>
    <w:rsid w:val="00410DC0"/>
    <w:rsid w:val="00410E30"/>
    <w:rsid w:val="004116E2"/>
    <w:rsid w:val="004124CE"/>
    <w:rsid w:val="00413B06"/>
    <w:rsid w:val="00414249"/>
    <w:rsid w:val="004157F6"/>
    <w:rsid w:val="00415E61"/>
    <w:rsid w:val="00417752"/>
    <w:rsid w:val="00420368"/>
    <w:rsid w:val="00420748"/>
    <w:rsid w:val="004208AF"/>
    <w:rsid w:val="00421B67"/>
    <w:rsid w:val="0042228B"/>
    <w:rsid w:val="004228A8"/>
    <w:rsid w:val="004231DB"/>
    <w:rsid w:val="00423519"/>
    <w:rsid w:val="00424D42"/>
    <w:rsid w:val="00426702"/>
    <w:rsid w:val="004269A0"/>
    <w:rsid w:val="00426D11"/>
    <w:rsid w:val="00430473"/>
    <w:rsid w:val="004310C0"/>
    <w:rsid w:val="0043124D"/>
    <w:rsid w:val="0043139B"/>
    <w:rsid w:val="00432B2D"/>
    <w:rsid w:val="00432D78"/>
    <w:rsid w:val="00433065"/>
    <w:rsid w:val="0043308F"/>
    <w:rsid w:val="00433380"/>
    <w:rsid w:val="00433D6E"/>
    <w:rsid w:val="00434F4F"/>
    <w:rsid w:val="00435183"/>
    <w:rsid w:val="00435817"/>
    <w:rsid w:val="00435995"/>
    <w:rsid w:val="004364FE"/>
    <w:rsid w:val="00436E73"/>
    <w:rsid w:val="004372BF"/>
    <w:rsid w:val="004373C9"/>
    <w:rsid w:val="004373CD"/>
    <w:rsid w:val="00440BEF"/>
    <w:rsid w:val="004413B9"/>
    <w:rsid w:val="00441712"/>
    <w:rsid w:val="00442A50"/>
    <w:rsid w:val="00443099"/>
    <w:rsid w:val="0044310C"/>
    <w:rsid w:val="00443AF5"/>
    <w:rsid w:val="004453B6"/>
    <w:rsid w:val="00445C2E"/>
    <w:rsid w:val="00445ECF"/>
    <w:rsid w:val="004469A8"/>
    <w:rsid w:val="00446DC1"/>
    <w:rsid w:val="004471FA"/>
    <w:rsid w:val="004472CC"/>
    <w:rsid w:val="00447C30"/>
    <w:rsid w:val="00447FFC"/>
    <w:rsid w:val="00450E2A"/>
    <w:rsid w:val="004529D6"/>
    <w:rsid w:val="00452D06"/>
    <w:rsid w:val="004534F4"/>
    <w:rsid w:val="004537D3"/>
    <w:rsid w:val="00453C38"/>
    <w:rsid w:val="004541EC"/>
    <w:rsid w:val="00455505"/>
    <w:rsid w:val="00456747"/>
    <w:rsid w:val="00456AAE"/>
    <w:rsid w:val="00456F9B"/>
    <w:rsid w:val="00457688"/>
    <w:rsid w:val="0046073E"/>
    <w:rsid w:val="004610B9"/>
    <w:rsid w:val="0046350F"/>
    <w:rsid w:val="004636F3"/>
    <w:rsid w:val="004638B3"/>
    <w:rsid w:val="00463A45"/>
    <w:rsid w:val="004640A0"/>
    <w:rsid w:val="00464AA4"/>
    <w:rsid w:val="00464FEF"/>
    <w:rsid w:val="00465851"/>
    <w:rsid w:val="00466BC6"/>
    <w:rsid w:val="00467E68"/>
    <w:rsid w:val="00470000"/>
    <w:rsid w:val="00472596"/>
    <w:rsid w:val="0047360E"/>
    <w:rsid w:val="0047373D"/>
    <w:rsid w:val="004740EE"/>
    <w:rsid w:val="00474376"/>
    <w:rsid w:val="00475009"/>
    <w:rsid w:val="00475203"/>
    <w:rsid w:val="0047534F"/>
    <w:rsid w:val="00477854"/>
    <w:rsid w:val="0048018C"/>
    <w:rsid w:val="004808C4"/>
    <w:rsid w:val="00480E4A"/>
    <w:rsid w:val="00481A44"/>
    <w:rsid w:val="00482371"/>
    <w:rsid w:val="00482DF8"/>
    <w:rsid w:val="00483ABB"/>
    <w:rsid w:val="0048430E"/>
    <w:rsid w:val="0048459A"/>
    <w:rsid w:val="00484CE1"/>
    <w:rsid w:val="0048567F"/>
    <w:rsid w:val="00485AF1"/>
    <w:rsid w:val="00486433"/>
    <w:rsid w:val="00486F55"/>
    <w:rsid w:val="004871DB"/>
    <w:rsid w:val="004906A7"/>
    <w:rsid w:val="00491AF5"/>
    <w:rsid w:val="00492ECA"/>
    <w:rsid w:val="004950A1"/>
    <w:rsid w:val="00495188"/>
    <w:rsid w:val="004966A0"/>
    <w:rsid w:val="004976DA"/>
    <w:rsid w:val="00497859"/>
    <w:rsid w:val="004A0EF7"/>
    <w:rsid w:val="004A1B6F"/>
    <w:rsid w:val="004A1F78"/>
    <w:rsid w:val="004A35F4"/>
    <w:rsid w:val="004A4BF4"/>
    <w:rsid w:val="004A577D"/>
    <w:rsid w:val="004A60EE"/>
    <w:rsid w:val="004A70CA"/>
    <w:rsid w:val="004A7ED8"/>
    <w:rsid w:val="004B08F5"/>
    <w:rsid w:val="004B0DEA"/>
    <w:rsid w:val="004B1107"/>
    <w:rsid w:val="004B1A62"/>
    <w:rsid w:val="004B2AAB"/>
    <w:rsid w:val="004B2B65"/>
    <w:rsid w:val="004B3083"/>
    <w:rsid w:val="004B36E3"/>
    <w:rsid w:val="004B3725"/>
    <w:rsid w:val="004B3AC3"/>
    <w:rsid w:val="004B3C83"/>
    <w:rsid w:val="004B3FC7"/>
    <w:rsid w:val="004B429E"/>
    <w:rsid w:val="004B4C85"/>
    <w:rsid w:val="004B5488"/>
    <w:rsid w:val="004B5618"/>
    <w:rsid w:val="004B583A"/>
    <w:rsid w:val="004B6F9E"/>
    <w:rsid w:val="004B7036"/>
    <w:rsid w:val="004B7504"/>
    <w:rsid w:val="004B7EE1"/>
    <w:rsid w:val="004C035A"/>
    <w:rsid w:val="004C10BB"/>
    <w:rsid w:val="004C11C3"/>
    <w:rsid w:val="004C1283"/>
    <w:rsid w:val="004C3A1F"/>
    <w:rsid w:val="004C3F04"/>
    <w:rsid w:val="004C4028"/>
    <w:rsid w:val="004C428F"/>
    <w:rsid w:val="004C4489"/>
    <w:rsid w:val="004C4594"/>
    <w:rsid w:val="004C4989"/>
    <w:rsid w:val="004C4D3A"/>
    <w:rsid w:val="004C4F10"/>
    <w:rsid w:val="004C5D7C"/>
    <w:rsid w:val="004D0CF7"/>
    <w:rsid w:val="004D1179"/>
    <w:rsid w:val="004D1C80"/>
    <w:rsid w:val="004D3AD1"/>
    <w:rsid w:val="004D50B4"/>
    <w:rsid w:val="004D5D3D"/>
    <w:rsid w:val="004D6BBB"/>
    <w:rsid w:val="004E07C6"/>
    <w:rsid w:val="004E0AD2"/>
    <w:rsid w:val="004E0F27"/>
    <w:rsid w:val="004E1056"/>
    <w:rsid w:val="004E1666"/>
    <w:rsid w:val="004E1B84"/>
    <w:rsid w:val="004E1CAE"/>
    <w:rsid w:val="004E281F"/>
    <w:rsid w:val="004E304C"/>
    <w:rsid w:val="004E3A67"/>
    <w:rsid w:val="004E4D37"/>
    <w:rsid w:val="004E5DFD"/>
    <w:rsid w:val="004E6E62"/>
    <w:rsid w:val="004F0BB7"/>
    <w:rsid w:val="004F17FA"/>
    <w:rsid w:val="004F1D4D"/>
    <w:rsid w:val="004F277D"/>
    <w:rsid w:val="004F2F1A"/>
    <w:rsid w:val="004F46D3"/>
    <w:rsid w:val="004F5352"/>
    <w:rsid w:val="004F60E2"/>
    <w:rsid w:val="004F700C"/>
    <w:rsid w:val="00502D4A"/>
    <w:rsid w:val="00503188"/>
    <w:rsid w:val="005038C4"/>
    <w:rsid w:val="00503958"/>
    <w:rsid w:val="005040D4"/>
    <w:rsid w:val="00504DFE"/>
    <w:rsid w:val="00505188"/>
    <w:rsid w:val="00506DD8"/>
    <w:rsid w:val="00506DFB"/>
    <w:rsid w:val="00506FBE"/>
    <w:rsid w:val="0051011A"/>
    <w:rsid w:val="005107AD"/>
    <w:rsid w:val="00510861"/>
    <w:rsid w:val="00510882"/>
    <w:rsid w:val="00510EE8"/>
    <w:rsid w:val="005110A0"/>
    <w:rsid w:val="00511C82"/>
    <w:rsid w:val="005138C8"/>
    <w:rsid w:val="00513E54"/>
    <w:rsid w:val="0051477B"/>
    <w:rsid w:val="00514E9B"/>
    <w:rsid w:val="0051507A"/>
    <w:rsid w:val="0051537A"/>
    <w:rsid w:val="00515403"/>
    <w:rsid w:val="00516DE7"/>
    <w:rsid w:val="00517A6C"/>
    <w:rsid w:val="00517DA7"/>
    <w:rsid w:val="00520DA5"/>
    <w:rsid w:val="005214F9"/>
    <w:rsid w:val="00521D07"/>
    <w:rsid w:val="00523B18"/>
    <w:rsid w:val="005242D4"/>
    <w:rsid w:val="00524572"/>
    <w:rsid w:val="00525748"/>
    <w:rsid w:val="00525E29"/>
    <w:rsid w:val="0052669B"/>
    <w:rsid w:val="005274C6"/>
    <w:rsid w:val="00527F8A"/>
    <w:rsid w:val="005302ED"/>
    <w:rsid w:val="00530B5E"/>
    <w:rsid w:val="00531852"/>
    <w:rsid w:val="00531A5C"/>
    <w:rsid w:val="00531A78"/>
    <w:rsid w:val="00531A9C"/>
    <w:rsid w:val="0053238C"/>
    <w:rsid w:val="00532B42"/>
    <w:rsid w:val="005331CC"/>
    <w:rsid w:val="00534399"/>
    <w:rsid w:val="00534558"/>
    <w:rsid w:val="00534681"/>
    <w:rsid w:val="0053491D"/>
    <w:rsid w:val="00534C50"/>
    <w:rsid w:val="00534C5B"/>
    <w:rsid w:val="005352EE"/>
    <w:rsid w:val="0053538C"/>
    <w:rsid w:val="005355A2"/>
    <w:rsid w:val="005355BA"/>
    <w:rsid w:val="0053677A"/>
    <w:rsid w:val="005374C2"/>
    <w:rsid w:val="005377E9"/>
    <w:rsid w:val="00540E48"/>
    <w:rsid w:val="005416EE"/>
    <w:rsid w:val="00541B42"/>
    <w:rsid w:val="00541D3E"/>
    <w:rsid w:val="005428DF"/>
    <w:rsid w:val="00543B83"/>
    <w:rsid w:val="00543DC9"/>
    <w:rsid w:val="00543E0A"/>
    <w:rsid w:val="005455DF"/>
    <w:rsid w:val="00545F75"/>
    <w:rsid w:val="00550D23"/>
    <w:rsid w:val="00552147"/>
    <w:rsid w:val="0055341C"/>
    <w:rsid w:val="0055372D"/>
    <w:rsid w:val="00554F7D"/>
    <w:rsid w:val="005552A4"/>
    <w:rsid w:val="0055663B"/>
    <w:rsid w:val="00556A77"/>
    <w:rsid w:val="00557D5B"/>
    <w:rsid w:val="00560164"/>
    <w:rsid w:val="00560302"/>
    <w:rsid w:val="00560B4F"/>
    <w:rsid w:val="00561D37"/>
    <w:rsid w:val="00563B66"/>
    <w:rsid w:val="00563F44"/>
    <w:rsid w:val="005640A8"/>
    <w:rsid w:val="00564478"/>
    <w:rsid w:val="00565827"/>
    <w:rsid w:val="00567638"/>
    <w:rsid w:val="00567DA7"/>
    <w:rsid w:val="00570F48"/>
    <w:rsid w:val="00573FDE"/>
    <w:rsid w:val="0057454C"/>
    <w:rsid w:val="0057490A"/>
    <w:rsid w:val="00575C04"/>
    <w:rsid w:val="00576F0A"/>
    <w:rsid w:val="00580212"/>
    <w:rsid w:val="005804CF"/>
    <w:rsid w:val="0058066C"/>
    <w:rsid w:val="00580797"/>
    <w:rsid w:val="00581208"/>
    <w:rsid w:val="0058185F"/>
    <w:rsid w:val="00583343"/>
    <w:rsid w:val="00583C95"/>
    <w:rsid w:val="00583CB3"/>
    <w:rsid w:val="00585253"/>
    <w:rsid w:val="00586541"/>
    <w:rsid w:val="00586F37"/>
    <w:rsid w:val="005870CC"/>
    <w:rsid w:val="00590908"/>
    <w:rsid w:val="00591011"/>
    <w:rsid w:val="00592BF6"/>
    <w:rsid w:val="00592CFA"/>
    <w:rsid w:val="00593B87"/>
    <w:rsid w:val="00594087"/>
    <w:rsid w:val="00594EBE"/>
    <w:rsid w:val="0059500C"/>
    <w:rsid w:val="0059505B"/>
    <w:rsid w:val="00595162"/>
    <w:rsid w:val="00595BA6"/>
    <w:rsid w:val="00596BCA"/>
    <w:rsid w:val="005970E0"/>
    <w:rsid w:val="005A0442"/>
    <w:rsid w:val="005A06DF"/>
    <w:rsid w:val="005A199C"/>
    <w:rsid w:val="005A1E3B"/>
    <w:rsid w:val="005A2222"/>
    <w:rsid w:val="005A2F5C"/>
    <w:rsid w:val="005A5B59"/>
    <w:rsid w:val="005A66A6"/>
    <w:rsid w:val="005A6FB1"/>
    <w:rsid w:val="005A7527"/>
    <w:rsid w:val="005A7A78"/>
    <w:rsid w:val="005A7D54"/>
    <w:rsid w:val="005B114E"/>
    <w:rsid w:val="005B1EFF"/>
    <w:rsid w:val="005B2278"/>
    <w:rsid w:val="005B32F2"/>
    <w:rsid w:val="005B35FD"/>
    <w:rsid w:val="005B3CF4"/>
    <w:rsid w:val="005B460F"/>
    <w:rsid w:val="005B576E"/>
    <w:rsid w:val="005C0399"/>
    <w:rsid w:val="005C0811"/>
    <w:rsid w:val="005C0862"/>
    <w:rsid w:val="005C1A80"/>
    <w:rsid w:val="005C2701"/>
    <w:rsid w:val="005C277D"/>
    <w:rsid w:val="005C3CD9"/>
    <w:rsid w:val="005C50B2"/>
    <w:rsid w:val="005C545F"/>
    <w:rsid w:val="005C56BC"/>
    <w:rsid w:val="005C7EF1"/>
    <w:rsid w:val="005D04E4"/>
    <w:rsid w:val="005D2943"/>
    <w:rsid w:val="005D2962"/>
    <w:rsid w:val="005D3B47"/>
    <w:rsid w:val="005D54A1"/>
    <w:rsid w:val="005D5CE3"/>
    <w:rsid w:val="005D64A5"/>
    <w:rsid w:val="005D731F"/>
    <w:rsid w:val="005D77E1"/>
    <w:rsid w:val="005D7AD7"/>
    <w:rsid w:val="005E0E8B"/>
    <w:rsid w:val="005E134C"/>
    <w:rsid w:val="005E2EE6"/>
    <w:rsid w:val="005E4A26"/>
    <w:rsid w:val="005E4F57"/>
    <w:rsid w:val="005E5176"/>
    <w:rsid w:val="005E5B76"/>
    <w:rsid w:val="005E60DF"/>
    <w:rsid w:val="005E6129"/>
    <w:rsid w:val="005E6222"/>
    <w:rsid w:val="005F1AFC"/>
    <w:rsid w:val="005F21E0"/>
    <w:rsid w:val="005F2819"/>
    <w:rsid w:val="005F55D0"/>
    <w:rsid w:val="005F6D22"/>
    <w:rsid w:val="00601CBD"/>
    <w:rsid w:val="006024A3"/>
    <w:rsid w:val="0060360B"/>
    <w:rsid w:val="006041E2"/>
    <w:rsid w:val="006046EE"/>
    <w:rsid w:val="0060478F"/>
    <w:rsid w:val="00606153"/>
    <w:rsid w:val="006064D8"/>
    <w:rsid w:val="00606BCB"/>
    <w:rsid w:val="0060734E"/>
    <w:rsid w:val="00607823"/>
    <w:rsid w:val="00607AAD"/>
    <w:rsid w:val="0061154A"/>
    <w:rsid w:val="00612A5B"/>
    <w:rsid w:val="00613133"/>
    <w:rsid w:val="00613777"/>
    <w:rsid w:val="006144D0"/>
    <w:rsid w:val="0061473F"/>
    <w:rsid w:val="00614A2B"/>
    <w:rsid w:val="00615A0B"/>
    <w:rsid w:val="006161B8"/>
    <w:rsid w:val="00616986"/>
    <w:rsid w:val="006173C4"/>
    <w:rsid w:val="00617BF6"/>
    <w:rsid w:val="00621946"/>
    <w:rsid w:val="006224AD"/>
    <w:rsid w:val="00623386"/>
    <w:rsid w:val="00623A9B"/>
    <w:rsid w:val="0062454B"/>
    <w:rsid w:val="006247EA"/>
    <w:rsid w:val="00624C00"/>
    <w:rsid w:val="00625F8D"/>
    <w:rsid w:val="006260C1"/>
    <w:rsid w:val="00626662"/>
    <w:rsid w:val="00627572"/>
    <w:rsid w:val="00627823"/>
    <w:rsid w:val="00630178"/>
    <w:rsid w:val="00631414"/>
    <w:rsid w:val="006315A0"/>
    <w:rsid w:val="00631849"/>
    <w:rsid w:val="00632C05"/>
    <w:rsid w:val="00632C4F"/>
    <w:rsid w:val="0063334E"/>
    <w:rsid w:val="006334DB"/>
    <w:rsid w:val="00634F40"/>
    <w:rsid w:val="00636043"/>
    <w:rsid w:val="00637114"/>
    <w:rsid w:val="0063745E"/>
    <w:rsid w:val="00637571"/>
    <w:rsid w:val="006378EE"/>
    <w:rsid w:val="0063793C"/>
    <w:rsid w:val="00637B19"/>
    <w:rsid w:val="006400B6"/>
    <w:rsid w:val="00640DD0"/>
    <w:rsid w:val="0064152C"/>
    <w:rsid w:val="00641AA8"/>
    <w:rsid w:val="006420D2"/>
    <w:rsid w:val="00642202"/>
    <w:rsid w:val="0064303C"/>
    <w:rsid w:val="0064321F"/>
    <w:rsid w:val="00643E8C"/>
    <w:rsid w:val="00644878"/>
    <w:rsid w:val="00644C23"/>
    <w:rsid w:val="00644F5A"/>
    <w:rsid w:val="0064558F"/>
    <w:rsid w:val="00647621"/>
    <w:rsid w:val="00647A62"/>
    <w:rsid w:val="00647D43"/>
    <w:rsid w:val="00650FDB"/>
    <w:rsid w:val="00651791"/>
    <w:rsid w:val="00651E6D"/>
    <w:rsid w:val="006521FD"/>
    <w:rsid w:val="00652EA9"/>
    <w:rsid w:val="006537BA"/>
    <w:rsid w:val="006540E6"/>
    <w:rsid w:val="00654677"/>
    <w:rsid w:val="00654DAF"/>
    <w:rsid w:val="006554F8"/>
    <w:rsid w:val="00655565"/>
    <w:rsid w:val="00655A1C"/>
    <w:rsid w:val="00656A05"/>
    <w:rsid w:val="00656CC9"/>
    <w:rsid w:val="00657579"/>
    <w:rsid w:val="0066052D"/>
    <w:rsid w:val="00660983"/>
    <w:rsid w:val="0066159E"/>
    <w:rsid w:val="0066171A"/>
    <w:rsid w:val="006625F3"/>
    <w:rsid w:val="00662B09"/>
    <w:rsid w:val="00662B52"/>
    <w:rsid w:val="00662CA4"/>
    <w:rsid w:val="00663F34"/>
    <w:rsid w:val="00664204"/>
    <w:rsid w:val="006642B7"/>
    <w:rsid w:val="006650FF"/>
    <w:rsid w:val="00666F67"/>
    <w:rsid w:val="00670ED0"/>
    <w:rsid w:val="006719C8"/>
    <w:rsid w:val="006726CD"/>
    <w:rsid w:val="00675178"/>
    <w:rsid w:val="006752B0"/>
    <w:rsid w:val="006756AA"/>
    <w:rsid w:val="0067646E"/>
    <w:rsid w:val="006775C4"/>
    <w:rsid w:val="00677930"/>
    <w:rsid w:val="00681050"/>
    <w:rsid w:val="00682D70"/>
    <w:rsid w:val="006830E5"/>
    <w:rsid w:val="00684660"/>
    <w:rsid w:val="00684A9F"/>
    <w:rsid w:val="006873A1"/>
    <w:rsid w:val="00690072"/>
    <w:rsid w:val="006909B9"/>
    <w:rsid w:val="00690A82"/>
    <w:rsid w:val="006912EF"/>
    <w:rsid w:val="00691D07"/>
    <w:rsid w:val="00691D19"/>
    <w:rsid w:val="00691DB6"/>
    <w:rsid w:val="006920EE"/>
    <w:rsid w:val="00692450"/>
    <w:rsid w:val="0069282B"/>
    <w:rsid w:val="00692EC3"/>
    <w:rsid w:val="00694547"/>
    <w:rsid w:val="0069525C"/>
    <w:rsid w:val="00695619"/>
    <w:rsid w:val="00695A53"/>
    <w:rsid w:val="00695BEF"/>
    <w:rsid w:val="00695F28"/>
    <w:rsid w:val="00696518"/>
    <w:rsid w:val="00696B29"/>
    <w:rsid w:val="00696EB3"/>
    <w:rsid w:val="00697271"/>
    <w:rsid w:val="00697327"/>
    <w:rsid w:val="006A0166"/>
    <w:rsid w:val="006A0463"/>
    <w:rsid w:val="006A13D9"/>
    <w:rsid w:val="006A4C16"/>
    <w:rsid w:val="006A6CBA"/>
    <w:rsid w:val="006A6E7E"/>
    <w:rsid w:val="006B0A60"/>
    <w:rsid w:val="006B1074"/>
    <w:rsid w:val="006B20D1"/>
    <w:rsid w:val="006B51AE"/>
    <w:rsid w:val="006B5973"/>
    <w:rsid w:val="006B6CCD"/>
    <w:rsid w:val="006B7340"/>
    <w:rsid w:val="006B7501"/>
    <w:rsid w:val="006B7CD3"/>
    <w:rsid w:val="006C1C63"/>
    <w:rsid w:val="006C2531"/>
    <w:rsid w:val="006C2B98"/>
    <w:rsid w:val="006C4D84"/>
    <w:rsid w:val="006C4E53"/>
    <w:rsid w:val="006C67F0"/>
    <w:rsid w:val="006D068B"/>
    <w:rsid w:val="006D0A99"/>
    <w:rsid w:val="006D0D70"/>
    <w:rsid w:val="006D1C12"/>
    <w:rsid w:val="006D1D01"/>
    <w:rsid w:val="006D27D4"/>
    <w:rsid w:val="006D32C7"/>
    <w:rsid w:val="006D3E9E"/>
    <w:rsid w:val="006D552B"/>
    <w:rsid w:val="006D5EB9"/>
    <w:rsid w:val="006D6283"/>
    <w:rsid w:val="006D6331"/>
    <w:rsid w:val="006D6837"/>
    <w:rsid w:val="006D6BB2"/>
    <w:rsid w:val="006D7B42"/>
    <w:rsid w:val="006D7F4C"/>
    <w:rsid w:val="006E034B"/>
    <w:rsid w:val="006E0970"/>
    <w:rsid w:val="006E0998"/>
    <w:rsid w:val="006E0C6A"/>
    <w:rsid w:val="006E174F"/>
    <w:rsid w:val="006E1CC0"/>
    <w:rsid w:val="006E2AA7"/>
    <w:rsid w:val="006E3A57"/>
    <w:rsid w:val="006E56E7"/>
    <w:rsid w:val="006E5DD8"/>
    <w:rsid w:val="006E5FCC"/>
    <w:rsid w:val="006E601B"/>
    <w:rsid w:val="006E6271"/>
    <w:rsid w:val="006E64EF"/>
    <w:rsid w:val="006F0D9F"/>
    <w:rsid w:val="006F1FDE"/>
    <w:rsid w:val="006F2DAF"/>
    <w:rsid w:val="006F3B0F"/>
    <w:rsid w:val="006F4518"/>
    <w:rsid w:val="006F4568"/>
    <w:rsid w:val="006F557E"/>
    <w:rsid w:val="006F61D6"/>
    <w:rsid w:val="006F67F8"/>
    <w:rsid w:val="006F7021"/>
    <w:rsid w:val="006F751E"/>
    <w:rsid w:val="006F778A"/>
    <w:rsid w:val="00700C35"/>
    <w:rsid w:val="00701496"/>
    <w:rsid w:val="00702B5E"/>
    <w:rsid w:val="007034E5"/>
    <w:rsid w:val="00704A19"/>
    <w:rsid w:val="007063FC"/>
    <w:rsid w:val="007075A0"/>
    <w:rsid w:val="00707E51"/>
    <w:rsid w:val="00710617"/>
    <w:rsid w:val="00710797"/>
    <w:rsid w:val="0071115F"/>
    <w:rsid w:val="007114BE"/>
    <w:rsid w:val="00711E97"/>
    <w:rsid w:val="00713F4E"/>
    <w:rsid w:val="00714035"/>
    <w:rsid w:val="0071501C"/>
    <w:rsid w:val="007152EE"/>
    <w:rsid w:val="007201BF"/>
    <w:rsid w:val="00720420"/>
    <w:rsid w:val="00720984"/>
    <w:rsid w:val="00721155"/>
    <w:rsid w:val="007228D5"/>
    <w:rsid w:val="00722AE1"/>
    <w:rsid w:val="007233FB"/>
    <w:rsid w:val="0072434F"/>
    <w:rsid w:val="0072502D"/>
    <w:rsid w:val="007268ED"/>
    <w:rsid w:val="007271EF"/>
    <w:rsid w:val="007274B8"/>
    <w:rsid w:val="00730A1B"/>
    <w:rsid w:val="00733660"/>
    <w:rsid w:val="00733ACA"/>
    <w:rsid w:val="0073445F"/>
    <w:rsid w:val="00734CB0"/>
    <w:rsid w:val="007377D2"/>
    <w:rsid w:val="00740794"/>
    <w:rsid w:val="00741F50"/>
    <w:rsid w:val="00745139"/>
    <w:rsid w:val="00745251"/>
    <w:rsid w:val="007453B4"/>
    <w:rsid w:val="007460A1"/>
    <w:rsid w:val="007461A6"/>
    <w:rsid w:val="00746C1B"/>
    <w:rsid w:val="007471F0"/>
    <w:rsid w:val="00747EBB"/>
    <w:rsid w:val="00750D7B"/>
    <w:rsid w:val="007512DC"/>
    <w:rsid w:val="007514CA"/>
    <w:rsid w:val="00751838"/>
    <w:rsid w:val="007521DE"/>
    <w:rsid w:val="00753D68"/>
    <w:rsid w:val="0075456B"/>
    <w:rsid w:val="007546FE"/>
    <w:rsid w:val="007550E0"/>
    <w:rsid w:val="0075572D"/>
    <w:rsid w:val="007557D7"/>
    <w:rsid w:val="00756360"/>
    <w:rsid w:val="00756934"/>
    <w:rsid w:val="00757878"/>
    <w:rsid w:val="0075791C"/>
    <w:rsid w:val="00760679"/>
    <w:rsid w:val="00761E04"/>
    <w:rsid w:val="00762809"/>
    <w:rsid w:val="007636D9"/>
    <w:rsid w:val="00763977"/>
    <w:rsid w:val="00764271"/>
    <w:rsid w:val="00764E1D"/>
    <w:rsid w:val="00765E15"/>
    <w:rsid w:val="007660ED"/>
    <w:rsid w:val="00770FD2"/>
    <w:rsid w:val="0077137D"/>
    <w:rsid w:val="007722F1"/>
    <w:rsid w:val="00772FCC"/>
    <w:rsid w:val="00774C77"/>
    <w:rsid w:val="0077562D"/>
    <w:rsid w:val="00775F4C"/>
    <w:rsid w:val="007768B9"/>
    <w:rsid w:val="00776901"/>
    <w:rsid w:val="00776E6E"/>
    <w:rsid w:val="00777424"/>
    <w:rsid w:val="00780139"/>
    <w:rsid w:val="00780442"/>
    <w:rsid w:val="00780809"/>
    <w:rsid w:val="0078175E"/>
    <w:rsid w:val="007821B7"/>
    <w:rsid w:val="00782E6E"/>
    <w:rsid w:val="00783B52"/>
    <w:rsid w:val="00783E01"/>
    <w:rsid w:val="007849D7"/>
    <w:rsid w:val="00784DDD"/>
    <w:rsid w:val="00785F31"/>
    <w:rsid w:val="00786B42"/>
    <w:rsid w:val="00786D39"/>
    <w:rsid w:val="00787CB1"/>
    <w:rsid w:val="0079027F"/>
    <w:rsid w:val="00790EB2"/>
    <w:rsid w:val="007916AE"/>
    <w:rsid w:val="0079186F"/>
    <w:rsid w:val="0079276F"/>
    <w:rsid w:val="00794150"/>
    <w:rsid w:val="007941A4"/>
    <w:rsid w:val="00795A2F"/>
    <w:rsid w:val="00795D0C"/>
    <w:rsid w:val="00796141"/>
    <w:rsid w:val="00796439"/>
    <w:rsid w:val="00796921"/>
    <w:rsid w:val="00796A19"/>
    <w:rsid w:val="00797205"/>
    <w:rsid w:val="007972CD"/>
    <w:rsid w:val="00797729"/>
    <w:rsid w:val="007979C7"/>
    <w:rsid w:val="00797D9F"/>
    <w:rsid w:val="007A0CB9"/>
    <w:rsid w:val="007A12B1"/>
    <w:rsid w:val="007A1AE7"/>
    <w:rsid w:val="007A23A6"/>
    <w:rsid w:val="007A2B26"/>
    <w:rsid w:val="007A3734"/>
    <w:rsid w:val="007A3AFB"/>
    <w:rsid w:val="007A4289"/>
    <w:rsid w:val="007A4902"/>
    <w:rsid w:val="007A6C30"/>
    <w:rsid w:val="007A6D62"/>
    <w:rsid w:val="007A74CB"/>
    <w:rsid w:val="007A7D24"/>
    <w:rsid w:val="007B3BCB"/>
    <w:rsid w:val="007B3C7A"/>
    <w:rsid w:val="007B3D08"/>
    <w:rsid w:val="007B486B"/>
    <w:rsid w:val="007C0DF7"/>
    <w:rsid w:val="007C2042"/>
    <w:rsid w:val="007C238F"/>
    <w:rsid w:val="007C2464"/>
    <w:rsid w:val="007C3570"/>
    <w:rsid w:val="007C491A"/>
    <w:rsid w:val="007C4A18"/>
    <w:rsid w:val="007C60FF"/>
    <w:rsid w:val="007C6714"/>
    <w:rsid w:val="007C77E7"/>
    <w:rsid w:val="007C7D5D"/>
    <w:rsid w:val="007D039B"/>
    <w:rsid w:val="007D1F45"/>
    <w:rsid w:val="007D1F92"/>
    <w:rsid w:val="007D28BE"/>
    <w:rsid w:val="007D45AE"/>
    <w:rsid w:val="007D4A0F"/>
    <w:rsid w:val="007D4F33"/>
    <w:rsid w:val="007D63C9"/>
    <w:rsid w:val="007D641C"/>
    <w:rsid w:val="007E058A"/>
    <w:rsid w:val="007E1BB7"/>
    <w:rsid w:val="007E2496"/>
    <w:rsid w:val="007E3346"/>
    <w:rsid w:val="007E38AD"/>
    <w:rsid w:val="007E3947"/>
    <w:rsid w:val="007E3A3D"/>
    <w:rsid w:val="007E3EF9"/>
    <w:rsid w:val="007E4982"/>
    <w:rsid w:val="007E505A"/>
    <w:rsid w:val="007E564B"/>
    <w:rsid w:val="007E621B"/>
    <w:rsid w:val="007E635E"/>
    <w:rsid w:val="007E746A"/>
    <w:rsid w:val="007E7D2B"/>
    <w:rsid w:val="007F0BFC"/>
    <w:rsid w:val="007F0E0C"/>
    <w:rsid w:val="007F1C5C"/>
    <w:rsid w:val="007F2F24"/>
    <w:rsid w:val="007F3391"/>
    <w:rsid w:val="007F3832"/>
    <w:rsid w:val="007F4212"/>
    <w:rsid w:val="007F49C4"/>
    <w:rsid w:val="007F4AB7"/>
    <w:rsid w:val="007F5259"/>
    <w:rsid w:val="007F66E7"/>
    <w:rsid w:val="007F6F1D"/>
    <w:rsid w:val="007F74BE"/>
    <w:rsid w:val="007F7C39"/>
    <w:rsid w:val="0080015C"/>
    <w:rsid w:val="00800559"/>
    <w:rsid w:val="00800AAF"/>
    <w:rsid w:val="00800EF9"/>
    <w:rsid w:val="00801914"/>
    <w:rsid w:val="00802BBB"/>
    <w:rsid w:val="008036DE"/>
    <w:rsid w:val="00803F8F"/>
    <w:rsid w:val="00804959"/>
    <w:rsid w:val="008057E9"/>
    <w:rsid w:val="00805C43"/>
    <w:rsid w:val="00805CDF"/>
    <w:rsid w:val="008062FA"/>
    <w:rsid w:val="00807179"/>
    <w:rsid w:val="00807581"/>
    <w:rsid w:val="008102D4"/>
    <w:rsid w:val="0081175A"/>
    <w:rsid w:val="00811C0A"/>
    <w:rsid w:val="00813D12"/>
    <w:rsid w:val="00814546"/>
    <w:rsid w:val="0081473A"/>
    <w:rsid w:val="0081596C"/>
    <w:rsid w:val="0081665B"/>
    <w:rsid w:val="008166AB"/>
    <w:rsid w:val="0081685D"/>
    <w:rsid w:val="00817560"/>
    <w:rsid w:val="0082023D"/>
    <w:rsid w:val="008236B0"/>
    <w:rsid w:val="00823B2B"/>
    <w:rsid w:val="00825CF3"/>
    <w:rsid w:val="00826550"/>
    <w:rsid w:val="008265D3"/>
    <w:rsid w:val="00826BA9"/>
    <w:rsid w:val="008275BD"/>
    <w:rsid w:val="0082795E"/>
    <w:rsid w:val="00827EBA"/>
    <w:rsid w:val="00827FFC"/>
    <w:rsid w:val="0083031F"/>
    <w:rsid w:val="00830684"/>
    <w:rsid w:val="00830AB4"/>
    <w:rsid w:val="00831073"/>
    <w:rsid w:val="00831127"/>
    <w:rsid w:val="008317A3"/>
    <w:rsid w:val="00831A95"/>
    <w:rsid w:val="008330E6"/>
    <w:rsid w:val="008341C9"/>
    <w:rsid w:val="00834321"/>
    <w:rsid w:val="00835D15"/>
    <w:rsid w:val="00836748"/>
    <w:rsid w:val="00837701"/>
    <w:rsid w:val="00841F9E"/>
    <w:rsid w:val="008428F9"/>
    <w:rsid w:val="00842DD5"/>
    <w:rsid w:val="00844564"/>
    <w:rsid w:val="008446C4"/>
    <w:rsid w:val="00844A0B"/>
    <w:rsid w:val="00844DCC"/>
    <w:rsid w:val="00845AB3"/>
    <w:rsid w:val="00845E20"/>
    <w:rsid w:val="00846551"/>
    <w:rsid w:val="00846B38"/>
    <w:rsid w:val="0084702D"/>
    <w:rsid w:val="0084752F"/>
    <w:rsid w:val="008507E4"/>
    <w:rsid w:val="00850891"/>
    <w:rsid w:val="00850B57"/>
    <w:rsid w:val="00850C2C"/>
    <w:rsid w:val="00850E0F"/>
    <w:rsid w:val="00850F82"/>
    <w:rsid w:val="008520B7"/>
    <w:rsid w:val="00852B2B"/>
    <w:rsid w:val="008530F1"/>
    <w:rsid w:val="0085364E"/>
    <w:rsid w:val="00853AFE"/>
    <w:rsid w:val="0085480B"/>
    <w:rsid w:val="00854FB7"/>
    <w:rsid w:val="00856F66"/>
    <w:rsid w:val="008603F9"/>
    <w:rsid w:val="00863957"/>
    <w:rsid w:val="0086495C"/>
    <w:rsid w:val="00864D01"/>
    <w:rsid w:val="00865560"/>
    <w:rsid w:val="0086569F"/>
    <w:rsid w:val="008661A0"/>
    <w:rsid w:val="00866EF6"/>
    <w:rsid w:val="00867294"/>
    <w:rsid w:val="0087011A"/>
    <w:rsid w:val="00870161"/>
    <w:rsid w:val="008703A2"/>
    <w:rsid w:val="00870B51"/>
    <w:rsid w:val="00870F06"/>
    <w:rsid w:val="0087124B"/>
    <w:rsid w:val="0087159C"/>
    <w:rsid w:val="00871A0E"/>
    <w:rsid w:val="008723CA"/>
    <w:rsid w:val="00872D29"/>
    <w:rsid w:val="008735C9"/>
    <w:rsid w:val="0087407D"/>
    <w:rsid w:val="00874BC0"/>
    <w:rsid w:val="00876F66"/>
    <w:rsid w:val="00877CAE"/>
    <w:rsid w:val="008834C9"/>
    <w:rsid w:val="00884310"/>
    <w:rsid w:val="00884B80"/>
    <w:rsid w:val="00885AD0"/>
    <w:rsid w:val="0088645D"/>
    <w:rsid w:val="00886C2C"/>
    <w:rsid w:val="00887364"/>
    <w:rsid w:val="0089003D"/>
    <w:rsid w:val="00890A5D"/>
    <w:rsid w:val="00890AA5"/>
    <w:rsid w:val="008910B8"/>
    <w:rsid w:val="00892DC2"/>
    <w:rsid w:val="0089316C"/>
    <w:rsid w:val="008935B7"/>
    <w:rsid w:val="00894C63"/>
    <w:rsid w:val="008961C8"/>
    <w:rsid w:val="00897F7E"/>
    <w:rsid w:val="008A19A1"/>
    <w:rsid w:val="008A1CD5"/>
    <w:rsid w:val="008A235B"/>
    <w:rsid w:val="008A335F"/>
    <w:rsid w:val="008A362F"/>
    <w:rsid w:val="008A4260"/>
    <w:rsid w:val="008A46DE"/>
    <w:rsid w:val="008A46E1"/>
    <w:rsid w:val="008A4F9D"/>
    <w:rsid w:val="008A5017"/>
    <w:rsid w:val="008A5E69"/>
    <w:rsid w:val="008A6525"/>
    <w:rsid w:val="008A676E"/>
    <w:rsid w:val="008B066F"/>
    <w:rsid w:val="008B06FE"/>
    <w:rsid w:val="008B07A1"/>
    <w:rsid w:val="008B0EBB"/>
    <w:rsid w:val="008B2D59"/>
    <w:rsid w:val="008B3494"/>
    <w:rsid w:val="008B4463"/>
    <w:rsid w:val="008B4648"/>
    <w:rsid w:val="008B480E"/>
    <w:rsid w:val="008B4FCD"/>
    <w:rsid w:val="008B558C"/>
    <w:rsid w:val="008B5C81"/>
    <w:rsid w:val="008B64FF"/>
    <w:rsid w:val="008B7329"/>
    <w:rsid w:val="008B7572"/>
    <w:rsid w:val="008C0620"/>
    <w:rsid w:val="008C0EAB"/>
    <w:rsid w:val="008C11D4"/>
    <w:rsid w:val="008C13DE"/>
    <w:rsid w:val="008C1CC3"/>
    <w:rsid w:val="008C2653"/>
    <w:rsid w:val="008C2754"/>
    <w:rsid w:val="008C45B6"/>
    <w:rsid w:val="008C4E56"/>
    <w:rsid w:val="008C5048"/>
    <w:rsid w:val="008C5965"/>
    <w:rsid w:val="008C6562"/>
    <w:rsid w:val="008C7343"/>
    <w:rsid w:val="008C7591"/>
    <w:rsid w:val="008C7FCD"/>
    <w:rsid w:val="008D0A8C"/>
    <w:rsid w:val="008D11D3"/>
    <w:rsid w:val="008D12ED"/>
    <w:rsid w:val="008D3D86"/>
    <w:rsid w:val="008D5D0C"/>
    <w:rsid w:val="008D60DE"/>
    <w:rsid w:val="008D62E8"/>
    <w:rsid w:val="008D6571"/>
    <w:rsid w:val="008D6F95"/>
    <w:rsid w:val="008D777E"/>
    <w:rsid w:val="008E03CE"/>
    <w:rsid w:val="008E064A"/>
    <w:rsid w:val="008E1518"/>
    <w:rsid w:val="008E3BA1"/>
    <w:rsid w:val="008E3F81"/>
    <w:rsid w:val="008E404C"/>
    <w:rsid w:val="008E43F6"/>
    <w:rsid w:val="008E51AF"/>
    <w:rsid w:val="008E59B6"/>
    <w:rsid w:val="008F0C97"/>
    <w:rsid w:val="008F12CD"/>
    <w:rsid w:val="008F217B"/>
    <w:rsid w:val="008F49B0"/>
    <w:rsid w:val="008F6E1C"/>
    <w:rsid w:val="008F7C09"/>
    <w:rsid w:val="008F7DAF"/>
    <w:rsid w:val="0090010A"/>
    <w:rsid w:val="00900195"/>
    <w:rsid w:val="00901A9A"/>
    <w:rsid w:val="00901F1D"/>
    <w:rsid w:val="00902A42"/>
    <w:rsid w:val="00902C07"/>
    <w:rsid w:val="00903705"/>
    <w:rsid w:val="00903746"/>
    <w:rsid w:val="0090461D"/>
    <w:rsid w:val="00904B65"/>
    <w:rsid w:val="00905052"/>
    <w:rsid w:val="009055F4"/>
    <w:rsid w:val="00905C29"/>
    <w:rsid w:val="00905FCE"/>
    <w:rsid w:val="0090670E"/>
    <w:rsid w:val="00910D8A"/>
    <w:rsid w:val="00912E70"/>
    <w:rsid w:val="00914F3E"/>
    <w:rsid w:val="009169C0"/>
    <w:rsid w:val="00916EF8"/>
    <w:rsid w:val="00917161"/>
    <w:rsid w:val="009172B8"/>
    <w:rsid w:val="009217CF"/>
    <w:rsid w:val="0092242A"/>
    <w:rsid w:val="00924570"/>
    <w:rsid w:val="009258BC"/>
    <w:rsid w:val="009264B3"/>
    <w:rsid w:val="0092674C"/>
    <w:rsid w:val="00930693"/>
    <w:rsid w:val="0093185E"/>
    <w:rsid w:val="009326B5"/>
    <w:rsid w:val="00932AF9"/>
    <w:rsid w:val="00932D98"/>
    <w:rsid w:val="00932F81"/>
    <w:rsid w:val="009330F7"/>
    <w:rsid w:val="009331F8"/>
    <w:rsid w:val="00933F2A"/>
    <w:rsid w:val="00934071"/>
    <w:rsid w:val="00934858"/>
    <w:rsid w:val="0093591A"/>
    <w:rsid w:val="00935B97"/>
    <w:rsid w:val="0093612A"/>
    <w:rsid w:val="00936621"/>
    <w:rsid w:val="009411D3"/>
    <w:rsid w:val="0094128C"/>
    <w:rsid w:val="0094186E"/>
    <w:rsid w:val="00941A10"/>
    <w:rsid w:val="00941CF4"/>
    <w:rsid w:val="00941D28"/>
    <w:rsid w:val="00942000"/>
    <w:rsid w:val="0094216F"/>
    <w:rsid w:val="009423B4"/>
    <w:rsid w:val="0094342D"/>
    <w:rsid w:val="009442BC"/>
    <w:rsid w:val="00944BE4"/>
    <w:rsid w:val="009457C0"/>
    <w:rsid w:val="00950406"/>
    <w:rsid w:val="009508DC"/>
    <w:rsid w:val="00950971"/>
    <w:rsid w:val="00951288"/>
    <w:rsid w:val="00953DD0"/>
    <w:rsid w:val="0095655D"/>
    <w:rsid w:val="0095655E"/>
    <w:rsid w:val="00957E49"/>
    <w:rsid w:val="009609FA"/>
    <w:rsid w:val="00960C25"/>
    <w:rsid w:val="00961721"/>
    <w:rsid w:val="00962150"/>
    <w:rsid w:val="0096332C"/>
    <w:rsid w:val="00963528"/>
    <w:rsid w:val="00963690"/>
    <w:rsid w:val="00964A80"/>
    <w:rsid w:val="00965156"/>
    <w:rsid w:val="00965B44"/>
    <w:rsid w:val="00966C2A"/>
    <w:rsid w:val="009709F0"/>
    <w:rsid w:val="00970EC0"/>
    <w:rsid w:val="009718A6"/>
    <w:rsid w:val="00971D32"/>
    <w:rsid w:val="00973B6D"/>
    <w:rsid w:val="009741C7"/>
    <w:rsid w:val="0097431A"/>
    <w:rsid w:val="00974F8E"/>
    <w:rsid w:val="009757DE"/>
    <w:rsid w:val="009765A3"/>
    <w:rsid w:val="0098258F"/>
    <w:rsid w:val="0098263B"/>
    <w:rsid w:val="00983B6F"/>
    <w:rsid w:val="00984E22"/>
    <w:rsid w:val="00985D81"/>
    <w:rsid w:val="009861F8"/>
    <w:rsid w:val="00986536"/>
    <w:rsid w:val="00986905"/>
    <w:rsid w:val="00986D4B"/>
    <w:rsid w:val="00987174"/>
    <w:rsid w:val="009878CA"/>
    <w:rsid w:val="00987BF0"/>
    <w:rsid w:val="00987F69"/>
    <w:rsid w:val="0099115A"/>
    <w:rsid w:val="00992794"/>
    <w:rsid w:val="00994BF4"/>
    <w:rsid w:val="0099583A"/>
    <w:rsid w:val="00995AE1"/>
    <w:rsid w:val="00996107"/>
    <w:rsid w:val="009967F4"/>
    <w:rsid w:val="009968DE"/>
    <w:rsid w:val="00996AF9"/>
    <w:rsid w:val="00997611"/>
    <w:rsid w:val="009976D7"/>
    <w:rsid w:val="00997A98"/>
    <w:rsid w:val="00997FC9"/>
    <w:rsid w:val="009A02C1"/>
    <w:rsid w:val="009A1577"/>
    <w:rsid w:val="009A179D"/>
    <w:rsid w:val="009A1894"/>
    <w:rsid w:val="009A1A26"/>
    <w:rsid w:val="009A22AA"/>
    <w:rsid w:val="009A2450"/>
    <w:rsid w:val="009A30EF"/>
    <w:rsid w:val="009A4151"/>
    <w:rsid w:val="009A4706"/>
    <w:rsid w:val="009A4FBD"/>
    <w:rsid w:val="009A54AE"/>
    <w:rsid w:val="009A54B5"/>
    <w:rsid w:val="009A626F"/>
    <w:rsid w:val="009A6B62"/>
    <w:rsid w:val="009A75AA"/>
    <w:rsid w:val="009A7A6C"/>
    <w:rsid w:val="009B05D5"/>
    <w:rsid w:val="009B0F54"/>
    <w:rsid w:val="009B0F88"/>
    <w:rsid w:val="009B181C"/>
    <w:rsid w:val="009B2804"/>
    <w:rsid w:val="009B56DE"/>
    <w:rsid w:val="009B579A"/>
    <w:rsid w:val="009B6E55"/>
    <w:rsid w:val="009B74E9"/>
    <w:rsid w:val="009B79FF"/>
    <w:rsid w:val="009B7D2A"/>
    <w:rsid w:val="009C08B5"/>
    <w:rsid w:val="009C12E1"/>
    <w:rsid w:val="009C183B"/>
    <w:rsid w:val="009C38C3"/>
    <w:rsid w:val="009C3A0A"/>
    <w:rsid w:val="009C3ED3"/>
    <w:rsid w:val="009C4F8B"/>
    <w:rsid w:val="009C54FF"/>
    <w:rsid w:val="009C5797"/>
    <w:rsid w:val="009C5FB7"/>
    <w:rsid w:val="009C6272"/>
    <w:rsid w:val="009C67B3"/>
    <w:rsid w:val="009C7F1A"/>
    <w:rsid w:val="009D0837"/>
    <w:rsid w:val="009D1541"/>
    <w:rsid w:val="009D2413"/>
    <w:rsid w:val="009D3410"/>
    <w:rsid w:val="009D38F3"/>
    <w:rsid w:val="009D437D"/>
    <w:rsid w:val="009D44BA"/>
    <w:rsid w:val="009D4DC9"/>
    <w:rsid w:val="009D5C49"/>
    <w:rsid w:val="009D64A5"/>
    <w:rsid w:val="009D6559"/>
    <w:rsid w:val="009E026B"/>
    <w:rsid w:val="009E02D6"/>
    <w:rsid w:val="009E099E"/>
    <w:rsid w:val="009E09EA"/>
    <w:rsid w:val="009E1B2E"/>
    <w:rsid w:val="009E297F"/>
    <w:rsid w:val="009E2CF3"/>
    <w:rsid w:val="009E3079"/>
    <w:rsid w:val="009E5313"/>
    <w:rsid w:val="009E5904"/>
    <w:rsid w:val="009E6250"/>
    <w:rsid w:val="009E723E"/>
    <w:rsid w:val="009E7D02"/>
    <w:rsid w:val="009E7ED1"/>
    <w:rsid w:val="009F1055"/>
    <w:rsid w:val="009F28E6"/>
    <w:rsid w:val="009F2D04"/>
    <w:rsid w:val="009F399F"/>
    <w:rsid w:val="009F44D4"/>
    <w:rsid w:val="009F4B7A"/>
    <w:rsid w:val="009F4BFD"/>
    <w:rsid w:val="009F5080"/>
    <w:rsid w:val="009F5468"/>
    <w:rsid w:val="009F5BB4"/>
    <w:rsid w:val="009F6619"/>
    <w:rsid w:val="009F6974"/>
    <w:rsid w:val="009F70A9"/>
    <w:rsid w:val="009F72FD"/>
    <w:rsid w:val="009F7501"/>
    <w:rsid w:val="009F76F8"/>
    <w:rsid w:val="009F7FB0"/>
    <w:rsid w:val="00A01100"/>
    <w:rsid w:val="00A01606"/>
    <w:rsid w:val="00A020FC"/>
    <w:rsid w:val="00A03542"/>
    <w:rsid w:val="00A03C80"/>
    <w:rsid w:val="00A03EA4"/>
    <w:rsid w:val="00A047DA"/>
    <w:rsid w:val="00A048AA"/>
    <w:rsid w:val="00A057BB"/>
    <w:rsid w:val="00A07303"/>
    <w:rsid w:val="00A1024A"/>
    <w:rsid w:val="00A1024E"/>
    <w:rsid w:val="00A10E51"/>
    <w:rsid w:val="00A1191F"/>
    <w:rsid w:val="00A11DD9"/>
    <w:rsid w:val="00A12B94"/>
    <w:rsid w:val="00A1317F"/>
    <w:rsid w:val="00A1330B"/>
    <w:rsid w:val="00A13912"/>
    <w:rsid w:val="00A13C19"/>
    <w:rsid w:val="00A1458D"/>
    <w:rsid w:val="00A14E17"/>
    <w:rsid w:val="00A15BA7"/>
    <w:rsid w:val="00A16A22"/>
    <w:rsid w:val="00A17C4B"/>
    <w:rsid w:val="00A20A7F"/>
    <w:rsid w:val="00A219BE"/>
    <w:rsid w:val="00A21CD8"/>
    <w:rsid w:val="00A21DD8"/>
    <w:rsid w:val="00A21DDA"/>
    <w:rsid w:val="00A2203F"/>
    <w:rsid w:val="00A22AB8"/>
    <w:rsid w:val="00A239E5"/>
    <w:rsid w:val="00A24493"/>
    <w:rsid w:val="00A260A5"/>
    <w:rsid w:val="00A27428"/>
    <w:rsid w:val="00A2756B"/>
    <w:rsid w:val="00A2772E"/>
    <w:rsid w:val="00A30AC1"/>
    <w:rsid w:val="00A30AC9"/>
    <w:rsid w:val="00A32253"/>
    <w:rsid w:val="00A328CC"/>
    <w:rsid w:val="00A33A8A"/>
    <w:rsid w:val="00A3405E"/>
    <w:rsid w:val="00A344CF"/>
    <w:rsid w:val="00A36123"/>
    <w:rsid w:val="00A36CBA"/>
    <w:rsid w:val="00A378C9"/>
    <w:rsid w:val="00A37C1D"/>
    <w:rsid w:val="00A402F8"/>
    <w:rsid w:val="00A404FF"/>
    <w:rsid w:val="00A41F04"/>
    <w:rsid w:val="00A42029"/>
    <w:rsid w:val="00A4452F"/>
    <w:rsid w:val="00A47E80"/>
    <w:rsid w:val="00A50A65"/>
    <w:rsid w:val="00A50C3E"/>
    <w:rsid w:val="00A50F23"/>
    <w:rsid w:val="00A5377A"/>
    <w:rsid w:val="00A543B8"/>
    <w:rsid w:val="00A54802"/>
    <w:rsid w:val="00A55A05"/>
    <w:rsid w:val="00A60255"/>
    <w:rsid w:val="00A604B3"/>
    <w:rsid w:val="00A625C8"/>
    <w:rsid w:val="00A65752"/>
    <w:rsid w:val="00A65D8C"/>
    <w:rsid w:val="00A66D56"/>
    <w:rsid w:val="00A67133"/>
    <w:rsid w:val="00A67DEF"/>
    <w:rsid w:val="00A71277"/>
    <w:rsid w:val="00A714E3"/>
    <w:rsid w:val="00A72DB4"/>
    <w:rsid w:val="00A732EA"/>
    <w:rsid w:val="00A7348F"/>
    <w:rsid w:val="00A737B9"/>
    <w:rsid w:val="00A738F0"/>
    <w:rsid w:val="00A75142"/>
    <w:rsid w:val="00A75802"/>
    <w:rsid w:val="00A75A10"/>
    <w:rsid w:val="00A75E39"/>
    <w:rsid w:val="00A76D1E"/>
    <w:rsid w:val="00A80611"/>
    <w:rsid w:val="00A81F7E"/>
    <w:rsid w:val="00A81FA0"/>
    <w:rsid w:val="00A8327E"/>
    <w:rsid w:val="00A8445A"/>
    <w:rsid w:val="00A8531B"/>
    <w:rsid w:val="00A8539C"/>
    <w:rsid w:val="00A86874"/>
    <w:rsid w:val="00A86EB4"/>
    <w:rsid w:val="00A8707A"/>
    <w:rsid w:val="00A8716C"/>
    <w:rsid w:val="00A873AF"/>
    <w:rsid w:val="00A87A5A"/>
    <w:rsid w:val="00A87CFC"/>
    <w:rsid w:val="00A9017D"/>
    <w:rsid w:val="00A91184"/>
    <w:rsid w:val="00A912C1"/>
    <w:rsid w:val="00A920B1"/>
    <w:rsid w:val="00A937C8"/>
    <w:rsid w:val="00A94473"/>
    <w:rsid w:val="00A94B68"/>
    <w:rsid w:val="00A955C7"/>
    <w:rsid w:val="00A95EB5"/>
    <w:rsid w:val="00A964F5"/>
    <w:rsid w:val="00A96C53"/>
    <w:rsid w:val="00AA0DAD"/>
    <w:rsid w:val="00AA139A"/>
    <w:rsid w:val="00AA1F84"/>
    <w:rsid w:val="00AA206C"/>
    <w:rsid w:val="00AA2593"/>
    <w:rsid w:val="00AA4198"/>
    <w:rsid w:val="00AA42BC"/>
    <w:rsid w:val="00AA5017"/>
    <w:rsid w:val="00AA5F67"/>
    <w:rsid w:val="00AB0CE6"/>
    <w:rsid w:val="00AB106E"/>
    <w:rsid w:val="00AB133B"/>
    <w:rsid w:val="00AB18E1"/>
    <w:rsid w:val="00AB3203"/>
    <w:rsid w:val="00AB3B2C"/>
    <w:rsid w:val="00AB4001"/>
    <w:rsid w:val="00AB4253"/>
    <w:rsid w:val="00AB4371"/>
    <w:rsid w:val="00AB4FB1"/>
    <w:rsid w:val="00AB5CF2"/>
    <w:rsid w:val="00AB7940"/>
    <w:rsid w:val="00AC128A"/>
    <w:rsid w:val="00AC1A03"/>
    <w:rsid w:val="00AC1FC1"/>
    <w:rsid w:val="00AC3378"/>
    <w:rsid w:val="00AC40B6"/>
    <w:rsid w:val="00AC443B"/>
    <w:rsid w:val="00AC4808"/>
    <w:rsid w:val="00AC707D"/>
    <w:rsid w:val="00AC7B19"/>
    <w:rsid w:val="00AD04F9"/>
    <w:rsid w:val="00AD082A"/>
    <w:rsid w:val="00AD1069"/>
    <w:rsid w:val="00AD31E9"/>
    <w:rsid w:val="00AD383D"/>
    <w:rsid w:val="00AD3A60"/>
    <w:rsid w:val="00AD3D4C"/>
    <w:rsid w:val="00AD3DB2"/>
    <w:rsid w:val="00AD46B0"/>
    <w:rsid w:val="00AD4BDC"/>
    <w:rsid w:val="00AD4E2D"/>
    <w:rsid w:val="00AD5C9D"/>
    <w:rsid w:val="00AD7852"/>
    <w:rsid w:val="00AD7D24"/>
    <w:rsid w:val="00AE0330"/>
    <w:rsid w:val="00AE1449"/>
    <w:rsid w:val="00AE1889"/>
    <w:rsid w:val="00AE1F81"/>
    <w:rsid w:val="00AE390A"/>
    <w:rsid w:val="00AE3DC8"/>
    <w:rsid w:val="00AE4168"/>
    <w:rsid w:val="00AE4D59"/>
    <w:rsid w:val="00AE5154"/>
    <w:rsid w:val="00AE56C8"/>
    <w:rsid w:val="00AE5749"/>
    <w:rsid w:val="00AE6384"/>
    <w:rsid w:val="00AE6E26"/>
    <w:rsid w:val="00AE7252"/>
    <w:rsid w:val="00AE7E5D"/>
    <w:rsid w:val="00AF0ACA"/>
    <w:rsid w:val="00AF1196"/>
    <w:rsid w:val="00AF2808"/>
    <w:rsid w:val="00AF377B"/>
    <w:rsid w:val="00AF4D9B"/>
    <w:rsid w:val="00AF5D53"/>
    <w:rsid w:val="00B0287C"/>
    <w:rsid w:val="00B03651"/>
    <w:rsid w:val="00B03EF0"/>
    <w:rsid w:val="00B048BA"/>
    <w:rsid w:val="00B05CAE"/>
    <w:rsid w:val="00B06E12"/>
    <w:rsid w:val="00B07399"/>
    <w:rsid w:val="00B10A97"/>
    <w:rsid w:val="00B12675"/>
    <w:rsid w:val="00B13EC7"/>
    <w:rsid w:val="00B14F0D"/>
    <w:rsid w:val="00B1553C"/>
    <w:rsid w:val="00B15CFC"/>
    <w:rsid w:val="00B16240"/>
    <w:rsid w:val="00B17273"/>
    <w:rsid w:val="00B17629"/>
    <w:rsid w:val="00B178E2"/>
    <w:rsid w:val="00B227AA"/>
    <w:rsid w:val="00B23A52"/>
    <w:rsid w:val="00B23EA4"/>
    <w:rsid w:val="00B240E5"/>
    <w:rsid w:val="00B24BB1"/>
    <w:rsid w:val="00B250A7"/>
    <w:rsid w:val="00B2596E"/>
    <w:rsid w:val="00B25E2D"/>
    <w:rsid w:val="00B26303"/>
    <w:rsid w:val="00B265C8"/>
    <w:rsid w:val="00B265F5"/>
    <w:rsid w:val="00B27000"/>
    <w:rsid w:val="00B27201"/>
    <w:rsid w:val="00B27E1B"/>
    <w:rsid w:val="00B30EB1"/>
    <w:rsid w:val="00B30F49"/>
    <w:rsid w:val="00B32763"/>
    <w:rsid w:val="00B33876"/>
    <w:rsid w:val="00B33A23"/>
    <w:rsid w:val="00B3448B"/>
    <w:rsid w:val="00B34A34"/>
    <w:rsid w:val="00B34AB1"/>
    <w:rsid w:val="00B35B22"/>
    <w:rsid w:val="00B3642C"/>
    <w:rsid w:val="00B367A1"/>
    <w:rsid w:val="00B36A8D"/>
    <w:rsid w:val="00B36EB8"/>
    <w:rsid w:val="00B40E91"/>
    <w:rsid w:val="00B41180"/>
    <w:rsid w:val="00B41370"/>
    <w:rsid w:val="00B41989"/>
    <w:rsid w:val="00B437F0"/>
    <w:rsid w:val="00B46167"/>
    <w:rsid w:val="00B46F89"/>
    <w:rsid w:val="00B47019"/>
    <w:rsid w:val="00B50599"/>
    <w:rsid w:val="00B52246"/>
    <w:rsid w:val="00B539C9"/>
    <w:rsid w:val="00B5417E"/>
    <w:rsid w:val="00B55344"/>
    <w:rsid w:val="00B5731D"/>
    <w:rsid w:val="00B608EF"/>
    <w:rsid w:val="00B61C37"/>
    <w:rsid w:val="00B62411"/>
    <w:rsid w:val="00B62EE5"/>
    <w:rsid w:val="00B6348A"/>
    <w:rsid w:val="00B63BA7"/>
    <w:rsid w:val="00B64CAE"/>
    <w:rsid w:val="00B6578C"/>
    <w:rsid w:val="00B65B0B"/>
    <w:rsid w:val="00B66FA2"/>
    <w:rsid w:val="00B70861"/>
    <w:rsid w:val="00B72FA5"/>
    <w:rsid w:val="00B73747"/>
    <w:rsid w:val="00B73DAC"/>
    <w:rsid w:val="00B73E31"/>
    <w:rsid w:val="00B75416"/>
    <w:rsid w:val="00B75940"/>
    <w:rsid w:val="00B75E6F"/>
    <w:rsid w:val="00B762C9"/>
    <w:rsid w:val="00B7689F"/>
    <w:rsid w:val="00B769C4"/>
    <w:rsid w:val="00B77964"/>
    <w:rsid w:val="00B80213"/>
    <w:rsid w:val="00B80D46"/>
    <w:rsid w:val="00B82E1E"/>
    <w:rsid w:val="00B844BF"/>
    <w:rsid w:val="00B84760"/>
    <w:rsid w:val="00B84BBF"/>
    <w:rsid w:val="00B84C11"/>
    <w:rsid w:val="00B85A61"/>
    <w:rsid w:val="00B85DF9"/>
    <w:rsid w:val="00B85F95"/>
    <w:rsid w:val="00B8618F"/>
    <w:rsid w:val="00B8627A"/>
    <w:rsid w:val="00B863D7"/>
    <w:rsid w:val="00B87327"/>
    <w:rsid w:val="00B907C4"/>
    <w:rsid w:val="00B919FF"/>
    <w:rsid w:val="00B93D43"/>
    <w:rsid w:val="00B94DC5"/>
    <w:rsid w:val="00B9537F"/>
    <w:rsid w:val="00B954AF"/>
    <w:rsid w:val="00B95DED"/>
    <w:rsid w:val="00B95E6E"/>
    <w:rsid w:val="00B96263"/>
    <w:rsid w:val="00B966F3"/>
    <w:rsid w:val="00BA0959"/>
    <w:rsid w:val="00BA1054"/>
    <w:rsid w:val="00BA1067"/>
    <w:rsid w:val="00BA13CD"/>
    <w:rsid w:val="00BA1801"/>
    <w:rsid w:val="00BA1B78"/>
    <w:rsid w:val="00BA1D84"/>
    <w:rsid w:val="00BA1EFA"/>
    <w:rsid w:val="00BA1F8B"/>
    <w:rsid w:val="00BA288F"/>
    <w:rsid w:val="00BA3D26"/>
    <w:rsid w:val="00BA4181"/>
    <w:rsid w:val="00BA5937"/>
    <w:rsid w:val="00BA5977"/>
    <w:rsid w:val="00BA61A8"/>
    <w:rsid w:val="00BA692E"/>
    <w:rsid w:val="00BA6F36"/>
    <w:rsid w:val="00BA78CC"/>
    <w:rsid w:val="00BA7FD5"/>
    <w:rsid w:val="00BA7FED"/>
    <w:rsid w:val="00BB051A"/>
    <w:rsid w:val="00BB057A"/>
    <w:rsid w:val="00BB07DF"/>
    <w:rsid w:val="00BB1690"/>
    <w:rsid w:val="00BB22E7"/>
    <w:rsid w:val="00BB4004"/>
    <w:rsid w:val="00BB4A20"/>
    <w:rsid w:val="00BB4AF3"/>
    <w:rsid w:val="00BB4B96"/>
    <w:rsid w:val="00BB4ED8"/>
    <w:rsid w:val="00BB4FB9"/>
    <w:rsid w:val="00BB582C"/>
    <w:rsid w:val="00BB58DE"/>
    <w:rsid w:val="00BB5D04"/>
    <w:rsid w:val="00BB6736"/>
    <w:rsid w:val="00BB6C65"/>
    <w:rsid w:val="00BB789C"/>
    <w:rsid w:val="00BB79B4"/>
    <w:rsid w:val="00BC001B"/>
    <w:rsid w:val="00BC0492"/>
    <w:rsid w:val="00BC2BE8"/>
    <w:rsid w:val="00BC303E"/>
    <w:rsid w:val="00BC31A8"/>
    <w:rsid w:val="00BC3226"/>
    <w:rsid w:val="00BC3666"/>
    <w:rsid w:val="00BC3B48"/>
    <w:rsid w:val="00BC3B6A"/>
    <w:rsid w:val="00BC49FB"/>
    <w:rsid w:val="00BC56ED"/>
    <w:rsid w:val="00BC5BEC"/>
    <w:rsid w:val="00BC5D14"/>
    <w:rsid w:val="00BC63B8"/>
    <w:rsid w:val="00BC7611"/>
    <w:rsid w:val="00BD2916"/>
    <w:rsid w:val="00BD2B45"/>
    <w:rsid w:val="00BD3FA8"/>
    <w:rsid w:val="00BD59F3"/>
    <w:rsid w:val="00BD69E7"/>
    <w:rsid w:val="00BD7A31"/>
    <w:rsid w:val="00BD7C9B"/>
    <w:rsid w:val="00BE095D"/>
    <w:rsid w:val="00BE0A57"/>
    <w:rsid w:val="00BE0DE2"/>
    <w:rsid w:val="00BE1D5F"/>
    <w:rsid w:val="00BE1F00"/>
    <w:rsid w:val="00BE3164"/>
    <w:rsid w:val="00BE3555"/>
    <w:rsid w:val="00BE357B"/>
    <w:rsid w:val="00BE3E91"/>
    <w:rsid w:val="00BE4908"/>
    <w:rsid w:val="00BE4CAD"/>
    <w:rsid w:val="00BE6831"/>
    <w:rsid w:val="00BE6A11"/>
    <w:rsid w:val="00BE77EC"/>
    <w:rsid w:val="00BF0AD9"/>
    <w:rsid w:val="00BF127B"/>
    <w:rsid w:val="00BF2854"/>
    <w:rsid w:val="00BF2927"/>
    <w:rsid w:val="00BF2E35"/>
    <w:rsid w:val="00BF391A"/>
    <w:rsid w:val="00BF3A52"/>
    <w:rsid w:val="00BF3D32"/>
    <w:rsid w:val="00BF3F97"/>
    <w:rsid w:val="00BF4F6B"/>
    <w:rsid w:val="00BF5C1B"/>
    <w:rsid w:val="00BF5D52"/>
    <w:rsid w:val="00BF5E9B"/>
    <w:rsid w:val="00BF75EE"/>
    <w:rsid w:val="00BF781A"/>
    <w:rsid w:val="00BF7890"/>
    <w:rsid w:val="00C00A6E"/>
    <w:rsid w:val="00C00D07"/>
    <w:rsid w:val="00C01582"/>
    <w:rsid w:val="00C017EB"/>
    <w:rsid w:val="00C01B8B"/>
    <w:rsid w:val="00C02036"/>
    <w:rsid w:val="00C02489"/>
    <w:rsid w:val="00C026E5"/>
    <w:rsid w:val="00C030F2"/>
    <w:rsid w:val="00C04087"/>
    <w:rsid w:val="00C042FC"/>
    <w:rsid w:val="00C0441D"/>
    <w:rsid w:val="00C04AA2"/>
    <w:rsid w:val="00C05E19"/>
    <w:rsid w:val="00C0682A"/>
    <w:rsid w:val="00C06FF8"/>
    <w:rsid w:val="00C07375"/>
    <w:rsid w:val="00C079FC"/>
    <w:rsid w:val="00C07C6E"/>
    <w:rsid w:val="00C1074E"/>
    <w:rsid w:val="00C10B04"/>
    <w:rsid w:val="00C1522A"/>
    <w:rsid w:val="00C207F7"/>
    <w:rsid w:val="00C2135B"/>
    <w:rsid w:val="00C216DC"/>
    <w:rsid w:val="00C220BF"/>
    <w:rsid w:val="00C226A6"/>
    <w:rsid w:val="00C236DF"/>
    <w:rsid w:val="00C24103"/>
    <w:rsid w:val="00C2569C"/>
    <w:rsid w:val="00C25C1F"/>
    <w:rsid w:val="00C26416"/>
    <w:rsid w:val="00C26E9C"/>
    <w:rsid w:val="00C27F2E"/>
    <w:rsid w:val="00C30DE5"/>
    <w:rsid w:val="00C30EBF"/>
    <w:rsid w:val="00C326F5"/>
    <w:rsid w:val="00C33076"/>
    <w:rsid w:val="00C330A8"/>
    <w:rsid w:val="00C330B7"/>
    <w:rsid w:val="00C34A2F"/>
    <w:rsid w:val="00C35534"/>
    <w:rsid w:val="00C35622"/>
    <w:rsid w:val="00C36248"/>
    <w:rsid w:val="00C40459"/>
    <w:rsid w:val="00C40E38"/>
    <w:rsid w:val="00C4259F"/>
    <w:rsid w:val="00C4397F"/>
    <w:rsid w:val="00C44A11"/>
    <w:rsid w:val="00C45B9F"/>
    <w:rsid w:val="00C45EE4"/>
    <w:rsid w:val="00C46DAA"/>
    <w:rsid w:val="00C5242A"/>
    <w:rsid w:val="00C529FB"/>
    <w:rsid w:val="00C53239"/>
    <w:rsid w:val="00C53951"/>
    <w:rsid w:val="00C53FF7"/>
    <w:rsid w:val="00C54158"/>
    <w:rsid w:val="00C54201"/>
    <w:rsid w:val="00C54FB9"/>
    <w:rsid w:val="00C566FC"/>
    <w:rsid w:val="00C56758"/>
    <w:rsid w:val="00C56EE7"/>
    <w:rsid w:val="00C57D38"/>
    <w:rsid w:val="00C61F05"/>
    <w:rsid w:val="00C63166"/>
    <w:rsid w:val="00C63960"/>
    <w:rsid w:val="00C6408B"/>
    <w:rsid w:val="00C6455D"/>
    <w:rsid w:val="00C6492D"/>
    <w:rsid w:val="00C64D90"/>
    <w:rsid w:val="00C65EA0"/>
    <w:rsid w:val="00C666B6"/>
    <w:rsid w:val="00C66AE2"/>
    <w:rsid w:val="00C66FA3"/>
    <w:rsid w:val="00C67570"/>
    <w:rsid w:val="00C679F0"/>
    <w:rsid w:val="00C67D27"/>
    <w:rsid w:val="00C703B7"/>
    <w:rsid w:val="00C7082A"/>
    <w:rsid w:val="00C710D3"/>
    <w:rsid w:val="00C72106"/>
    <w:rsid w:val="00C72B72"/>
    <w:rsid w:val="00C73396"/>
    <w:rsid w:val="00C73C86"/>
    <w:rsid w:val="00C7479C"/>
    <w:rsid w:val="00C75DBA"/>
    <w:rsid w:val="00C7703B"/>
    <w:rsid w:val="00C800E1"/>
    <w:rsid w:val="00C824DE"/>
    <w:rsid w:val="00C83C70"/>
    <w:rsid w:val="00C83ED7"/>
    <w:rsid w:val="00C8538B"/>
    <w:rsid w:val="00C85E68"/>
    <w:rsid w:val="00C86940"/>
    <w:rsid w:val="00C86CC9"/>
    <w:rsid w:val="00C86E89"/>
    <w:rsid w:val="00C87C58"/>
    <w:rsid w:val="00C90BBE"/>
    <w:rsid w:val="00C90C87"/>
    <w:rsid w:val="00C93254"/>
    <w:rsid w:val="00C93C05"/>
    <w:rsid w:val="00C942F0"/>
    <w:rsid w:val="00C94DDB"/>
    <w:rsid w:val="00C94E04"/>
    <w:rsid w:val="00C94E5E"/>
    <w:rsid w:val="00C954DD"/>
    <w:rsid w:val="00C95EB5"/>
    <w:rsid w:val="00C96AC9"/>
    <w:rsid w:val="00C9764B"/>
    <w:rsid w:val="00CA02FA"/>
    <w:rsid w:val="00CA0A62"/>
    <w:rsid w:val="00CA0CC2"/>
    <w:rsid w:val="00CA212E"/>
    <w:rsid w:val="00CA31E0"/>
    <w:rsid w:val="00CA35DF"/>
    <w:rsid w:val="00CA50C2"/>
    <w:rsid w:val="00CA543C"/>
    <w:rsid w:val="00CA64B3"/>
    <w:rsid w:val="00CA7155"/>
    <w:rsid w:val="00CB0FC9"/>
    <w:rsid w:val="00CB1293"/>
    <w:rsid w:val="00CB1558"/>
    <w:rsid w:val="00CB1B43"/>
    <w:rsid w:val="00CB2822"/>
    <w:rsid w:val="00CB374E"/>
    <w:rsid w:val="00CB522A"/>
    <w:rsid w:val="00CB5BD7"/>
    <w:rsid w:val="00CB6643"/>
    <w:rsid w:val="00CB7797"/>
    <w:rsid w:val="00CC0048"/>
    <w:rsid w:val="00CC0261"/>
    <w:rsid w:val="00CC0EF8"/>
    <w:rsid w:val="00CC0F0C"/>
    <w:rsid w:val="00CC146D"/>
    <w:rsid w:val="00CC211E"/>
    <w:rsid w:val="00CC2BC7"/>
    <w:rsid w:val="00CC378D"/>
    <w:rsid w:val="00CC3BBA"/>
    <w:rsid w:val="00CC455F"/>
    <w:rsid w:val="00CC573D"/>
    <w:rsid w:val="00CC6120"/>
    <w:rsid w:val="00CC65F5"/>
    <w:rsid w:val="00CC7D62"/>
    <w:rsid w:val="00CD0A76"/>
    <w:rsid w:val="00CD116D"/>
    <w:rsid w:val="00CD189F"/>
    <w:rsid w:val="00CD279D"/>
    <w:rsid w:val="00CD32C3"/>
    <w:rsid w:val="00CD4CDF"/>
    <w:rsid w:val="00CD534C"/>
    <w:rsid w:val="00CD7286"/>
    <w:rsid w:val="00CD7385"/>
    <w:rsid w:val="00CD73D4"/>
    <w:rsid w:val="00CD743F"/>
    <w:rsid w:val="00CE04D8"/>
    <w:rsid w:val="00CE055A"/>
    <w:rsid w:val="00CE0713"/>
    <w:rsid w:val="00CE0B10"/>
    <w:rsid w:val="00CE1131"/>
    <w:rsid w:val="00CE1A05"/>
    <w:rsid w:val="00CE2144"/>
    <w:rsid w:val="00CE255D"/>
    <w:rsid w:val="00CE33CB"/>
    <w:rsid w:val="00CE36EE"/>
    <w:rsid w:val="00CE41EC"/>
    <w:rsid w:val="00CE454B"/>
    <w:rsid w:val="00CE53B0"/>
    <w:rsid w:val="00CE6449"/>
    <w:rsid w:val="00CE6BF4"/>
    <w:rsid w:val="00CE6CE0"/>
    <w:rsid w:val="00CE79D5"/>
    <w:rsid w:val="00CE7E96"/>
    <w:rsid w:val="00CF0589"/>
    <w:rsid w:val="00CF05D9"/>
    <w:rsid w:val="00CF0983"/>
    <w:rsid w:val="00CF11BC"/>
    <w:rsid w:val="00CF17C8"/>
    <w:rsid w:val="00CF2785"/>
    <w:rsid w:val="00CF6364"/>
    <w:rsid w:val="00CF6FFC"/>
    <w:rsid w:val="00CF755D"/>
    <w:rsid w:val="00D003DD"/>
    <w:rsid w:val="00D01069"/>
    <w:rsid w:val="00D016F2"/>
    <w:rsid w:val="00D028EA"/>
    <w:rsid w:val="00D02D74"/>
    <w:rsid w:val="00D03A15"/>
    <w:rsid w:val="00D03F67"/>
    <w:rsid w:val="00D04339"/>
    <w:rsid w:val="00D052D9"/>
    <w:rsid w:val="00D07CA5"/>
    <w:rsid w:val="00D103B7"/>
    <w:rsid w:val="00D105FD"/>
    <w:rsid w:val="00D10674"/>
    <w:rsid w:val="00D10F3B"/>
    <w:rsid w:val="00D112C6"/>
    <w:rsid w:val="00D12352"/>
    <w:rsid w:val="00D12940"/>
    <w:rsid w:val="00D137D5"/>
    <w:rsid w:val="00D13F24"/>
    <w:rsid w:val="00D15391"/>
    <w:rsid w:val="00D155C5"/>
    <w:rsid w:val="00D15B4A"/>
    <w:rsid w:val="00D15E3C"/>
    <w:rsid w:val="00D16478"/>
    <w:rsid w:val="00D17090"/>
    <w:rsid w:val="00D20802"/>
    <w:rsid w:val="00D20DCD"/>
    <w:rsid w:val="00D225D2"/>
    <w:rsid w:val="00D22E00"/>
    <w:rsid w:val="00D23B0C"/>
    <w:rsid w:val="00D251E7"/>
    <w:rsid w:val="00D25694"/>
    <w:rsid w:val="00D25A30"/>
    <w:rsid w:val="00D25A9A"/>
    <w:rsid w:val="00D25BF2"/>
    <w:rsid w:val="00D261E2"/>
    <w:rsid w:val="00D262B1"/>
    <w:rsid w:val="00D26EE4"/>
    <w:rsid w:val="00D27FD8"/>
    <w:rsid w:val="00D30273"/>
    <w:rsid w:val="00D30416"/>
    <w:rsid w:val="00D31D6A"/>
    <w:rsid w:val="00D31E75"/>
    <w:rsid w:val="00D322A8"/>
    <w:rsid w:val="00D323F6"/>
    <w:rsid w:val="00D358F6"/>
    <w:rsid w:val="00D358FA"/>
    <w:rsid w:val="00D366F8"/>
    <w:rsid w:val="00D36A9A"/>
    <w:rsid w:val="00D36EF0"/>
    <w:rsid w:val="00D409FD"/>
    <w:rsid w:val="00D41235"/>
    <w:rsid w:val="00D412BE"/>
    <w:rsid w:val="00D42FC1"/>
    <w:rsid w:val="00D43AF3"/>
    <w:rsid w:val="00D43CC5"/>
    <w:rsid w:val="00D455E9"/>
    <w:rsid w:val="00D45827"/>
    <w:rsid w:val="00D469D9"/>
    <w:rsid w:val="00D46B24"/>
    <w:rsid w:val="00D46BA9"/>
    <w:rsid w:val="00D46C49"/>
    <w:rsid w:val="00D47507"/>
    <w:rsid w:val="00D47D65"/>
    <w:rsid w:val="00D50AE4"/>
    <w:rsid w:val="00D517A1"/>
    <w:rsid w:val="00D5207D"/>
    <w:rsid w:val="00D53BD6"/>
    <w:rsid w:val="00D53D8B"/>
    <w:rsid w:val="00D55E87"/>
    <w:rsid w:val="00D56523"/>
    <w:rsid w:val="00D567B2"/>
    <w:rsid w:val="00D569CF"/>
    <w:rsid w:val="00D569F0"/>
    <w:rsid w:val="00D60141"/>
    <w:rsid w:val="00D60AD9"/>
    <w:rsid w:val="00D60DFE"/>
    <w:rsid w:val="00D611E6"/>
    <w:rsid w:val="00D613A5"/>
    <w:rsid w:val="00D632FA"/>
    <w:rsid w:val="00D6590A"/>
    <w:rsid w:val="00D662B6"/>
    <w:rsid w:val="00D6747E"/>
    <w:rsid w:val="00D67BC8"/>
    <w:rsid w:val="00D711D8"/>
    <w:rsid w:val="00D7142D"/>
    <w:rsid w:val="00D72A6C"/>
    <w:rsid w:val="00D72D4F"/>
    <w:rsid w:val="00D737D8"/>
    <w:rsid w:val="00D73F4F"/>
    <w:rsid w:val="00D750F6"/>
    <w:rsid w:val="00D75838"/>
    <w:rsid w:val="00D76220"/>
    <w:rsid w:val="00D768B5"/>
    <w:rsid w:val="00D76918"/>
    <w:rsid w:val="00D76D60"/>
    <w:rsid w:val="00D77540"/>
    <w:rsid w:val="00D77E9D"/>
    <w:rsid w:val="00D8060C"/>
    <w:rsid w:val="00D806C2"/>
    <w:rsid w:val="00D8092B"/>
    <w:rsid w:val="00D80D1E"/>
    <w:rsid w:val="00D824C6"/>
    <w:rsid w:val="00D84EB0"/>
    <w:rsid w:val="00D86927"/>
    <w:rsid w:val="00D90B18"/>
    <w:rsid w:val="00D90E38"/>
    <w:rsid w:val="00D9189A"/>
    <w:rsid w:val="00D91F60"/>
    <w:rsid w:val="00D9241C"/>
    <w:rsid w:val="00D92704"/>
    <w:rsid w:val="00D9408D"/>
    <w:rsid w:val="00D94505"/>
    <w:rsid w:val="00D95F28"/>
    <w:rsid w:val="00D95FDC"/>
    <w:rsid w:val="00D970A5"/>
    <w:rsid w:val="00D977A5"/>
    <w:rsid w:val="00D97C5D"/>
    <w:rsid w:val="00DA06FE"/>
    <w:rsid w:val="00DA0FDF"/>
    <w:rsid w:val="00DA1107"/>
    <w:rsid w:val="00DA36DD"/>
    <w:rsid w:val="00DA41BE"/>
    <w:rsid w:val="00DA479A"/>
    <w:rsid w:val="00DB04B7"/>
    <w:rsid w:val="00DB08C8"/>
    <w:rsid w:val="00DB10B5"/>
    <w:rsid w:val="00DB12C7"/>
    <w:rsid w:val="00DB1601"/>
    <w:rsid w:val="00DB1723"/>
    <w:rsid w:val="00DB3CA9"/>
    <w:rsid w:val="00DB44F0"/>
    <w:rsid w:val="00DB48F6"/>
    <w:rsid w:val="00DB5500"/>
    <w:rsid w:val="00DB580A"/>
    <w:rsid w:val="00DB6366"/>
    <w:rsid w:val="00DB66D0"/>
    <w:rsid w:val="00DB66D4"/>
    <w:rsid w:val="00DB6850"/>
    <w:rsid w:val="00DB69D1"/>
    <w:rsid w:val="00DB6EC1"/>
    <w:rsid w:val="00DB729B"/>
    <w:rsid w:val="00DB7E11"/>
    <w:rsid w:val="00DC0FFF"/>
    <w:rsid w:val="00DC1854"/>
    <w:rsid w:val="00DC187D"/>
    <w:rsid w:val="00DC1EF5"/>
    <w:rsid w:val="00DC1FA6"/>
    <w:rsid w:val="00DC2E37"/>
    <w:rsid w:val="00DC2F0C"/>
    <w:rsid w:val="00DC3520"/>
    <w:rsid w:val="00DC5534"/>
    <w:rsid w:val="00DC60F8"/>
    <w:rsid w:val="00DC7E37"/>
    <w:rsid w:val="00DD04D6"/>
    <w:rsid w:val="00DD0BCA"/>
    <w:rsid w:val="00DD0D97"/>
    <w:rsid w:val="00DD2458"/>
    <w:rsid w:val="00DD37C4"/>
    <w:rsid w:val="00DD483F"/>
    <w:rsid w:val="00DD63D8"/>
    <w:rsid w:val="00DD7395"/>
    <w:rsid w:val="00DD7861"/>
    <w:rsid w:val="00DD7C23"/>
    <w:rsid w:val="00DE203C"/>
    <w:rsid w:val="00DE20B8"/>
    <w:rsid w:val="00DE2995"/>
    <w:rsid w:val="00DE3FA2"/>
    <w:rsid w:val="00DE4267"/>
    <w:rsid w:val="00DE458B"/>
    <w:rsid w:val="00DE4AC4"/>
    <w:rsid w:val="00DE5983"/>
    <w:rsid w:val="00DE6659"/>
    <w:rsid w:val="00DF09FE"/>
    <w:rsid w:val="00DF217C"/>
    <w:rsid w:val="00DF2CBD"/>
    <w:rsid w:val="00DF3A6D"/>
    <w:rsid w:val="00DF4C38"/>
    <w:rsid w:val="00DF4FF3"/>
    <w:rsid w:val="00E028FB"/>
    <w:rsid w:val="00E037D8"/>
    <w:rsid w:val="00E04564"/>
    <w:rsid w:val="00E05063"/>
    <w:rsid w:val="00E05084"/>
    <w:rsid w:val="00E05AEC"/>
    <w:rsid w:val="00E0612A"/>
    <w:rsid w:val="00E062CA"/>
    <w:rsid w:val="00E06BEF"/>
    <w:rsid w:val="00E06BFB"/>
    <w:rsid w:val="00E073FD"/>
    <w:rsid w:val="00E07ABA"/>
    <w:rsid w:val="00E07B83"/>
    <w:rsid w:val="00E10074"/>
    <w:rsid w:val="00E10164"/>
    <w:rsid w:val="00E10861"/>
    <w:rsid w:val="00E112F5"/>
    <w:rsid w:val="00E12545"/>
    <w:rsid w:val="00E13592"/>
    <w:rsid w:val="00E14CA3"/>
    <w:rsid w:val="00E15B9B"/>
    <w:rsid w:val="00E16AAE"/>
    <w:rsid w:val="00E20212"/>
    <w:rsid w:val="00E20D77"/>
    <w:rsid w:val="00E20F9D"/>
    <w:rsid w:val="00E21902"/>
    <w:rsid w:val="00E2261D"/>
    <w:rsid w:val="00E23F9E"/>
    <w:rsid w:val="00E2435F"/>
    <w:rsid w:val="00E244D6"/>
    <w:rsid w:val="00E2452D"/>
    <w:rsid w:val="00E255F9"/>
    <w:rsid w:val="00E25854"/>
    <w:rsid w:val="00E26BB1"/>
    <w:rsid w:val="00E26CE4"/>
    <w:rsid w:val="00E26E7B"/>
    <w:rsid w:val="00E2705A"/>
    <w:rsid w:val="00E271AB"/>
    <w:rsid w:val="00E27C22"/>
    <w:rsid w:val="00E30016"/>
    <w:rsid w:val="00E31279"/>
    <w:rsid w:val="00E327F8"/>
    <w:rsid w:val="00E32871"/>
    <w:rsid w:val="00E32F32"/>
    <w:rsid w:val="00E332B1"/>
    <w:rsid w:val="00E33A1A"/>
    <w:rsid w:val="00E33F90"/>
    <w:rsid w:val="00E34747"/>
    <w:rsid w:val="00E34CAB"/>
    <w:rsid w:val="00E35F00"/>
    <w:rsid w:val="00E37093"/>
    <w:rsid w:val="00E408BD"/>
    <w:rsid w:val="00E423B0"/>
    <w:rsid w:val="00E42C4E"/>
    <w:rsid w:val="00E43C32"/>
    <w:rsid w:val="00E4423B"/>
    <w:rsid w:val="00E45147"/>
    <w:rsid w:val="00E453AB"/>
    <w:rsid w:val="00E453FE"/>
    <w:rsid w:val="00E45896"/>
    <w:rsid w:val="00E45DD9"/>
    <w:rsid w:val="00E4627E"/>
    <w:rsid w:val="00E46E7E"/>
    <w:rsid w:val="00E50293"/>
    <w:rsid w:val="00E511DE"/>
    <w:rsid w:val="00E51428"/>
    <w:rsid w:val="00E5202E"/>
    <w:rsid w:val="00E52B6C"/>
    <w:rsid w:val="00E5383C"/>
    <w:rsid w:val="00E55849"/>
    <w:rsid w:val="00E55B14"/>
    <w:rsid w:val="00E569A8"/>
    <w:rsid w:val="00E572A3"/>
    <w:rsid w:val="00E603E3"/>
    <w:rsid w:val="00E60630"/>
    <w:rsid w:val="00E61841"/>
    <w:rsid w:val="00E61EF5"/>
    <w:rsid w:val="00E63468"/>
    <w:rsid w:val="00E646A5"/>
    <w:rsid w:val="00E65789"/>
    <w:rsid w:val="00E66095"/>
    <w:rsid w:val="00E66441"/>
    <w:rsid w:val="00E66E5F"/>
    <w:rsid w:val="00E70547"/>
    <w:rsid w:val="00E70769"/>
    <w:rsid w:val="00E71AC9"/>
    <w:rsid w:val="00E71B99"/>
    <w:rsid w:val="00E726CB"/>
    <w:rsid w:val="00E72985"/>
    <w:rsid w:val="00E73558"/>
    <w:rsid w:val="00E7395E"/>
    <w:rsid w:val="00E74051"/>
    <w:rsid w:val="00E74378"/>
    <w:rsid w:val="00E74E3F"/>
    <w:rsid w:val="00E760BF"/>
    <w:rsid w:val="00E76510"/>
    <w:rsid w:val="00E76AD7"/>
    <w:rsid w:val="00E80F1A"/>
    <w:rsid w:val="00E820F7"/>
    <w:rsid w:val="00E82587"/>
    <w:rsid w:val="00E8271F"/>
    <w:rsid w:val="00E82B0A"/>
    <w:rsid w:val="00E82C78"/>
    <w:rsid w:val="00E83563"/>
    <w:rsid w:val="00E84686"/>
    <w:rsid w:val="00E85A85"/>
    <w:rsid w:val="00E867F4"/>
    <w:rsid w:val="00E86977"/>
    <w:rsid w:val="00E87D3B"/>
    <w:rsid w:val="00E900A5"/>
    <w:rsid w:val="00E907C1"/>
    <w:rsid w:val="00E90C34"/>
    <w:rsid w:val="00E91030"/>
    <w:rsid w:val="00E92A47"/>
    <w:rsid w:val="00E92A6E"/>
    <w:rsid w:val="00E92F74"/>
    <w:rsid w:val="00E9405A"/>
    <w:rsid w:val="00E9447F"/>
    <w:rsid w:val="00E9541A"/>
    <w:rsid w:val="00E956F2"/>
    <w:rsid w:val="00E96873"/>
    <w:rsid w:val="00E96DAF"/>
    <w:rsid w:val="00E96ED1"/>
    <w:rsid w:val="00EA27C9"/>
    <w:rsid w:val="00EA2940"/>
    <w:rsid w:val="00EA42C8"/>
    <w:rsid w:val="00EA4F01"/>
    <w:rsid w:val="00EA577E"/>
    <w:rsid w:val="00EA5BD0"/>
    <w:rsid w:val="00EA5EB1"/>
    <w:rsid w:val="00EA6668"/>
    <w:rsid w:val="00EA7484"/>
    <w:rsid w:val="00EA7942"/>
    <w:rsid w:val="00EB06A5"/>
    <w:rsid w:val="00EB084A"/>
    <w:rsid w:val="00EB088A"/>
    <w:rsid w:val="00EB08CE"/>
    <w:rsid w:val="00EB0D5D"/>
    <w:rsid w:val="00EB17F6"/>
    <w:rsid w:val="00EB2EE0"/>
    <w:rsid w:val="00EB3BAB"/>
    <w:rsid w:val="00EB426A"/>
    <w:rsid w:val="00EB4944"/>
    <w:rsid w:val="00EB5EAA"/>
    <w:rsid w:val="00EB5F69"/>
    <w:rsid w:val="00EB788D"/>
    <w:rsid w:val="00EB794D"/>
    <w:rsid w:val="00EB7D6E"/>
    <w:rsid w:val="00EC05AB"/>
    <w:rsid w:val="00EC092A"/>
    <w:rsid w:val="00EC142A"/>
    <w:rsid w:val="00EC1A71"/>
    <w:rsid w:val="00EC299F"/>
    <w:rsid w:val="00EC2AAF"/>
    <w:rsid w:val="00EC2D9C"/>
    <w:rsid w:val="00EC33A3"/>
    <w:rsid w:val="00EC4AA1"/>
    <w:rsid w:val="00EC6218"/>
    <w:rsid w:val="00EC6581"/>
    <w:rsid w:val="00EC6A5D"/>
    <w:rsid w:val="00ED06BF"/>
    <w:rsid w:val="00ED0914"/>
    <w:rsid w:val="00ED3378"/>
    <w:rsid w:val="00ED373B"/>
    <w:rsid w:val="00ED39C4"/>
    <w:rsid w:val="00ED3A01"/>
    <w:rsid w:val="00ED3FAE"/>
    <w:rsid w:val="00ED5AA8"/>
    <w:rsid w:val="00ED6198"/>
    <w:rsid w:val="00ED746D"/>
    <w:rsid w:val="00ED7799"/>
    <w:rsid w:val="00EE0366"/>
    <w:rsid w:val="00EE07A4"/>
    <w:rsid w:val="00EE0AED"/>
    <w:rsid w:val="00EE0E6C"/>
    <w:rsid w:val="00EE1297"/>
    <w:rsid w:val="00EE1E61"/>
    <w:rsid w:val="00EE291A"/>
    <w:rsid w:val="00EE419B"/>
    <w:rsid w:val="00EE61B0"/>
    <w:rsid w:val="00EE77C6"/>
    <w:rsid w:val="00EE7F96"/>
    <w:rsid w:val="00EF01AF"/>
    <w:rsid w:val="00EF0C44"/>
    <w:rsid w:val="00EF1029"/>
    <w:rsid w:val="00EF1C08"/>
    <w:rsid w:val="00EF22D3"/>
    <w:rsid w:val="00EF25A3"/>
    <w:rsid w:val="00EF2A7E"/>
    <w:rsid w:val="00EF2D13"/>
    <w:rsid w:val="00EF419B"/>
    <w:rsid w:val="00EF497F"/>
    <w:rsid w:val="00EF4CC0"/>
    <w:rsid w:val="00EF5078"/>
    <w:rsid w:val="00EF5E27"/>
    <w:rsid w:val="00F00773"/>
    <w:rsid w:val="00F021AC"/>
    <w:rsid w:val="00F02B70"/>
    <w:rsid w:val="00F0362E"/>
    <w:rsid w:val="00F0387C"/>
    <w:rsid w:val="00F04BA4"/>
    <w:rsid w:val="00F04C1D"/>
    <w:rsid w:val="00F053E6"/>
    <w:rsid w:val="00F055F8"/>
    <w:rsid w:val="00F0571E"/>
    <w:rsid w:val="00F05E7D"/>
    <w:rsid w:val="00F074A2"/>
    <w:rsid w:val="00F111A1"/>
    <w:rsid w:val="00F115C8"/>
    <w:rsid w:val="00F1163B"/>
    <w:rsid w:val="00F11B5F"/>
    <w:rsid w:val="00F12C57"/>
    <w:rsid w:val="00F12E56"/>
    <w:rsid w:val="00F13A32"/>
    <w:rsid w:val="00F1439D"/>
    <w:rsid w:val="00F14BCF"/>
    <w:rsid w:val="00F1531A"/>
    <w:rsid w:val="00F15CFB"/>
    <w:rsid w:val="00F16BDE"/>
    <w:rsid w:val="00F16D23"/>
    <w:rsid w:val="00F1779D"/>
    <w:rsid w:val="00F215C7"/>
    <w:rsid w:val="00F21B6E"/>
    <w:rsid w:val="00F22232"/>
    <w:rsid w:val="00F22B8C"/>
    <w:rsid w:val="00F2395F"/>
    <w:rsid w:val="00F249D6"/>
    <w:rsid w:val="00F258B2"/>
    <w:rsid w:val="00F258BB"/>
    <w:rsid w:val="00F25F5F"/>
    <w:rsid w:val="00F26403"/>
    <w:rsid w:val="00F26E7A"/>
    <w:rsid w:val="00F26EAC"/>
    <w:rsid w:val="00F307B2"/>
    <w:rsid w:val="00F31D9F"/>
    <w:rsid w:val="00F31F3E"/>
    <w:rsid w:val="00F3274D"/>
    <w:rsid w:val="00F33620"/>
    <w:rsid w:val="00F338BC"/>
    <w:rsid w:val="00F344B1"/>
    <w:rsid w:val="00F34AB2"/>
    <w:rsid w:val="00F34E10"/>
    <w:rsid w:val="00F35D4E"/>
    <w:rsid w:val="00F3624B"/>
    <w:rsid w:val="00F362CB"/>
    <w:rsid w:val="00F365D6"/>
    <w:rsid w:val="00F37F35"/>
    <w:rsid w:val="00F41809"/>
    <w:rsid w:val="00F41D88"/>
    <w:rsid w:val="00F42D40"/>
    <w:rsid w:val="00F44930"/>
    <w:rsid w:val="00F451A4"/>
    <w:rsid w:val="00F45471"/>
    <w:rsid w:val="00F4575B"/>
    <w:rsid w:val="00F46366"/>
    <w:rsid w:val="00F46879"/>
    <w:rsid w:val="00F469CB"/>
    <w:rsid w:val="00F47113"/>
    <w:rsid w:val="00F47D76"/>
    <w:rsid w:val="00F47EBA"/>
    <w:rsid w:val="00F50F1B"/>
    <w:rsid w:val="00F513B9"/>
    <w:rsid w:val="00F5155B"/>
    <w:rsid w:val="00F517F3"/>
    <w:rsid w:val="00F53170"/>
    <w:rsid w:val="00F53B73"/>
    <w:rsid w:val="00F53EC6"/>
    <w:rsid w:val="00F5414A"/>
    <w:rsid w:val="00F545E4"/>
    <w:rsid w:val="00F55CFA"/>
    <w:rsid w:val="00F57681"/>
    <w:rsid w:val="00F57B01"/>
    <w:rsid w:val="00F57CEC"/>
    <w:rsid w:val="00F610CF"/>
    <w:rsid w:val="00F61A40"/>
    <w:rsid w:val="00F62F6E"/>
    <w:rsid w:val="00F630C8"/>
    <w:rsid w:val="00F63398"/>
    <w:rsid w:val="00F65A6B"/>
    <w:rsid w:val="00F66879"/>
    <w:rsid w:val="00F6724F"/>
    <w:rsid w:val="00F672A0"/>
    <w:rsid w:val="00F6745B"/>
    <w:rsid w:val="00F702B4"/>
    <w:rsid w:val="00F705DE"/>
    <w:rsid w:val="00F71D86"/>
    <w:rsid w:val="00F72135"/>
    <w:rsid w:val="00F7370D"/>
    <w:rsid w:val="00F74454"/>
    <w:rsid w:val="00F753C4"/>
    <w:rsid w:val="00F753CA"/>
    <w:rsid w:val="00F7722E"/>
    <w:rsid w:val="00F7749A"/>
    <w:rsid w:val="00F77A00"/>
    <w:rsid w:val="00F80967"/>
    <w:rsid w:val="00F8098E"/>
    <w:rsid w:val="00F80E3A"/>
    <w:rsid w:val="00F81196"/>
    <w:rsid w:val="00F817D7"/>
    <w:rsid w:val="00F82A69"/>
    <w:rsid w:val="00F82E09"/>
    <w:rsid w:val="00F8362A"/>
    <w:rsid w:val="00F86719"/>
    <w:rsid w:val="00F86EE4"/>
    <w:rsid w:val="00F87EC4"/>
    <w:rsid w:val="00F90C40"/>
    <w:rsid w:val="00F91E2B"/>
    <w:rsid w:val="00F95604"/>
    <w:rsid w:val="00F962FC"/>
    <w:rsid w:val="00F976F7"/>
    <w:rsid w:val="00F97707"/>
    <w:rsid w:val="00F97893"/>
    <w:rsid w:val="00F97B65"/>
    <w:rsid w:val="00FA02FB"/>
    <w:rsid w:val="00FA148C"/>
    <w:rsid w:val="00FA35A2"/>
    <w:rsid w:val="00FA4897"/>
    <w:rsid w:val="00FA618B"/>
    <w:rsid w:val="00FA62BA"/>
    <w:rsid w:val="00FA6AAF"/>
    <w:rsid w:val="00FA7652"/>
    <w:rsid w:val="00FA7F43"/>
    <w:rsid w:val="00FB03C2"/>
    <w:rsid w:val="00FB22DE"/>
    <w:rsid w:val="00FB2561"/>
    <w:rsid w:val="00FB383A"/>
    <w:rsid w:val="00FB3F03"/>
    <w:rsid w:val="00FB5E0A"/>
    <w:rsid w:val="00FB5ED7"/>
    <w:rsid w:val="00FB622F"/>
    <w:rsid w:val="00FB6906"/>
    <w:rsid w:val="00FB6BAC"/>
    <w:rsid w:val="00FB6BDD"/>
    <w:rsid w:val="00FB6C1A"/>
    <w:rsid w:val="00FB6E2F"/>
    <w:rsid w:val="00FB700E"/>
    <w:rsid w:val="00FB788B"/>
    <w:rsid w:val="00FC0E98"/>
    <w:rsid w:val="00FC1022"/>
    <w:rsid w:val="00FC1700"/>
    <w:rsid w:val="00FC2703"/>
    <w:rsid w:val="00FC29F0"/>
    <w:rsid w:val="00FC36BB"/>
    <w:rsid w:val="00FC3718"/>
    <w:rsid w:val="00FC3826"/>
    <w:rsid w:val="00FC5FF3"/>
    <w:rsid w:val="00FC6A8F"/>
    <w:rsid w:val="00FC72EA"/>
    <w:rsid w:val="00FD06DD"/>
    <w:rsid w:val="00FD0BFE"/>
    <w:rsid w:val="00FD0EE3"/>
    <w:rsid w:val="00FD1612"/>
    <w:rsid w:val="00FD2747"/>
    <w:rsid w:val="00FD2A0C"/>
    <w:rsid w:val="00FD2CD3"/>
    <w:rsid w:val="00FD3AFD"/>
    <w:rsid w:val="00FD3E8C"/>
    <w:rsid w:val="00FD59A0"/>
    <w:rsid w:val="00FD6023"/>
    <w:rsid w:val="00FD7AB6"/>
    <w:rsid w:val="00FD7BBC"/>
    <w:rsid w:val="00FE07F0"/>
    <w:rsid w:val="00FE1227"/>
    <w:rsid w:val="00FE12E9"/>
    <w:rsid w:val="00FE1DDC"/>
    <w:rsid w:val="00FE2136"/>
    <w:rsid w:val="00FE27D3"/>
    <w:rsid w:val="00FE2A59"/>
    <w:rsid w:val="00FE2D3A"/>
    <w:rsid w:val="00FE3C44"/>
    <w:rsid w:val="00FE3FCC"/>
    <w:rsid w:val="00FE70DE"/>
    <w:rsid w:val="00FE7CCD"/>
    <w:rsid w:val="00FE7E52"/>
    <w:rsid w:val="00FF01EA"/>
    <w:rsid w:val="00FF13AB"/>
    <w:rsid w:val="00FF1904"/>
    <w:rsid w:val="00FF19F4"/>
    <w:rsid w:val="00FF2C55"/>
    <w:rsid w:val="00FF3068"/>
    <w:rsid w:val="00FF3C1D"/>
    <w:rsid w:val="00FF4AE8"/>
    <w:rsid w:val="00FF4D57"/>
    <w:rsid w:val="00FF5194"/>
    <w:rsid w:val="00FF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3205]">
      <v:stroke color="none [3205]" weight="1.5pt"/>
      <o:colormru v:ext="edit" colors="#b64340,#ecf1f8"/>
    </o:shapedefaults>
    <o:shapelayout v:ext="edit">
      <o:idmap v:ext="edit" data="1"/>
    </o:shapelayout>
  </w:shapeDefaults>
  <w:decimalSymbol w:val=","/>
  <w:listSeparator w:val=";"/>
  <w15:docId w15:val="{C07DB085-BA33-41F4-BDA9-699FF8778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o"/>
    <w:qFormat/>
    <w:rsid w:val="002B2C55"/>
    <w:pPr>
      <w:spacing w:after="0"/>
    </w:pPr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E1F81"/>
    <w:pPr>
      <w:keepNext/>
      <w:keepLines/>
      <w:pBdr>
        <w:bottom w:val="single" w:sz="18" w:space="1" w:color="A6A6A6" w:themeColor="background1" w:themeShade="A6"/>
      </w:pBdr>
      <w:spacing w:after="240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B0F54"/>
    <w:pPr>
      <w:keepNext/>
      <w:keepLines/>
      <w:numPr>
        <w:numId w:val="8"/>
      </w:numPr>
      <w:pBdr>
        <w:bottom w:val="single" w:sz="12" w:space="1" w:color="A6A6A6" w:themeColor="background1" w:themeShade="A6"/>
      </w:pBdr>
      <w:spacing w:after="120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Ttulo3">
    <w:name w:val="heading 3"/>
    <w:basedOn w:val="PargrafodaLista"/>
    <w:next w:val="Normal"/>
    <w:link w:val="Ttulo3Char"/>
    <w:uiPriority w:val="9"/>
    <w:unhideWhenUsed/>
    <w:qFormat/>
    <w:rsid w:val="009B0F54"/>
    <w:pPr>
      <w:numPr>
        <w:ilvl w:val="1"/>
        <w:numId w:val="8"/>
      </w:numPr>
      <w:spacing w:after="120"/>
      <w:jc w:val="both"/>
      <w:outlineLvl w:val="2"/>
    </w:pPr>
    <w:rPr>
      <w:rFonts w:asciiTheme="majorHAnsi" w:hAnsiTheme="majorHAnsi"/>
      <w:b/>
      <w:i/>
      <w:color w:val="1F497D" w:themeColor="text2"/>
    </w:rPr>
  </w:style>
  <w:style w:type="paragraph" w:styleId="Ttulo4">
    <w:name w:val="heading 4"/>
    <w:basedOn w:val="PargrafodaLista"/>
    <w:next w:val="Normal"/>
    <w:link w:val="Ttulo4Char"/>
    <w:uiPriority w:val="9"/>
    <w:unhideWhenUsed/>
    <w:qFormat/>
    <w:rsid w:val="009B79FF"/>
    <w:pPr>
      <w:numPr>
        <w:ilvl w:val="2"/>
        <w:numId w:val="8"/>
      </w:numPr>
      <w:outlineLvl w:val="3"/>
    </w:pPr>
    <w:rPr>
      <w:rFonts w:asciiTheme="majorHAnsi" w:hAnsiTheme="majorHAnsi"/>
      <w:b/>
      <w:i/>
      <w:color w:val="1F497D" w:themeColor="text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835D15"/>
    <w:pPr>
      <w:keepNext/>
      <w:keepLines/>
      <w:outlineLvl w:val="4"/>
    </w:pPr>
    <w:rPr>
      <w:rFonts w:asciiTheme="majorHAnsi" w:eastAsiaTheme="majorEastAsia" w:hAnsiTheme="majorHAnsi" w:cstheme="majorBidi"/>
      <w:color w:val="246AA1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835D15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246AA1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B55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B55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DB55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,Cabeçalho superior,foote,Portada,h,En-tête SQ,ho,header odd"/>
    <w:basedOn w:val="Normal"/>
    <w:link w:val="CabealhoChar"/>
    <w:uiPriority w:val="99"/>
    <w:unhideWhenUsed/>
    <w:rsid w:val="00DA0FD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encabezado Char,Cabeçalho superior Char,foote Char,Portada Char,h Char,En-tête SQ Char,ho Char,header odd Char"/>
    <w:basedOn w:val="Fontepargpadro"/>
    <w:link w:val="Cabealho"/>
    <w:uiPriority w:val="99"/>
    <w:rsid w:val="00DA0FDF"/>
  </w:style>
  <w:style w:type="paragraph" w:styleId="Rodap">
    <w:name w:val="footer"/>
    <w:basedOn w:val="Normal"/>
    <w:link w:val="RodapChar"/>
    <w:uiPriority w:val="99"/>
    <w:unhideWhenUsed/>
    <w:rsid w:val="00DA0F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0FDF"/>
  </w:style>
  <w:style w:type="paragraph" w:styleId="Textodebalo">
    <w:name w:val="Balloon Text"/>
    <w:basedOn w:val="Normal"/>
    <w:link w:val="TextodebaloChar"/>
    <w:uiPriority w:val="99"/>
    <w:semiHidden/>
    <w:unhideWhenUsed/>
    <w:rsid w:val="00DA0FD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FD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A0F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DB5500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9B0F54"/>
    <w:rPr>
      <w:rFonts w:asciiTheme="majorHAnsi" w:eastAsiaTheme="majorEastAsia" w:hAnsiTheme="majorHAnsi" w:cstheme="majorBidi"/>
      <w:b/>
      <w:bCs/>
      <w:color w:val="1F497D" w:themeColor="text2"/>
      <w:sz w:val="28"/>
      <w:szCs w:val="28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9B0F54"/>
    <w:rPr>
      <w:rFonts w:asciiTheme="majorHAnsi" w:hAnsiTheme="majorHAnsi"/>
      <w:b/>
      <w:i/>
      <w:color w:val="1F497D" w:themeColor="text2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9B79FF"/>
    <w:rPr>
      <w:rFonts w:asciiTheme="majorHAnsi" w:hAnsiTheme="majorHAnsi"/>
      <w:b/>
      <w:i/>
      <w:color w:val="1F497D" w:themeColor="text2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AE1F81"/>
    <w:rPr>
      <w:rFonts w:asciiTheme="majorHAnsi" w:eastAsiaTheme="majorEastAsia" w:hAnsiTheme="majorHAnsi" w:cstheme="majorBidi"/>
      <w:b/>
      <w:bCs/>
      <w:color w:val="1F497D" w:themeColor="text2"/>
      <w:sz w:val="28"/>
      <w:szCs w:val="28"/>
      <w:lang w:val="pt-BR"/>
    </w:rPr>
  </w:style>
  <w:style w:type="paragraph" w:styleId="PargrafodaLista">
    <w:name w:val="List Paragraph"/>
    <w:basedOn w:val="Normal"/>
    <w:link w:val="PargrafodaListaChar"/>
    <w:uiPriority w:val="34"/>
    <w:qFormat/>
    <w:rsid w:val="00DB5500"/>
    <w:pPr>
      <w:ind w:left="720"/>
      <w:contextualSpacing/>
    </w:pPr>
  </w:style>
  <w:style w:type="character" w:customStyle="1" w:styleId="SemEspaamentoChar">
    <w:name w:val="Sem Espaçamento Char"/>
    <w:basedOn w:val="Fontepargpadro"/>
    <w:link w:val="SemEspaamento"/>
    <w:uiPriority w:val="1"/>
    <w:rsid w:val="00CA0CC2"/>
  </w:style>
  <w:style w:type="paragraph" w:styleId="Corpodetexto">
    <w:name w:val="Body Text"/>
    <w:basedOn w:val="Normal"/>
    <w:link w:val="CorpodetextoChar1"/>
    <w:semiHidden/>
    <w:rsid w:val="00FD2CD3"/>
    <w:pPr>
      <w:spacing w:line="360" w:lineRule="auto"/>
      <w:ind w:left="709"/>
    </w:pPr>
    <w:rPr>
      <w:rFonts w:eastAsia="Times New Roman" w:cs="Times New Roman"/>
      <w:sz w:val="20"/>
      <w:szCs w:val="24"/>
      <w:lang w:eastAsia="pt-BR"/>
    </w:rPr>
  </w:style>
  <w:style w:type="character" w:customStyle="1" w:styleId="CorpodetextoChar">
    <w:name w:val="Corpo de texto Char"/>
    <w:basedOn w:val="Fontepargpadro"/>
    <w:uiPriority w:val="99"/>
    <w:semiHidden/>
    <w:rsid w:val="00FD2CD3"/>
  </w:style>
  <w:style w:type="character" w:customStyle="1" w:styleId="CorpodetextoChar1">
    <w:name w:val="Corpo de texto Char1"/>
    <w:basedOn w:val="Fontepargpadro"/>
    <w:link w:val="Corpodetexto"/>
    <w:semiHidden/>
    <w:rsid w:val="00FD2CD3"/>
    <w:rPr>
      <w:rFonts w:ascii="Arial" w:eastAsia="Times New Roman" w:hAnsi="Arial" w:cs="Times New Roman"/>
      <w:sz w:val="20"/>
      <w:szCs w:val="24"/>
      <w:lang w:eastAsia="pt-BR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703C8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2703C8"/>
    <w:rPr>
      <w:rFonts w:ascii="Tahoma" w:hAnsi="Tahoma" w:cs="Tahoma"/>
      <w:sz w:val="16"/>
      <w:szCs w:val="16"/>
    </w:rPr>
  </w:style>
  <w:style w:type="table" w:customStyle="1" w:styleId="ListaMdia21">
    <w:name w:val="Lista Média 21"/>
    <w:basedOn w:val="Tabelanormal"/>
    <w:uiPriority w:val="66"/>
    <w:rsid w:val="00A328C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Fontepargpadro"/>
    <w:uiPriority w:val="99"/>
    <w:unhideWhenUsed/>
    <w:rsid w:val="001F44C3"/>
    <w:rPr>
      <w:color w:val="3F51D5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70C8C"/>
    <w:rPr>
      <w:color w:val="800080" w:themeColor="followedHyperlink"/>
      <w:u w:val="single"/>
    </w:rPr>
  </w:style>
  <w:style w:type="character" w:customStyle="1" w:styleId="Ttulo5Char">
    <w:name w:val="Título 5 Char"/>
    <w:basedOn w:val="Fontepargpadro"/>
    <w:link w:val="Ttulo5"/>
    <w:uiPriority w:val="9"/>
    <w:rsid w:val="00835D15"/>
    <w:rPr>
      <w:rFonts w:asciiTheme="majorHAnsi" w:eastAsiaTheme="majorEastAsia" w:hAnsiTheme="majorHAnsi" w:cstheme="majorBidi"/>
      <w:color w:val="246AA1"/>
      <w:lang w:val="pt-BR"/>
    </w:rPr>
  </w:style>
  <w:style w:type="character" w:styleId="nfaseSutil">
    <w:name w:val="Subtle Emphasis"/>
    <w:basedOn w:val="Fontepargpadro"/>
    <w:uiPriority w:val="19"/>
    <w:qFormat/>
    <w:rsid w:val="00DB5500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DB5500"/>
    <w:rPr>
      <w:i/>
      <w:iCs/>
    </w:rPr>
  </w:style>
  <w:style w:type="paragraph" w:customStyle="1" w:styleId="Referencia">
    <w:name w:val="Referencia"/>
    <w:basedOn w:val="Normal"/>
    <w:link w:val="ReferenciaChar"/>
    <w:rsid w:val="005E5B76"/>
    <w:rPr>
      <w:i/>
    </w:rPr>
  </w:style>
  <w:style w:type="paragraph" w:customStyle="1" w:styleId="Descrio">
    <w:name w:val="Descrição"/>
    <w:basedOn w:val="PargrafodaLista"/>
    <w:link w:val="DescrioChar"/>
    <w:qFormat/>
    <w:rsid w:val="000F5E8C"/>
    <w:pPr>
      <w:spacing w:after="120"/>
      <w:ind w:left="360" w:hanging="360"/>
    </w:pPr>
  </w:style>
  <w:style w:type="character" w:customStyle="1" w:styleId="ReferenciaChar">
    <w:name w:val="Referencia Char"/>
    <w:basedOn w:val="Fontepargpadro"/>
    <w:link w:val="Referencia"/>
    <w:rsid w:val="005E5B76"/>
    <w:rPr>
      <w:i/>
      <w:sz w:val="24"/>
    </w:rPr>
  </w:style>
  <w:style w:type="paragraph" w:customStyle="1" w:styleId="Funcionalidade">
    <w:name w:val="Funcionalidade"/>
    <w:basedOn w:val="Ttulo1"/>
    <w:link w:val="FuncionalidadeChar"/>
    <w:rsid w:val="006F4518"/>
    <w:pPr>
      <w:framePr w:wrap="around" w:vAnchor="text" w:hAnchor="text" w:y="1"/>
      <w:numPr>
        <w:numId w:val="1"/>
      </w:numPr>
      <w:ind w:left="584" w:hanging="357"/>
    </w:pPr>
    <w:rPr>
      <w:sz w:val="36"/>
    </w:rPr>
  </w:style>
  <w:style w:type="character" w:customStyle="1" w:styleId="DescrioChar">
    <w:name w:val="Descrição Char"/>
    <w:basedOn w:val="Fontepargpadro"/>
    <w:link w:val="Descrio"/>
    <w:rsid w:val="000F5E8C"/>
    <w:rPr>
      <w:lang w:val="pt-BR"/>
    </w:rPr>
  </w:style>
  <w:style w:type="paragraph" w:styleId="CabealhodoSumrio">
    <w:name w:val="TOC Heading"/>
    <w:basedOn w:val="Ttulo1"/>
    <w:next w:val="Normal"/>
    <w:uiPriority w:val="39"/>
    <w:unhideWhenUsed/>
    <w:rsid w:val="00DB5500"/>
    <w:pPr>
      <w:outlineLvl w:val="9"/>
    </w:pPr>
  </w:style>
  <w:style w:type="character" w:customStyle="1" w:styleId="FuncionalidadeChar">
    <w:name w:val="Funcionalidade Char"/>
    <w:basedOn w:val="Fontepargpadro"/>
    <w:link w:val="Funcionalidade"/>
    <w:rsid w:val="006F4518"/>
    <w:rPr>
      <w:rFonts w:asciiTheme="majorHAnsi" w:eastAsiaTheme="majorEastAsia" w:hAnsiTheme="majorHAnsi" w:cstheme="majorBidi"/>
      <w:b/>
      <w:bCs/>
      <w:color w:val="1F497D" w:themeColor="text2"/>
      <w:sz w:val="36"/>
      <w:szCs w:val="28"/>
      <w:lang w:val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6F67F8"/>
    <w:pPr>
      <w:tabs>
        <w:tab w:val="right" w:leader="dot" w:pos="9911"/>
      </w:tabs>
      <w:spacing w:before="120" w:after="120"/>
      <w:ind w:left="284"/>
    </w:pPr>
    <w:rPr>
      <w:rFonts w:cstheme="minorHAnsi"/>
      <w:b/>
      <w:bCs/>
      <w:caps/>
      <w:sz w:val="20"/>
      <w:szCs w:val="20"/>
    </w:rPr>
  </w:style>
  <w:style w:type="paragraph" w:styleId="Sumrio2">
    <w:name w:val="toc 2"/>
    <w:basedOn w:val="Sumrio1"/>
    <w:next w:val="Normal"/>
    <w:autoRedefine/>
    <w:uiPriority w:val="39"/>
    <w:unhideWhenUsed/>
    <w:qFormat/>
    <w:rsid w:val="009F76F8"/>
    <w:pPr>
      <w:tabs>
        <w:tab w:val="clear" w:pos="9911"/>
        <w:tab w:val="left" w:pos="567"/>
        <w:tab w:val="right" w:leader="dot" w:pos="9923"/>
      </w:tabs>
      <w:spacing w:before="0" w:after="0"/>
      <w:ind w:left="240"/>
    </w:pPr>
    <w:rPr>
      <w:bCs w:val="0"/>
      <w:caps w:val="0"/>
      <w:smallCaps/>
    </w:rPr>
  </w:style>
  <w:style w:type="paragraph" w:styleId="Sumrio3">
    <w:name w:val="toc 3"/>
    <w:basedOn w:val="Sumrio2"/>
    <w:next w:val="Normal"/>
    <w:autoRedefine/>
    <w:uiPriority w:val="39"/>
    <w:unhideWhenUsed/>
    <w:qFormat/>
    <w:rsid w:val="00BE3164"/>
    <w:pPr>
      <w:ind w:left="284"/>
    </w:pPr>
    <w:rPr>
      <w:b w:val="0"/>
      <w:iCs/>
      <w:smallCaps w:val="0"/>
    </w:rPr>
  </w:style>
  <w:style w:type="table" w:customStyle="1" w:styleId="SombreamentoClaro-nfase11">
    <w:name w:val="Sombreamento Claro - Ênfase 11"/>
    <w:basedOn w:val="Tabelanormal"/>
    <w:uiPriority w:val="60"/>
    <w:rsid w:val="00890A5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ombreamentoMdio2-nfase11">
    <w:name w:val="Sombreamento Médio 2 - Ênfase 11"/>
    <w:basedOn w:val="Tabelanormal"/>
    <w:uiPriority w:val="64"/>
    <w:rsid w:val="00890A5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175F8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5F8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5F8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5F8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5F82"/>
    <w:rPr>
      <w:b/>
      <w:b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9F76F8"/>
    <w:pPr>
      <w:tabs>
        <w:tab w:val="right" w:leader="dot" w:pos="9923"/>
      </w:tabs>
      <w:ind w:left="567"/>
    </w:pPr>
    <w:rPr>
      <w:rFonts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9F76F8"/>
    <w:pPr>
      <w:tabs>
        <w:tab w:val="left" w:pos="993"/>
        <w:tab w:val="right" w:leader="dot" w:pos="9923"/>
      </w:tabs>
      <w:ind w:left="709"/>
    </w:pPr>
    <w:rPr>
      <w:rFonts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200664"/>
    <w:pPr>
      <w:ind w:left="1200"/>
    </w:pPr>
    <w:rPr>
      <w:rFonts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200664"/>
    <w:pPr>
      <w:ind w:left="1440"/>
    </w:pPr>
    <w:rPr>
      <w:rFonts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200664"/>
    <w:pPr>
      <w:ind w:left="1680"/>
    </w:pPr>
    <w:rPr>
      <w:rFonts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200664"/>
    <w:pPr>
      <w:ind w:left="1920"/>
    </w:pPr>
    <w:rPr>
      <w:rFonts w:cstheme="minorHAnsi"/>
      <w:sz w:val="18"/>
      <w:szCs w:val="18"/>
    </w:rPr>
  </w:style>
  <w:style w:type="character" w:customStyle="1" w:styleId="Ttulo6Char">
    <w:name w:val="Título 6 Char"/>
    <w:basedOn w:val="Fontepargpadro"/>
    <w:link w:val="Ttulo6"/>
    <w:uiPriority w:val="9"/>
    <w:rsid w:val="00835D15"/>
    <w:rPr>
      <w:rFonts w:asciiTheme="majorHAnsi" w:eastAsiaTheme="majorEastAsia" w:hAnsiTheme="majorHAnsi" w:cstheme="majorBidi"/>
      <w:i/>
      <w:iCs/>
      <w:color w:val="246AA1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00DB550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6495C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6495C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86495C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6495C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6495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6495C"/>
    <w:rPr>
      <w:vertAlign w:val="superscript"/>
    </w:rPr>
  </w:style>
  <w:style w:type="table" w:customStyle="1" w:styleId="ListaClara1">
    <w:name w:val="Lista Clara1"/>
    <w:basedOn w:val="Tabelanormal"/>
    <w:uiPriority w:val="61"/>
    <w:rsid w:val="00C25C1F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E255F9"/>
    <w:rPr>
      <w:color w:val="808080"/>
    </w:rPr>
  </w:style>
  <w:style w:type="paragraph" w:customStyle="1" w:styleId="Subtitulo">
    <w:name w:val="Subtitulo"/>
    <w:next w:val="Normal"/>
    <w:link w:val="SubtituloChar"/>
    <w:qFormat/>
    <w:rsid w:val="00835D15"/>
    <w:rPr>
      <w:rFonts w:asciiTheme="majorHAnsi" w:eastAsiaTheme="majorEastAsia" w:hAnsiTheme="majorHAnsi" w:cs="Arial"/>
      <w:bCs/>
      <w:i/>
      <w:color w:val="246AA1"/>
      <w:lang w:val="pt-BR"/>
    </w:rPr>
  </w:style>
  <w:style w:type="character" w:customStyle="1" w:styleId="msgerro1">
    <w:name w:val="msg_erro1"/>
    <w:basedOn w:val="Fontepargpadro"/>
    <w:rsid w:val="00B41989"/>
    <w:rPr>
      <w:rFonts w:ascii="Verdana" w:hAnsi="Verdana" w:hint="default"/>
      <w:b/>
      <w:bCs/>
      <w:i w:val="0"/>
      <w:iCs w:val="0"/>
      <w:smallCaps w:val="0"/>
      <w:strike w:val="0"/>
      <w:dstrike w:val="0"/>
      <w:color w:val="FF0000"/>
      <w:sz w:val="15"/>
      <w:szCs w:val="15"/>
      <w:u w:val="none"/>
      <w:effect w:val="none"/>
      <w:bdr w:val="none" w:sz="0" w:space="0" w:color="auto" w:frame="1"/>
    </w:rPr>
  </w:style>
  <w:style w:type="character" w:customStyle="1" w:styleId="SubtituloChar">
    <w:name w:val="Subtitulo Char"/>
    <w:basedOn w:val="Fontepargpadro"/>
    <w:link w:val="Subtitulo"/>
    <w:rsid w:val="00835D15"/>
    <w:rPr>
      <w:rFonts w:asciiTheme="majorHAnsi" w:eastAsiaTheme="majorEastAsia" w:hAnsiTheme="majorHAnsi" w:cs="Arial"/>
      <w:bCs/>
      <w:i/>
      <w:color w:val="246AA1"/>
      <w:lang w:val="pt-BR"/>
    </w:rPr>
  </w:style>
  <w:style w:type="table" w:customStyle="1" w:styleId="SombreamentoMdio11">
    <w:name w:val="Sombreamento Médio 11"/>
    <w:basedOn w:val="Tabelanormal"/>
    <w:uiPriority w:val="63"/>
    <w:rsid w:val="009B05D5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1-nfase11">
    <w:name w:val="Sombreamento Médio 1 - Ênfase 11"/>
    <w:basedOn w:val="Tabelanormal"/>
    <w:uiPriority w:val="63"/>
    <w:rsid w:val="009B05D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adeMdia11">
    <w:name w:val="Grade Média 11"/>
    <w:basedOn w:val="Tabelanormal"/>
    <w:uiPriority w:val="67"/>
    <w:rsid w:val="009B05D5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9B05D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Passos">
    <w:name w:val="Passos"/>
    <w:basedOn w:val="PargrafodaLista"/>
    <w:link w:val="PassosChar"/>
    <w:qFormat/>
    <w:rsid w:val="002B2C55"/>
    <w:pPr>
      <w:numPr>
        <w:numId w:val="9"/>
      </w:numPr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504DFE"/>
  </w:style>
  <w:style w:type="character" w:customStyle="1" w:styleId="PassosChar">
    <w:name w:val="Passos Char"/>
    <w:basedOn w:val="PargrafodaListaChar"/>
    <w:link w:val="Passos"/>
    <w:rsid w:val="002B2C55"/>
    <w:rPr>
      <w:lang w:val="pt-BR"/>
    </w:rPr>
  </w:style>
  <w:style w:type="table" w:styleId="GradeMdia2-nfase1">
    <w:name w:val="Medium Grid 2 Accent 1"/>
    <w:basedOn w:val="Tabelanormal"/>
    <w:uiPriority w:val="68"/>
    <w:rsid w:val="00A17C4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GradeClara-nfase11">
    <w:name w:val="Grade Clara - Ênfase 11"/>
    <w:basedOn w:val="Tabelanormal"/>
    <w:uiPriority w:val="62"/>
    <w:rsid w:val="005355BA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Mdia2-nfase1">
    <w:name w:val="Medium List 2 Accent 1"/>
    <w:basedOn w:val="Tabelanormal"/>
    <w:uiPriority w:val="66"/>
    <w:rsid w:val="00573F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aClara-nfase11">
    <w:name w:val="Lista Clara - Ênfase 11"/>
    <w:basedOn w:val="Tabelanormal"/>
    <w:uiPriority w:val="61"/>
    <w:rsid w:val="00AC40B6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mentoClaro-nfase12">
    <w:name w:val="Sombreamento Claro - Ênfase 12"/>
    <w:basedOn w:val="Tabelanormal"/>
    <w:uiPriority w:val="60"/>
    <w:rsid w:val="00AC40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Nota">
    <w:name w:val="Nota"/>
    <w:basedOn w:val="Normal"/>
    <w:link w:val="NotaChar"/>
    <w:rsid w:val="00EA4F01"/>
  </w:style>
  <w:style w:type="character" w:customStyle="1" w:styleId="NotaChar">
    <w:name w:val="Nota Char"/>
    <w:basedOn w:val="Fontepargpadro"/>
    <w:link w:val="Nota"/>
    <w:rsid w:val="00EA4F01"/>
    <w:rPr>
      <w:rFonts w:ascii="Arial" w:hAnsi="Arial"/>
      <w:color w:val="404040" w:themeColor="text1" w:themeTint="BF"/>
    </w:rPr>
  </w:style>
  <w:style w:type="paragraph" w:customStyle="1" w:styleId="Caminho">
    <w:name w:val="Caminho"/>
    <w:basedOn w:val="Normal"/>
    <w:link w:val="CaminhoChar"/>
    <w:qFormat/>
    <w:rsid w:val="002B2C55"/>
    <w:pPr>
      <w:spacing w:after="240"/>
    </w:pPr>
    <w:rPr>
      <w:b/>
      <w:i/>
      <w:sz w:val="18"/>
      <w:szCs w:val="18"/>
    </w:rPr>
  </w:style>
  <w:style w:type="character" w:customStyle="1" w:styleId="CaminhoChar">
    <w:name w:val="Caminho Char"/>
    <w:basedOn w:val="Fontepargpadro"/>
    <w:link w:val="Caminho"/>
    <w:rsid w:val="002B2C55"/>
    <w:rPr>
      <w:b/>
      <w:i/>
      <w:sz w:val="18"/>
      <w:szCs w:val="18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00DB550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DB550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B550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rsid w:val="00DB55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B55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rsid w:val="00DB550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B55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DB5500"/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rsid w:val="00DB5500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DB5500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B550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B5500"/>
    <w:rPr>
      <w:b/>
      <w:bCs/>
      <w:i/>
      <w:iCs/>
      <w:color w:val="4F81BD" w:themeColor="accent1"/>
    </w:rPr>
  </w:style>
  <w:style w:type="character" w:styleId="nfaseIntensa">
    <w:name w:val="Intense Emphasis"/>
    <w:basedOn w:val="Fontepargpadro"/>
    <w:uiPriority w:val="21"/>
    <w:qFormat/>
    <w:rsid w:val="00DB5500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DB5500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DB5500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DB5500"/>
    <w:rPr>
      <w:b/>
      <w:bCs/>
      <w:smallCaps/>
      <w:spacing w:val="5"/>
    </w:rPr>
  </w:style>
  <w:style w:type="character" w:customStyle="1" w:styleId="readonlyattribute1">
    <w:name w:val="readonlyattribute1"/>
    <w:basedOn w:val="Fontepargpadro"/>
    <w:rsid w:val="0094128C"/>
    <w:rPr>
      <w:rFonts w:ascii="Verdana" w:hAnsi="Verdana" w:hint="default"/>
      <w:b w:val="0"/>
      <w:bCs w:val="0"/>
      <w:i w:val="0"/>
      <w:iCs w:val="0"/>
      <w:smallCaps w:val="0"/>
      <w:strike w:val="0"/>
      <w:dstrike w:val="0"/>
      <w:color w:val="000000"/>
      <w:sz w:val="14"/>
      <w:szCs w:val="14"/>
      <w:u w:val="none"/>
      <w:effect w:val="none"/>
      <w:bdr w:val="none" w:sz="0" w:space="0" w:color="auto" w:frame="1"/>
      <w:shd w:val="clear" w:color="auto" w:fill="auto"/>
    </w:rPr>
  </w:style>
  <w:style w:type="paragraph" w:styleId="NormalWeb">
    <w:name w:val="Normal (Web)"/>
    <w:basedOn w:val="Normal"/>
    <w:uiPriority w:val="99"/>
    <w:semiHidden/>
    <w:unhideWhenUsed/>
    <w:rsid w:val="00E33F9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7256">
          <w:marLeft w:val="0"/>
          <w:marRight w:val="0"/>
          <w:marTop w:val="0"/>
          <w:marBottom w:val="0"/>
          <w:divBdr>
            <w:top w:val="single" w:sz="2" w:space="0" w:color="AEC7DB"/>
            <w:left w:val="single" w:sz="2" w:space="0" w:color="AEC7DB"/>
            <w:bottom w:val="single" w:sz="2" w:space="0" w:color="AEC7DB"/>
            <w:right w:val="single" w:sz="2" w:space="0" w:color="AEC7DB"/>
          </w:divBdr>
          <w:divsChild>
            <w:div w:id="95598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1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AEC7DB"/>
                    <w:bottom w:val="single" w:sz="6" w:space="0" w:color="AEC7DB"/>
                    <w:right w:val="single" w:sz="6" w:space="0" w:color="AEC7DB"/>
                  </w:divBdr>
                  <w:divsChild>
                    <w:div w:id="143316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3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5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footnotes" Target="footnotes.xm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2.xml"/><Relationship Id="rId5" Type="http://schemas.openxmlformats.org/officeDocument/2006/relationships/customXml" Target="../customXml/item5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eader" Target="header2.xml"/><Relationship Id="rId8" Type="http://schemas.openxmlformats.org/officeDocument/2006/relationships/styles" Target="styles.xml"/><Relationship Id="rId51" Type="http://schemas.openxmlformats.org/officeDocument/2006/relationships/image" Target="media/image45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3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1.xml"/><Relationship Id="rId10" Type="http://schemas.openxmlformats.org/officeDocument/2006/relationships/webSettings" Target="webSettings.xml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1.png"/><Relationship Id="rId2" Type="http://schemas.openxmlformats.org/officeDocument/2006/relationships/image" Target="media/image50.png"/><Relationship Id="rId1" Type="http://schemas.openxmlformats.org/officeDocument/2006/relationships/image" Target="media/image49.png"/><Relationship Id="rId4" Type="http://schemas.openxmlformats.org/officeDocument/2006/relationships/image" Target="media/image5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1.png"/><Relationship Id="rId2" Type="http://schemas.openxmlformats.org/officeDocument/2006/relationships/image" Target="media/image50.png"/><Relationship Id="rId1" Type="http://schemas.openxmlformats.org/officeDocument/2006/relationships/image" Target="media/image49.png"/><Relationship Id="rId4" Type="http://schemas.openxmlformats.org/officeDocument/2006/relationships/image" Target="media/image5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yara.silva\Desktop\BETIM\31082015%20-%20MANUAIS%20MERC&#218;RIO,%20GAIA%20E%20ZEUS\MANUAIS%20MERCURIO\Manual%20Usu&#225;rio%20-%20MERCURIO%20-%20MODELO%20v1.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57c0ac-2997-4fe6-8298-b5fc888d8515">H2V7UDR2FUC7-154-19</_dlc_DocId>
    <_dlc_DocIdUrl xmlns="4557c0ac-2997-4fe6-8298-b5fc888d8515">
      <Url>https://intranet.abaco.com.br/abacotech/manuais/_layouts/DocIdRedir.aspx?ID=H2V7UDR2FUC7-154-19</Url>
      <Description>H2V7UDR2FUC7-154-19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CF6341EB5815447A45BE3AE60868EB1" ma:contentTypeVersion="1" ma:contentTypeDescription="Crie um novo documento." ma:contentTypeScope="" ma:versionID="68e8bfac0314bd922f1591e20653fe16">
  <xsd:schema xmlns:xsd="http://www.w3.org/2001/XMLSchema" xmlns:xs="http://www.w3.org/2001/XMLSchema" xmlns:p="http://schemas.microsoft.com/office/2006/metadata/properties" xmlns:ns2="4557c0ac-2997-4fe6-8298-b5fc888d8515" targetNamespace="http://schemas.microsoft.com/office/2006/metadata/properties" ma:root="true" ma:fieldsID="a0941c5597510788216851a32befa394" ns2:_="">
    <xsd:import namespace="4557c0ac-2997-4fe6-8298-b5fc888d85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7c0ac-2997-4fe6-8298-b5fc888d85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9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0946413-5DEB-4D34-89AF-3F35E32699B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650BD5A-34A1-480C-9B4B-F64636160F18}">
  <ds:schemaRefs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4557c0ac-2997-4fe6-8298-b5fc888d8515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9328DAB-8169-4ED1-A432-86D67114907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B69CD00-2AC5-436C-8FB1-CC4E010B2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57c0ac-2997-4fe6-8298-b5fc888d85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ECA32C35-BA51-4037-8DB4-846708ABB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 Usuário - MERCURIO - MODELO v1.0</Template>
  <TotalTime>49</TotalTime>
  <Pages>23</Pages>
  <Words>1677</Words>
  <Characters>9060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do Usuário</vt:lpstr>
    </vt:vector>
  </TitlesOfParts>
  <Company/>
  <LinksUpToDate>false</LinksUpToDate>
  <CharactersWithSpaces>10716</CharactersWithSpaces>
  <SharedDoc>false</SharedDoc>
  <HLinks>
    <vt:vector size="660" baseType="variant">
      <vt:variant>
        <vt:i4>7536738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_Cadastrar_Servidor</vt:lpwstr>
      </vt:variant>
      <vt:variant>
        <vt:i4>4587630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_Dados_Pessoais_do</vt:lpwstr>
      </vt:variant>
      <vt:variant>
        <vt:i4>10158242</vt:i4>
      </vt:variant>
      <vt:variant>
        <vt:i4>687</vt:i4>
      </vt:variant>
      <vt:variant>
        <vt:i4>0</vt:i4>
      </vt:variant>
      <vt:variant>
        <vt:i4>5</vt:i4>
      </vt:variant>
      <vt:variant>
        <vt:lpwstr/>
      </vt:variant>
      <vt:variant>
        <vt:lpwstr>_Substituição</vt:lpwstr>
      </vt:variant>
      <vt:variant>
        <vt:i4>1179789</vt:i4>
      </vt:variant>
      <vt:variant>
        <vt:i4>684</vt:i4>
      </vt:variant>
      <vt:variant>
        <vt:i4>0</vt:i4>
      </vt:variant>
      <vt:variant>
        <vt:i4>5</vt:i4>
      </vt:variant>
      <vt:variant>
        <vt:lpwstr/>
      </vt:variant>
      <vt:variant>
        <vt:lpwstr>_À_Disposição</vt:lpwstr>
      </vt:variant>
      <vt:variant>
        <vt:i4>5242996</vt:i4>
      </vt:variant>
      <vt:variant>
        <vt:i4>678</vt:i4>
      </vt:variant>
      <vt:variant>
        <vt:i4>0</vt:i4>
      </vt:variant>
      <vt:variant>
        <vt:i4>5</vt:i4>
      </vt:variant>
      <vt:variant>
        <vt:lpwstr/>
      </vt:variant>
      <vt:variant>
        <vt:lpwstr>_Nomeação_de_Função</vt:lpwstr>
      </vt:variant>
      <vt:variant>
        <vt:i4>4391010</vt:i4>
      </vt:variant>
      <vt:variant>
        <vt:i4>675</vt:i4>
      </vt:variant>
      <vt:variant>
        <vt:i4>0</vt:i4>
      </vt:variant>
      <vt:variant>
        <vt:i4>5</vt:i4>
      </vt:variant>
      <vt:variant>
        <vt:lpwstr/>
      </vt:variant>
      <vt:variant>
        <vt:lpwstr>_Retorno_de_Cedidos</vt:lpwstr>
      </vt:variant>
      <vt:variant>
        <vt:i4>2293786</vt:i4>
      </vt:variant>
      <vt:variant>
        <vt:i4>672</vt:i4>
      </vt:variant>
      <vt:variant>
        <vt:i4>0</vt:i4>
      </vt:variant>
      <vt:variant>
        <vt:i4>5</vt:i4>
      </vt:variant>
      <vt:variant>
        <vt:lpwstr/>
      </vt:variant>
      <vt:variant>
        <vt:lpwstr>_Retorno_ao_Cargo</vt:lpwstr>
      </vt:variant>
      <vt:variant>
        <vt:i4>1507511</vt:i4>
      </vt:variant>
      <vt:variant>
        <vt:i4>654</vt:i4>
      </vt:variant>
      <vt:variant>
        <vt:i4>0</vt:i4>
      </vt:variant>
      <vt:variant>
        <vt:i4>5</vt:i4>
      </vt:variant>
      <vt:variant>
        <vt:lpwstr/>
      </vt:variant>
      <vt:variant>
        <vt:lpwstr>_Contrato_À_Nossa</vt:lpwstr>
      </vt:variant>
      <vt:variant>
        <vt:i4>1507511</vt:i4>
      </vt:variant>
      <vt:variant>
        <vt:i4>651</vt:i4>
      </vt:variant>
      <vt:variant>
        <vt:i4>0</vt:i4>
      </vt:variant>
      <vt:variant>
        <vt:i4>5</vt:i4>
      </vt:variant>
      <vt:variant>
        <vt:lpwstr/>
      </vt:variant>
      <vt:variant>
        <vt:lpwstr>_Contrato_À_Nossa</vt:lpwstr>
      </vt:variant>
      <vt:variant>
        <vt:i4>1376260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_Incluir_Dependentes</vt:lpwstr>
      </vt:variant>
      <vt:variant>
        <vt:i4>160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_Ocorrência_Funcional_em</vt:lpwstr>
      </vt:variant>
      <vt:variant>
        <vt:i4>13172855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_Dados_do_Autônomo</vt:lpwstr>
      </vt:variant>
      <vt:variant>
        <vt:i4>10682368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_Coordenadores_de_Estágio</vt:lpwstr>
      </vt:variant>
      <vt:variant>
        <vt:i4>2424833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_Dados_funcionais_do</vt:lpwstr>
      </vt:variant>
      <vt:variant>
        <vt:i4>4587630</vt:i4>
      </vt:variant>
      <vt:variant>
        <vt:i4>582</vt:i4>
      </vt:variant>
      <vt:variant>
        <vt:i4>0</vt:i4>
      </vt:variant>
      <vt:variant>
        <vt:i4>5</vt:i4>
      </vt:variant>
      <vt:variant>
        <vt:lpwstr/>
      </vt:variant>
      <vt:variant>
        <vt:lpwstr>_Dados_Pessoais_do</vt:lpwstr>
      </vt:variant>
      <vt:variant>
        <vt:i4>1310782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_Toc349054131</vt:lpwstr>
      </vt:variant>
      <vt:variant>
        <vt:i4>1310782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_Toc349054130</vt:lpwstr>
      </vt:variant>
      <vt:variant>
        <vt:i4>1376318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_Toc349054129</vt:lpwstr>
      </vt:variant>
      <vt:variant>
        <vt:i4>1376318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_Toc349054128</vt:lpwstr>
      </vt:variant>
      <vt:variant>
        <vt:i4>1376318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_Toc349054127</vt:lpwstr>
      </vt:variant>
      <vt:variant>
        <vt:i4>1376318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_Toc349054126</vt:lpwstr>
      </vt:variant>
      <vt:variant>
        <vt:i4>1376318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_Toc349054125</vt:lpwstr>
      </vt:variant>
      <vt:variant>
        <vt:i4>1376318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_Toc349054124</vt:lpwstr>
      </vt:variant>
      <vt:variant>
        <vt:i4>1376318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_Toc349054123</vt:lpwstr>
      </vt:variant>
      <vt:variant>
        <vt:i4>1376318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_Toc349054122</vt:lpwstr>
      </vt:variant>
      <vt:variant>
        <vt:i4>1376318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_Toc349054121</vt:lpwstr>
      </vt:variant>
      <vt:variant>
        <vt:i4>1376318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_Toc349054120</vt:lpwstr>
      </vt:variant>
      <vt:variant>
        <vt:i4>1441854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_Toc349054119</vt:lpwstr>
      </vt:variant>
      <vt:variant>
        <vt:i4>1441854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_Toc349054118</vt:lpwstr>
      </vt:variant>
      <vt:variant>
        <vt:i4>1441854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_Toc349054117</vt:lpwstr>
      </vt:variant>
      <vt:variant>
        <vt:i4>1441854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_Toc349054116</vt:lpwstr>
      </vt:variant>
      <vt:variant>
        <vt:i4>1441854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_Toc349054115</vt:lpwstr>
      </vt:variant>
      <vt:variant>
        <vt:i4>1441854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_Toc349054114</vt:lpwstr>
      </vt:variant>
      <vt:variant>
        <vt:i4>1441854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_Toc349054113</vt:lpwstr>
      </vt:variant>
      <vt:variant>
        <vt:i4>1441854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_Toc349054112</vt:lpwstr>
      </vt:variant>
      <vt:variant>
        <vt:i4>1441854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_Toc349054111</vt:lpwstr>
      </vt:variant>
      <vt:variant>
        <vt:i4>1441854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_Toc349054110</vt:lpwstr>
      </vt:variant>
      <vt:variant>
        <vt:i4>1507390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_Toc349054109</vt:lpwstr>
      </vt:variant>
      <vt:variant>
        <vt:i4>1507390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_Toc349054108</vt:lpwstr>
      </vt:variant>
      <vt:variant>
        <vt:i4>1507390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_Toc349054107</vt:lpwstr>
      </vt:variant>
      <vt:variant>
        <vt:i4>1507390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_Toc349054106</vt:lpwstr>
      </vt:variant>
      <vt:variant>
        <vt:i4>1507390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_Toc349054105</vt:lpwstr>
      </vt:variant>
      <vt:variant>
        <vt:i4>1507390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_Toc349054104</vt:lpwstr>
      </vt:variant>
      <vt:variant>
        <vt:i4>1507390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_Toc349054103</vt:lpwstr>
      </vt:variant>
      <vt:variant>
        <vt:i4>1507390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_Toc349054102</vt:lpwstr>
      </vt:variant>
      <vt:variant>
        <vt:i4>1507390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_Toc349054101</vt:lpwstr>
      </vt:variant>
      <vt:variant>
        <vt:i4>1507390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_Toc349054100</vt:lpwstr>
      </vt:variant>
      <vt:variant>
        <vt:i4>1966143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_Toc349054099</vt:lpwstr>
      </vt:variant>
      <vt:variant>
        <vt:i4>1966143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_Toc349054098</vt:lpwstr>
      </vt:variant>
      <vt:variant>
        <vt:i4>1966143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_Toc349054097</vt:lpwstr>
      </vt:variant>
      <vt:variant>
        <vt:i4>1966143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_Toc349054096</vt:lpwstr>
      </vt:variant>
      <vt:variant>
        <vt:i4>1966143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_Toc349054095</vt:lpwstr>
      </vt:variant>
      <vt:variant>
        <vt:i4>1966143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_Toc349054094</vt:lpwstr>
      </vt:variant>
      <vt:variant>
        <vt:i4>1966143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_Toc349054093</vt:lpwstr>
      </vt:variant>
      <vt:variant>
        <vt:i4>1966143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_Toc349054092</vt:lpwstr>
      </vt:variant>
      <vt:variant>
        <vt:i4>1966143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_Toc349054091</vt:lpwstr>
      </vt:variant>
      <vt:variant>
        <vt:i4>1966143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_Toc349054090</vt:lpwstr>
      </vt:variant>
      <vt:variant>
        <vt:i4>2031679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_Toc349054089</vt:lpwstr>
      </vt:variant>
      <vt:variant>
        <vt:i4>2031679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_Toc349054088</vt:lpwstr>
      </vt:variant>
      <vt:variant>
        <vt:i4>2031679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_Toc349054087</vt:lpwstr>
      </vt:variant>
      <vt:variant>
        <vt:i4>2031679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_Toc349054086</vt:lpwstr>
      </vt:variant>
      <vt:variant>
        <vt:i4>2031679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_Toc349054085</vt:lpwstr>
      </vt:variant>
      <vt:variant>
        <vt:i4>2031679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_Toc349054084</vt:lpwstr>
      </vt:variant>
      <vt:variant>
        <vt:i4>2031679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_Toc349054083</vt:lpwstr>
      </vt:variant>
      <vt:variant>
        <vt:i4>2031679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_Toc349054082</vt:lpwstr>
      </vt:variant>
      <vt:variant>
        <vt:i4>2031679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_Toc349054081</vt:lpwstr>
      </vt:variant>
      <vt:variant>
        <vt:i4>2031679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_Toc349054080</vt:lpwstr>
      </vt:variant>
      <vt:variant>
        <vt:i4>1048639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_Toc349054079</vt:lpwstr>
      </vt:variant>
      <vt:variant>
        <vt:i4>1048639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_Toc349054078</vt:lpwstr>
      </vt:variant>
      <vt:variant>
        <vt:i4>1048639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_Toc349054077</vt:lpwstr>
      </vt:variant>
      <vt:variant>
        <vt:i4>1048639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_Toc349054076</vt:lpwstr>
      </vt:variant>
      <vt:variant>
        <vt:i4>1048639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_Toc349054075</vt:lpwstr>
      </vt:variant>
      <vt:variant>
        <vt:i4>1048639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_Toc349054074</vt:lpwstr>
      </vt:variant>
      <vt:variant>
        <vt:i4>1048639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_Toc349054073</vt:lpwstr>
      </vt:variant>
      <vt:variant>
        <vt:i4>1048639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_Toc349054072</vt:lpwstr>
      </vt:variant>
      <vt:variant>
        <vt:i4>1048639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_Toc349054071</vt:lpwstr>
      </vt:variant>
      <vt:variant>
        <vt:i4>1048639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_Toc349054070</vt:lpwstr>
      </vt:variant>
      <vt:variant>
        <vt:i4>1114175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_Toc349054069</vt:lpwstr>
      </vt:variant>
      <vt:variant>
        <vt:i4>1114175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_Toc349054068</vt:lpwstr>
      </vt:variant>
      <vt:variant>
        <vt:i4>1114175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_Toc349054067</vt:lpwstr>
      </vt:variant>
      <vt:variant>
        <vt:i4>1114175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_Toc349054066</vt:lpwstr>
      </vt:variant>
      <vt:variant>
        <vt:i4>1114175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_Toc349054065</vt:lpwstr>
      </vt:variant>
      <vt:variant>
        <vt:i4>1114175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_Toc349054064</vt:lpwstr>
      </vt:variant>
      <vt:variant>
        <vt:i4>1114175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_Toc349054063</vt:lpwstr>
      </vt:variant>
      <vt:variant>
        <vt:i4>1114175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_Toc349054062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_Toc349054061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_Toc349054060</vt:lpwstr>
      </vt:variant>
      <vt:variant>
        <vt:i4>1179711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_Toc349054059</vt:lpwstr>
      </vt:variant>
      <vt:variant>
        <vt:i4>1179711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_Toc349054058</vt:lpwstr>
      </vt:variant>
      <vt:variant>
        <vt:i4>1179711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_Toc349054057</vt:lpwstr>
      </vt:variant>
      <vt:variant>
        <vt:i4>1179711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_Toc349054056</vt:lpwstr>
      </vt:variant>
      <vt:variant>
        <vt:i4>1179711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_Toc349054055</vt:lpwstr>
      </vt:variant>
      <vt:variant>
        <vt:i4>1179711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_Toc349054054</vt:lpwstr>
      </vt:variant>
      <vt:variant>
        <vt:i4>1179711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_Toc349054053</vt:lpwstr>
      </vt:variant>
      <vt:variant>
        <vt:i4>1179711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_Toc349054052</vt:lpwstr>
      </vt:variant>
      <vt:variant>
        <vt:i4>1179711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_Toc349054051</vt:lpwstr>
      </vt:variant>
      <vt:variant>
        <vt:i4>1179711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_Toc349054050</vt:lpwstr>
      </vt:variant>
      <vt:variant>
        <vt:i4>1245247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_Toc349054049</vt:lpwstr>
      </vt:variant>
      <vt:variant>
        <vt:i4>1245247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_Toc349054048</vt:lpwstr>
      </vt:variant>
      <vt:variant>
        <vt:i4>1245247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_Toc349054047</vt:lpwstr>
      </vt:variant>
      <vt:variant>
        <vt:i4>1245247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_Toc349054046</vt:lpwstr>
      </vt:variant>
      <vt:variant>
        <vt:i4>1245247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_Toc349054045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_Toc349054044</vt:lpwstr>
      </vt:variant>
      <vt:variant>
        <vt:i4>1245247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_Toc349054043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_Toc349054042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_Toc349054041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_Toc349054040</vt:lpwstr>
      </vt:variant>
      <vt:variant>
        <vt:i4>1310783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_Toc349054039</vt:lpwstr>
      </vt:variant>
      <vt:variant>
        <vt:i4>1310783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_Toc349054038</vt:lpwstr>
      </vt:variant>
      <vt:variant>
        <vt:i4>1310783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_Toc349054037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do Usuário</dc:title>
  <dc:subject>Recursos Humanos</dc:subject>
  <dc:creator>Mayara Conceição Teixeira da Silva</dc:creator>
  <cp:lastModifiedBy>Marcio Marques Goncalves</cp:lastModifiedBy>
  <cp:revision>11</cp:revision>
  <cp:lastPrinted>2016-07-22T19:50:00Z</cp:lastPrinted>
  <dcterms:created xsi:type="dcterms:W3CDTF">2018-01-12T20:33:00Z</dcterms:created>
  <dcterms:modified xsi:type="dcterms:W3CDTF">2018-01-18T18:13:00Z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ificado por">
    <vt:lpwstr>Maria Elisa Pattaro</vt:lpwstr>
  </property>
  <property fmtid="{D5CDD505-2E9C-101B-9397-08002B2CF9AE}" pid="3" name="ContentTypeId">
    <vt:lpwstr>0x0101007CF6341EB5815447A45BE3AE60868EB1</vt:lpwstr>
  </property>
  <property fmtid="{D5CDD505-2E9C-101B-9397-08002B2CF9AE}" pid="4" name="_dlc_DocIdItemGuid">
    <vt:lpwstr>2ecccf37-2a92-454d-9cba-d8b0249204f3</vt:lpwstr>
  </property>
</Properties>
</file>