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p" w:displacedByCustomXml="next"/>
    <w:bookmarkEnd w:id="0" w:displacedByCustomXml="next"/>
    <w:sdt>
      <w:sdtPr>
        <w:id w:val="6777617"/>
        <w:docPartObj>
          <w:docPartGallery w:val="Cover Pages"/>
          <w:docPartUnique/>
        </w:docPartObj>
      </w:sdtPr>
      <w:sdtContent>
        <w:sdt>
          <w:sdtPr>
            <w:id w:val="22302362"/>
            <w:docPartObj>
              <w:docPartGallery w:val="Cover Pages"/>
              <w:docPartUnique/>
            </w:docPartObj>
          </w:sdtPr>
          <w:sdtContent>
            <w:p w:rsidR="0038015E" w:rsidRDefault="00B13255" w:rsidP="00B11005">
              <w:r>
                <w:rPr>
                  <w:noProof/>
                  <w:lang w:eastAsia="pt-BR" w:bidi="ar-SA"/>
                </w:rPr>
                <w:drawing>
                  <wp:anchor distT="0" distB="0" distL="114300" distR="114300" simplePos="0" relativeHeight="251752960" behindDoc="1" locked="0" layoutInCell="1" allowOverlap="1" wp14:anchorId="2BDDD921" wp14:editId="78DF8660">
                    <wp:simplePos x="0" y="0"/>
                    <wp:positionH relativeFrom="column">
                      <wp:posOffset>-437515</wp:posOffset>
                    </wp:positionH>
                    <wp:positionV relativeFrom="paragraph">
                      <wp:posOffset>-1060450</wp:posOffset>
                    </wp:positionV>
                    <wp:extent cx="6791989" cy="9595536"/>
                    <wp:effectExtent l="0" t="0" r="8890" b="5715"/>
                    <wp:wrapNone/>
                    <wp:docPr id="3712" name="Picture 2" descr="C:\Prefeitura\[2017]\Manual de Sistemas\Arquivos\CAPA MANUAL DE SISTEMAS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C:\Prefeitura\[2017]\Manual de Sistemas\Arquivos\CAPA MANUAL DE SISTEMA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791989" cy="9595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0260F8">
                <w:rPr>
                  <w:noProof/>
                  <w:color w:val="595959" w:themeColor="text1" w:themeTint="A6"/>
                  <w:lang w:eastAsia="pt-BR" w:bidi="ar-SA"/>
                </w:rPr>
                <mc:AlternateContent>
                  <mc:Choice Requires="wps">
                    <w:drawing>
                      <wp:anchor distT="0" distB="0" distL="114300" distR="114300" simplePos="0" relativeHeight="251515392" behindDoc="0" locked="0" layoutInCell="1" allowOverlap="1" wp14:anchorId="32330457" wp14:editId="6A3A53FF">
                        <wp:simplePos x="0" y="0"/>
                        <wp:positionH relativeFrom="margin">
                          <wp:posOffset>1941830</wp:posOffset>
                        </wp:positionH>
                        <wp:positionV relativeFrom="margin">
                          <wp:posOffset>7249160</wp:posOffset>
                        </wp:positionV>
                        <wp:extent cx="264795" cy="287655"/>
                        <wp:effectExtent l="0" t="635" r="0" b="4445"/>
                        <wp:wrapNone/>
                        <wp:docPr id="3078" name="Text Box 28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4795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0A8" w:rsidRDefault="00B230A8" w:rsidP="003801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32330457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801" o:spid="_x0000_s1026" type="#_x0000_t202" style="position:absolute;margin-left:152.9pt;margin-top:570.8pt;width:20.85pt;height:22.65pt;z-index:251515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" filled="f" stroked="f">
                        <v:textbox style="mso-fit-shape-to-text:t">
                          <w:txbxContent>
                            <w:p w:rsidR="00B230A8" w:rsidRDefault="00B230A8" w:rsidP="0038015E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anchorx="margin" anchory="margin"/>
                      </v:shape>
                    </w:pict>
                  </mc:Fallback>
                </mc:AlternateContent>
              </w:r>
            </w:p>
          </w:sdtContent>
        </w:sdt>
      </w:sdtContent>
    </w:sdt>
    <w:p w:rsidR="00903705" w:rsidRDefault="00903705" w:rsidP="00B11005"/>
    <w:p w:rsidR="00903705" w:rsidRDefault="00903705" w:rsidP="00B11005"/>
    <w:p w:rsidR="00903705" w:rsidRDefault="00903705" w:rsidP="00B11005"/>
    <w:p w:rsidR="00903705" w:rsidRDefault="00903705" w:rsidP="00B11005"/>
    <w:p w:rsidR="00903705" w:rsidRDefault="00903705" w:rsidP="00B11005"/>
    <w:p w:rsidR="00903705" w:rsidRDefault="00B83E31" w:rsidP="00B11005">
      <w:r>
        <w:rPr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341B3E44" wp14:editId="14309544">
                <wp:simplePos x="0" y="0"/>
                <wp:positionH relativeFrom="column">
                  <wp:posOffset>217170</wp:posOffset>
                </wp:positionH>
                <wp:positionV relativeFrom="paragraph">
                  <wp:posOffset>80645</wp:posOffset>
                </wp:positionV>
                <wp:extent cx="2390775" cy="981075"/>
                <wp:effectExtent l="0" t="0" r="0" b="0"/>
                <wp:wrapNone/>
                <wp:docPr id="489" name="Grupo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981075"/>
                          <a:chOff x="0" y="0"/>
                          <a:chExt cx="2390775" cy="981075"/>
                        </a:xfrm>
                      </wpg:grpSpPr>
                      <wps:wsp>
                        <wps:cNvPr id="487" name="Caixa de texto 487"/>
                        <wps:cNvSpPr txBox="1"/>
                        <wps:spPr>
                          <a:xfrm>
                            <a:off x="0" y="0"/>
                            <a:ext cx="23907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30A8" w:rsidRPr="00102A15" w:rsidRDefault="00B230A8" w:rsidP="00102A15">
                              <w:pPr>
                                <w:spacing w:line="240" w:lineRule="auto"/>
                                <w:rPr>
                                  <w:b/>
                                  <w:color w:val="1F497D" w:themeColor="text2"/>
                                  <w:sz w:val="28"/>
                                </w:rPr>
                              </w:pPr>
                              <w:r w:rsidRPr="00102A15">
                                <w:rPr>
                                  <w:b/>
                                  <w:color w:val="1F497D" w:themeColor="text2"/>
                                  <w:sz w:val="96"/>
                                </w:rPr>
                                <w:t>SICONV</w:t>
                              </w:r>
                              <w:r>
                                <w:rPr>
                                  <w:b/>
                                  <w:color w:val="1F497D" w:themeColor="text2"/>
                                  <w:sz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Caixa de texto 488"/>
                        <wps:cNvSpPr txBox="1"/>
                        <wps:spPr>
                          <a:xfrm>
                            <a:off x="19050" y="581025"/>
                            <a:ext cx="182880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30A8" w:rsidRPr="00102A15" w:rsidRDefault="00B230A8">
                              <w:pPr>
                                <w:rPr>
                                  <w:b/>
                                  <w:color w:val="1F497D" w:themeColor="text2"/>
                                  <w:sz w:val="40"/>
                                </w:rPr>
                              </w:pPr>
                              <w:r w:rsidRPr="00102A15">
                                <w:rPr>
                                  <w:b/>
                                  <w:color w:val="1F497D" w:themeColor="text2"/>
                                  <w:sz w:val="40"/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B3E44" id="Grupo 489" o:spid="_x0000_s1027" style="position:absolute;margin-left:17.1pt;margin-top:6.35pt;width:188.25pt;height:77.25pt;z-index:251720192" coordsize="23907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">
                <v:shape id="Caixa de texto 487" o:spid="_x0000_s1028" type="#_x0000_t202" style="position:absolute;width:23907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:rsidR="00B230A8" w:rsidRPr="00102A15" w:rsidRDefault="00B230A8" w:rsidP="00102A15">
                        <w:pPr>
                          <w:spacing w:line="240" w:lineRule="auto"/>
                          <w:rPr>
                            <w:b/>
                            <w:color w:val="1F497D" w:themeColor="text2"/>
                            <w:sz w:val="28"/>
                          </w:rPr>
                        </w:pPr>
                        <w:r w:rsidRPr="00102A15">
                          <w:rPr>
                            <w:b/>
                            <w:color w:val="1F497D" w:themeColor="text2"/>
                            <w:sz w:val="96"/>
                          </w:rPr>
                          <w:t>SICONV</w:t>
                        </w:r>
                        <w:r>
                          <w:rPr>
                            <w:b/>
                            <w:color w:val="1F497D" w:themeColor="text2"/>
                            <w:sz w:val="28"/>
                          </w:rPr>
                          <w:br/>
                        </w:r>
                      </w:p>
                    </w:txbxContent>
                  </v:textbox>
                </v:shape>
                <v:shape id="Caixa de texto 488" o:spid="_x0000_s1029" type="#_x0000_t202" style="position:absolute;left:190;top:5810;width:1828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<v:textbox>
                    <w:txbxContent>
                      <w:p w:rsidR="00B230A8" w:rsidRPr="00102A15" w:rsidRDefault="00B230A8">
                        <w:pPr>
                          <w:rPr>
                            <w:b/>
                            <w:color w:val="1F497D" w:themeColor="text2"/>
                            <w:sz w:val="40"/>
                          </w:rPr>
                        </w:pPr>
                        <w:r w:rsidRPr="00102A15">
                          <w:rPr>
                            <w:b/>
                            <w:color w:val="1F497D" w:themeColor="text2"/>
                            <w:sz w:val="40"/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3705" w:rsidRDefault="00903705" w:rsidP="00B11005"/>
    <w:p w:rsidR="008A46DE" w:rsidRDefault="008A46DE" w:rsidP="00B11005"/>
    <w:p w:rsidR="00903705" w:rsidRDefault="00903705" w:rsidP="00B11005"/>
    <w:p w:rsidR="00903705" w:rsidRDefault="00903705" w:rsidP="00B11005"/>
    <w:p w:rsidR="00903705" w:rsidRDefault="00903705" w:rsidP="00B11005"/>
    <w:p w:rsidR="00903705" w:rsidRDefault="00903705" w:rsidP="00B11005"/>
    <w:p w:rsidR="00903705" w:rsidRDefault="00903705" w:rsidP="00B11005"/>
    <w:p w:rsidR="00903705" w:rsidRDefault="00903705" w:rsidP="00B11005"/>
    <w:p w:rsidR="00903705" w:rsidRDefault="00903705" w:rsidP="00B11005"/>
    <w:p w:rsidR="00903705" w:rsidRDefault="00903705" w:rsidP="00B11005"/>
    <w:p w:rsidR="00903705" w:rsidRDefault="00903705" w:rsidP="00B11005"/>
    <w:p w:rsidR="00903705" w:rsidRDefault="00903705" w:rsidP="00B11005"/>
    <w:p w:rsidR="00903705" w:rsidRPr="00903705" w:rsidRDefault="00903705" w:rsidP="00B11005"/>
    <w:p w:rsidR="0038015E" w:rsidRDefault="0038015E" w:rsidP="00B11005"/>
    <w:p w:rsidR="0038015E" w:rsidRDefault="0038015E" w:rsidP="00B11005"/>
    <w:p w:rsidR="0038015E" w:rsidRDefault="0038015E" w:rsidP="00B11005"/>
    <w:p w:rsidR="0038015E" w:rsidRDefault="0038015E" w:rsidP="00B11005"/>
    <w:p w:rsidR="0038015E" w:rsidRDefault="0038015E" w:rsidP="00B11005"/>
    <w:p w:rsidR="0038015E" w:rsidRDefault="00102A15" w:rsidP="00B11005"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F26BD34" wp14:editId="6C354FAD">
                <wp:simplePos x="0" y="0"/>
                <wp:positionH relativeFrom="column">
                  <wp:posOffset>333375</wp:posOffset>
                </wp:positionH>
                <wp:positionV relativeFrom="paragraph">
                  <wp:posOffset>12065</wp:posOffset>
                </wp:positionV>
                <wp:extent cx="2447925" cy="304800"/>
                <wp:effectExtent l="0" t="0" r="0" b="0"/>
                <wp:wrapNone/>
                <wp:docPr id="486" name="Caixa de texto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0A8" w:rsidRPr="00102A15" w:rsidRDefault="00B230A8" w:rsidP="00102A15">
                            <w:pPr>
                              <w:pBdr>
                                <w:top w:val="single" w:sz="12" w:space="1" w:color="auto"/>
                              </w:pBdr>
                              <w:rPr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102A15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1 – Execução Convenente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BD34" id="Caixa de texto 486" o:spid="_x0000_s1030" type="#_x0000_t202" style="position:absolute;margin-left:26.25pt;margin-top:.95pt;width:192.75pt;height:2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" filled="f" stroked="f" strokeweight=".5pt">
                <v:textbox>
                  <w:txbxContent>
                    <w:p w:rsidR="00B230A8" w:rsidRPr="00102A15" w:rsidRDefault="00B230A8" w:rsidP="00102A15">
                      <w:pPr>
                        <w:pBdr>
                          <w:top w:val="single" w:sz="12" w:space="1" w:color="auto"/>
                        </w:pBdr>
                        <w:rPr>
                          <w:b/>
                          <w:color w:val="1F497D" w:themeColor="text2"/>
                          <w:sz w:val="28"/>
                        </w:rPr>
                      </w:pPr>
                      <w:r w:rsidRPr="00102A15">
                        <w:rPr>
                          <w:b/>
                          <w:color w:val="1F497D" w:themeColor="text2"/>
                          <w:sz w:val="28"/>
                        </w:rPr>
                        <w:t xml:space="preserve">1 – Execução Convenente </w:t>
                      </w:r>
                    </w:p>
                  </w:txbxContent>
                </v:textbox>
              </v:shape>
            </w:pict>
          </mc:Fallback>
        </mc:AlternateContent>
      </w:r>
    </w:p>
    <w:p w:rsidR="0038015E" w:rsidRDefault="0038015E" w:rsidP="00B11005"/>
    <w:p w:rsidR="0038015E" w:rsidRDefault="0038015E" w:rsidP="00B11005"/>
    <w:p w:rsidR="0038015E" w:rsidRDefault="0038015E" w:rsidP="00B11005"/>
    <w:p w:rsidR="0038015E" w:rsidRDefault="0038015E" w:rsidP="00B11005"/>
    <w:p w:rsidR="0038015E" w:rsidRDefault="0038015E" w:rsidP="00B11005"/>
    <w:p w:rsidR="0038015E" w:rsidRDefault="00734CB0" w:rsidP="00B11005">
      <w:r>
        <w:tab/>
      </w:r>
    </w:p>
    <w:p w:rsidR="0038015E" w:rsidRDefault="00734CB0" w:rsidP="00B11005">
      <w:r>
        <w:tab/>
      </w:r>
    </w:p>
    <w:p w:rsidR="0038015E" w:rsidRDefault="0038015E" w:rsidP="00B11005"/>
    <w:p w:rsidR="0038015E" w:rsidRDefault="0038015E" w:rsidP="00B11005"/>
    <w:p w:rsidR="0038015E" w:rsidRDefault="0038015E" w:rsidP="00B11005"/>
    <w:p w:rsidR="00F074A2" w:rsidRDefault="00F074A2" w:rsidP="00B11005"/>
    <w:p w:rsidR="00F074A2" w:rsidRDefault="00F074A2" w:rsidP="00B11005"/>
    <w:p w:rsidR="00B608EF" w:rsidRDefault="00B608EF" w:rsidP="00B11005"/>
    <w:p w:rsidR="0038015E" w:rsidRPr="00450E2A" w:rsidRDefault="002F082A" w:rsidP="00B11005">
      <w:pPr>
        <w:rPr>
          <w:sz w:val="20"/>
          <w:szCs w:val="20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757056" behindDoc="0" locked="0" layoutInCell="1" allowOverlap="1" wp14:anchorId="062EB541" wp14:editId="48EC3550">
            <wp:simplePos x="0" y="0"/>
            <wp:positionH relativeFrom="column">
              <wp:posOffset>4445</wp:posOffset>
            </wp:positionH>
            <wp:positionV relativeFrom="paragraph">
              <wp:posOffset>1284605</wp:posOffset>
            </wp:positionV>
            <wp:extent cx="2355494" cy="679739"/>
            <wp:effectExtent l="0" t="0" r="6985" b="6350"/>
            <wp:wrapNone/>
            <wp:docPr id="3713" name="Imagem 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94" cy="6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705">
        <w:br w:type="page"/>
      </w:r>
    </w:p>
    <w:p w:rsidR="00B46F89" w:rsidRPr="004124CE" w:rsidRDefault="00B46F89" w:rsidP="00B11005">
      <w:pPr>
        <w:rPr>
          <w:b/>
          <w:bCs/>
          <w:caps/>
          <w:color w:val="1F497D" w:themeColor="text2"/>
          <w:sz w:val="28"/>
          <w:szCs w:val="28"/>
        </w:rPr>
      </w:pPr>
      <w:r w:rsidRPr="004124CE">
        <w:rPr>
          <w:b/>
          <w:color w:val="1F497D" w:themeColor="text2"/>
          <w:sz w:val="28"/>
          <w:szCs w:val="28"/>
        </w:rPr>
        <w:lastRenderedPageBreak/>
        <w:t>Índice</w:t>
      </w:r>
    </w:p>
    <w:p w:rsidR="00E13962" w:rsidRDefault="00841F9E">
      <w:pPr>
        <w:pStyle w:val="Sumrio1"/>
        <w:rPr>
          <w:rFonts w:cstheme="minorBidi"/>
          <w:b w:val="0"/>
          <w:bCs w:val="0"/>
          <w:caps w:val="0"/>
          <w:noProof/>
          <w:sz w:val="22"/>
          <w:szCs w:val="22"/>
          <w:lang w:eastAsia="pt-BR" w:bidi="ar-SA"/>
        </w:rPr>
      </w:pPr>
      <w:r>
        <w:fldChar w:fldCharType="begin"/>
      </w:r>
      <w:r w:rsidR="00BE3164">
        <w:instrText xml:space="preserve"> TOC \o "2-2" \h \z \u \t "Título 1;1;Título 3;3;Título 4;4;Título 5;5" </w:instrText>
      </w:r>
      <w:r>
        <w:fldChar w:fldCharType="separate"/>
      </w:r>
      <w:hyperlink w:anchor="_Toc503515257" w:history="1">
        <w:r w:rsidR="00E13962" w:rsidRPr="00D767BE">
          <w:rPr>
            <w:rStyle w:val="Hyperlink"/>
            <w:noProof/>
          </w:rPr>
          <w:t>Primeiros Passos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_Toc503515257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4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1"/>
        <w:rPr>
          <w:rFonts w:cstheme="minorBidi"/>
          <w:b w:val="0"/>
          <w:bCs w:val="0"/>
          <w:caps w:val="0"/>
          <w:noProof/>
          <w:sz w:val="22"/>
          <w:szCs w:val="22"/>
          <w:lang w:eastAsia="pt-BR" w:bidi="ar-SA"/>
        </w:rPr>
      </w:pPr>
      <w:hyperlink w:anchor="_Toc503515258" w:history="1">
        <w:r w:rsidR="00E13962" w:rsidRPr="00D767BE">
          <w:rPr>
            <w:rStyle w:val="Hyperlink"/>
            <w:noProof/>
          </w:rPr>
          <w:t>Visão geral do sistema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_Toc503515258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5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2"/>
        <w:rPr>
          <w:rFonts w:cstheme="minorBidi"/>
          <w:b w:val="0"/>
          <w:smallCaps w:val="0"/>
          <w:noProof/>
          <w:sz w:val="22"/>
          <w:szCs w:val="22"/>
          <w:lang w:eastAsia="pt-BR" w:bidi="ar-SA"/>
        </w:rPr>
      </w:pPr>
      <w:hyperlink w:anchor="_Toc503515259" w:history="1">
        <w:r w:rsidR="00E13962" w:rsidRPr="00D767BE">
          <w:rPr>
            <w:rStyle w:val="Hyperlink"/>
            <w:noProof/>
          </w:rPr>
          <w:t>1.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Entendendo a tela de manutenção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_Toc503515259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6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2"/>
        <w:rPr>
          <w:rFonts w:cstheme="minorBidi"/>
          <w:b w:val="0"/>
          <w:smallCaps w:val="0"/>
          <w:noProof/>
          <w:sz w:val="22"/>
          <w:szCs w:val="22"/>
          <w:lang w:eastAsia="pt-BR" w:bidi="ar-SA"/>
        </w:rPr>
      </w:pPr>
      <w:hyperlink w:anchor="_Toc503515260" w:history="1">
        <w:r w:rsidR="00E13962" w:rsidRPr="00D767BE">
          <w:rPr>
            <w:rStyle w:val="Hyperlink"/>
            <w:noProof/>
          </w:rPr>
          <w:t>2.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Execução do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_Toc503515260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7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261" w:history="1">
        <w:r w:rsidR="00E13962" w:rsidRPr="00D767BE">
          <w:rPr>
            <w:rStyle w:val="Hyperlink"/>
            <w:noProof/>
          </w:rPr>
          <w:t>2.1.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Consultar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_Toc503515261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7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262" w:history="1">
        <w:r w:rsidR="00E13962" w:rsidRPr="00D767BE">
          <w:rPr>
            <w:rStyle w:val="Hyperlink"/>
            <w:noProof/>
          </w:rPr>
          <w:t>2.2.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Incluir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_Toc503515262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8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263" w:history="1">
        <w:r w:rsidR="00E13962" w:rsidRPr="00D767BE">
          <w:rPr>
            <w:rStyle w:val="Hyperlink"/>
            <w:noProof/>
          </w:rPr>
          <w:t>2.3.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Prestação de Contas do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_Toc503515263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11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64" w:history="1">
        <w:r w:rsidR="00E13962" w:rsidRPr="00D767BE">
          <w:rPr>
            <w:rStyle w:val="Hyperlink"/>
            <w:noProof/>
          </w:rPr>
          <w:t>2.3.1.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Consultar Prestação de Contas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_Toc503515264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12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65" w:history="1">
        <w:r w:rsidR="00E13962" w:rsidRPr="00D767BE">
          <w:rPr>
            <w:rStyle w:val="Hyperlink"/>
            <w:noProof/>
          </w:rPr>
          <w:t>2.3.2.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Incluir Prestação de Conta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_Toc503515265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13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66" w:history="1">
        <w:r w:rsidR="00E13962" w:rsidRPr="00D767BE">
          <w:rPr>
            <w:rStyle w:val="Hyperlink"/>
            <w:noProof/>
          </w:rPr>
          <w:t>2.3.3.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Editar Prestação de Conta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_Toc503515266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15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67" w:history="1">
        <w:r w:rsidR="00E13962" w:rsidRPr="00D767BE">
          <w:rPr>
            <w:rStyle w:val="Hyperlink"/>
            <w:noProof/>
          </w:rPr>
          <w:t>2.3.4.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Excluir Prestação de Conta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_Toc503515267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17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268" w:history="1">
        <w:r w:rsidR="00E13962" w:rsidRPr="00D767BE">
          <w:rPr>
            <w:rStyle w:val="Hyperlink"/>
            <w:noProof/>
          </w:rPr>
          <w:t>2.4.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Aditivos do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_Toc503515268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18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69" w:history="1">
        <w:r w:rsidR="00E13962" w:rsidRPr="00D767BE">
          <w:rPr>
            <w:rStyle w:val="Hyperlink"/>
            <w:noProof/>
          </w:rPr>
          <w:t>2.4.1.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Consultar Aditivos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_Toc503515269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18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70" w:history="1">
        <w:r w:rsidR="00E13962" w:rsidRPr="00D767BE">
          <w:rPr>
            <w:rStyle w:val="Hyperlink"/>
            <w:noProof/>
          </w:rPr>
          <w:t>2.4.2.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Incluir Aditivo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_Toc503515270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20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71" w:history="1">
        <w:r w:rsidR="00E13962" w:rsidRPr="00D767BE">
          <w:rPr>
            <w:rStyle w:val="Hyperlink"/>
            <w:noProof/>
          </w:rPr>
          <w:t>2.4.3.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Anexos do Aditivo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_Toc503515271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21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68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72" w:history="1">
        <w:r w:rsidR="00E13962" w:rsidRPr="00D767BE">
          <w:rPr>
            <w:rStyle w:val="Hyperlink"/>
            <w:noProof/>
          </w:rPr>
          <w:t>2.4.3.1.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Consultar Anexos do Aditivo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_Toc503515272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21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68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73" w:history="1">
        <w:r w:rsidR="00E13962" w:rsidRPr="00D767BE">
          <w:rPr>
            <w:rStyle w:val="Hyperlink"/>
            <w:noProof/>
          </w:rPr>
          <w:t>2.4.3.2.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Download do Arquivo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_Toc503515273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22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68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74" w:history="1">
        <w:r w:rsidR="00E13962" w:rsidRPr="00D767BE">
          <w:rPr>
            <w:rStyle w:val="Hyperlink"/>
            <w:noProof/>
          </w:rPr>
          <w:t>2.4.3.3.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Incluir Anexos do Aditivo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_Toc503515274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23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68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75" w:history="1">
        <w:r w:rsidR="00E13962" w:rsidRPr="00D767BE">
          <w:rPr>
            <w:rStyle w:val="Hyperlink"/>
            <w:noProof/>
          </w:rPr>
          <w:t>2.4.3.4.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Visualizar Anexos do Aditivo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_Toc503515275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24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68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76" w:history="1">
        <w:r w:rsidR="00E13962" w:rsidRPr="00D767BE">
          <w:rPr>
            <w:rStyle w:val="Hyperlink"/>
            <w:noProof/>
          </w:rPr>
          <w:t>2.4.3.5.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Editar Anexos do Aditivo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_Toc503515276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25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68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77" w:history="1">
        <w:r w:rsidR="00E13962" w:rsidRPr="00D767BE">
          <w:rPr>
            <w:rStyle w:val="Hyperlink"/>
            <w:noProof/>
          </w:rPr>
          <w:t>2.4.3.6.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Excluir Anexos do Aditivo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_Toc503515277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26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78" w:history="1">
        <w:r w:rsidR="00E13962" w:rsidRPr="00D767BE">
          <w:rPr>
            <w:rStyle w:val="Hyperlink"/>
            <w:noProof/>
          </w:rPr>
          <w:t>2.4.4.</w:t>
        </w:r>
        <w:r w:rsidR="00E13962">
          <w:rPr>
            <w:rFonts w:cstheme="minorBidi"/>
            <w:noProof/>
            <w:sz w:val="22"/>
            <w:szCs w:val="22"/>
            <w:lang w:eastAsia="pt-BR" w:bidi="ar-SA"/>
          </w:rPr>
          <w:t xml:space="preserve"> </w:t>
        </w:r>
        <w:r w:rsidR="00E13962" w:rsidRPr="00D767BE">
          <w:rPr>
            <w:rStyle w:val="Hyperlink"/>
            <w:noProof/>
          </w:rPr>
          <w:t>Visualizar Aditivo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_Toc503515278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27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79" w:history="1">
        <w:r w:rsidR="00E13962" w:rsidRPr="00D767BE">
          <w:rPr>
            <w:rStyle w:val="Hyperlink"/>
            <w:noProof/>
          </w:rPr>
          <w:t>2.4.5.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Editar Aditivo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_Toc503515279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29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80" w:history="1">
        <w:r w:rsidR="00E13962" w:rsidRPr="00D767BE">
          <w:rPr>
            <w:rStyle w:val="Hyperlink"/>
            <w:noProof/>
          </w:rPr>
          <w:t>2.4.6.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Excluir Aditivo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_Toc503515280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30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281" w:history="1">
        <w:r w:rsidR="00E13962" w:rsidRPr="00D767BE">
          <w:rPr>
            <w:rStyle w:val="Hyperlink"/>
            <w:noProof/>
          </w:rPr>
          <w:t>2.5.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Anexos do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_Toc503515281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31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82" w:history="1">
        <w:r w:rsidR="00E13962" w:rsidRPr="00D767BE">
          <w:rPr>
            <w:rStyle w:val="Hyperlink"/>
            <w:noProof/>
          </w:rPr>
          <w:t>2.5.1.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Consultar Anexos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_Toc503515282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32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83" w:history="1">
        <w:r w:rsidR="00E13962" w:rsidRPr="00D767BE">
          <w:rPr>
            <w:rStyle w:val="Hyperlink"/>
            <w:noProof/>
          </w:rPr>
          <w:t>2.5.2.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Download do Arquivo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_Toc503515283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33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84" w:history="1">
        <w:r w:rsidR="00E13962" w:rsidRPr="00D767BE">
          <w:rPr>
            <w:rStyle w:val="Hyperlink"/>
            <w:noProof/>
          </w:rPr>
          <w:t>2.5.3.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Incluir Anexo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_Toc503515284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33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85" w:history="1">
        <w:r w:rsidR="00E13962" w:rsidRPr="00D767BE">
          <w:rPr>
            <w:rStyle w:val="Hyperlink"/>
            <w:noProof/>
          </w:rPr>
          <w:t>2.5.4.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Visualizar Anexo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_Toc503515285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34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86" w:history="1">
        <w:r w:rsidR="00E13962" w:rsidRPr="00D767BE">
          <w:rPr>
            <w:rStyle w:val="Hyperlink"/>
            <w:noProof/>
          </w:rPr>
          <w:t>2.5.5.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Editar Anexo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_Toc503515286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35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87" w:history="1">
        <w:r w:rsidR="00E13962" w:rsidRPr="00D767BE">
          <w:rPr>
            <w:rStyle w:val="Hyperlink"/>
            <w:noProof/>
          </w:rPr>
          <w:t>2.5.6.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Excluir Anexo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_Toc503515287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36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288" w:history="1">
        <w:r w:rsidR="00E13962" w:rsidRPr="00D767BE">
          <w:rPr>
            <w:rStyle w:val="Hyperlink"/>
            <w:noProof/>
          </w:rPr>
          <w:t>2.6.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Participantes do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_Toc503515288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37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89" w:history="1">
        <w:r w:rsidR="00E13962" w:rsidRPr="00D767BE">
          <w:rPr>
            <w:rStyle w:val="Hyperlink"/>
            <w:noProof/>
          </w:rPr>
          <w:t>2.6.1.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Consultar Participantes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_Toc503515289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37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90" w:history="1">
        <w:r w:rsidR="00E13962" w:rsidRPr="00D767BE">
          <w:rPr>
            <w:rStyle w:val="Hyperlink"/>
            <w:noProof/>
          </w:rPr>
          <w:t>2.6.2.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Incluir Participante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_Toc503515290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38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91" w:history="1">
        <w:r w:rsidR="00E13962" w:rsidRPr="00D767BE">
          <w:rPr>
            <w:rStyle w:val="Hyperlink"/>
            <w:noProof/>
          </w:rPr>
          <w:t>2.6.3.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Visualizar Participante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_Toc503515291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39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92" w:history="1">
        <w:r w:rsidR="00E13962" w:rsidRPr="00D767BE">
          <w:rPr>
            <w:rStyle w:val="Hyperlink"/>
            <w:noProof/>
          </w:rPr>
          <w:t>2.6.4.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Editar Participante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_Toc503515292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40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93" w:history="1">
        <w:r w:rsidR="00E13962" w:rsidRPr="00D767BE">
          <w:rPr>
            <w:rStyle w:val="Hyperlink"/>
            <w:noProof/>
          </w:rPr>
          <w:t>2.6.5.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Excluir Participante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_Toc503515293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42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294" w:history="1">
        <w:r w:rsidR="00E13962" w:rsidRPr="00D767BE">
          <w:rPr>
            <w:rStyle w:val="Hyperlink"/>
            <w:noProof/>
          </w:rPr>
          <w:t>2.7.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Valores do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_Toc503515294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42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295" w:history="1">
        <w:r w:rsidR="00E13962" w:rsidRPr="00D767BE">
          <w:rPr>
            <w:rStyle w:val="Hyperlink"/>
            <w:noProof/>
          </w:rPr>
          <w:t>2.8.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Encerar/Reabrir o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_Toc503515295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43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96" w:history="1">
        <w:r w:rsidR="00E13962" w:rsidRPr="00D767BE">
          <w:rPr>
            <w:rStyle w:val="Hyperlink"/>
            <w:noProof/>
          </w:rPr>
          <w:t>2.8.1.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Encerar o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_Toc503515296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43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4"/>
        <w:tabs>
          <w:tab w:val="left" w:pos="1440"/>
        </w:tabs>
        <w:rPr>
          <w:rFonts w:cstheme="minorBidi"/>
          <w:noProof/>
          <w:sz w:val="22"/>
          <w:szCs w:val="22"/>
          <w:lang w:eastAsia="pt-BR" w:bidi="ar-SA"/>
        </w:rPr>
      </w:pPr>
      <w:hyperlink w:anchor="_Toc503515297" w:history="1">
        <w:r w:rsidR="00E13962" w:rsidRPr="00D767BE">
          <w:rPr>
            <w:rStyle w:val="Hyperlink"/>
            <w:noProof/>
          </w:rPr>
          <w:t>2.8.2.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Reabrir o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_Toc503515297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45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298" w:history="1">
        <w:r w:rsidR="00E13962" w:rsidRPr="00D767BE">
          <w:rPr>
            <w:rStyle w:val="Hyperlink"/>
            <w:noProof/>
          </w:rPr>
          <w:t>2.9.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Visualizar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_Toc503515298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46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299" w:history="1">
        <w:r w:rsidR="00E13962" w:rsidRPr="00D767BE">
          <w:rPr>
            <w:rStyle w:val="Hyperlink"/>
            <w:noProof/>
          </w:rPr>
          <w:t>2.10.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Editar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_Toc503515299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47</w:t>
        </w:r>
        <w:r w:rsidR="00E13962">
          <w:rPr>
            <w:noProof/>
            <w:webHidden/>
          </w:rPr>
          <w:fldChar w:fldCharType="end"/>
        </w:r>
      </w:hyperlink>
    </w:p>
    <w:p w:rsidR="00E13962" w:rsidRDefault="00B230A8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3515300" w:history="1">
        <w:r w:rsidR="00E13962" w:rsidRPr="00D767BE">
          <w:rPr>
            <w:rStyle w:val="Hyperlink"/>
            <w:noProof/>
          </w:rPr>
          <w:t>2.11.</w:t>
        </w:r>
        <w:r w:rsidR="00E13962">
          <w:rPr>
            <w:rStyle w:val="Hyperlink"/>
            <w:noProof/>
          </w:rPr>
          <w:t xml:space="preserve"> </w:t>
        </w:r>
        <w:r w:rsidR="00E13962" w:rsidRPr="00D767BE">
          <w:rPr>
            <w:rStyle w:val="Hyperlink"/>
            <w:noProof/>
          </w:rPr>
          <w:t>Excluir Convênio Convenente</w:t>
        </w:r>
        <w:r w:rsidR="00E13962">
          <w:rPr>
            <w:noProof/>
            <w:webHidden/>
          </w:rPr>
          <w:tab/>
        </w:r>
        <w:r w:rsidR="00E13962">
          <w:rPr>
            <w:noProof/>
            <w:webHidden/>
          </w:rPr>
          <w:fldChar w:fldCharType="begin"/>
        </w:r>
        <w:r w:rsidR="00E13962">
          <w:rPr>
            <w:noProof/>
            <w:webHidden/>
          </w:rPr>
          <w:instrText xml:space="preserve"> PAGEREF _Toc503515300 \h </w:instrText>
        </w:r>
        <w:r w:rsidR="00E13962">
          <w:rPr>
            <w:noProof/>
            <w:webHidden/>
          </w:rPr>
        </w:r>
        <w:r w:rsidR="00E13962">
          <w:rPr>
            <w:noProof/>
            <w:webHidden/>
          </w:rPr>
          <w:fldChar w:fldCharType="separate"/>
        </w:r>
        <w:r w:rsidR="00BA4E53">
          <w:rPr>
            <w:noProof/>
            <w:webHidden/>
          </w:rPr>
          <w:t>49</w:t>
        </w:r>
        <w:r w:rsidR="00E13962">
          <w:rPr>
            <w:noProof/>
            <w:webHidden/>
          </w:rPr>
          <w:fldChar w:fldCharType="end"/>
        </w:r>
      </w:hyperlink>
    </w:p>
    <w:p w:rsidR="002477BC" w:rsidRDefault="00841F9E" w:rsidP="00B11005">
      <w:pPr>
        <w:tabs>
          <w:tab w:val="left" w:pos="6492"/>
        </w:tabs>
        <w:rPr>
          <w:rFonts w:cstheme="minorHAnsi"/>
          <w:b/>
          <w:bCs/>
          <w:caps/>
          <w:sz w:val="20"/>
          <w:szCs w:val="20"/>
        </w:rPr>
      </w:pPr>
      <w:r>
        <w:rPr>
          <w:rFonts w:cstheme="minorHAnsi"/>
          <w:b/>
          <w:bCs/>
          <w:caps/>
          <w:sz w:val="20"/>
          <w:szCs w:val="20"/>
        </w:rPr>
        <w:fldChar w:fldCharType="end"/>
      </w:r>
    </w:p>
    <w:p w:rsidR="008C1CC3" w:rsidRPr="00731D66" w:rsidRDefault="002477BC" w:rsidP="00B11005">
      <w:pPr>
        <w:pStyle w:val="Ttulo1"/>
        <w:rPr>
          <w:rFonts w:asciiTheme="minorHAnsi" w:hAnsiTheme="minorHAnsi" w:cstheme="minorHAnsi"/>
        </w:rPr>
      </w:pPr>
      <w:r>
        <w:rPr>
          <w:rFonts w:cstheme="minorHAnsi"/>
          <w:caps/>
          <w:sz w:val="20"/>
          <w:szCs w:val="20"/>
        </w:rPr>
        <w:br w:type="page"/>
      </w:r>
      <w:bookmarkStart w:id="1" w:name="_Toc431893698"/>
      <w:bookmarkStart w:id="2" w:name="_Toc503515257"/>
      <w:bookmarkStart w:id="3" w:name="_Toc351998275"/>
      <w:bookmarkStart w:id="4" w:name="_Toc342466211"/>
      <w:r w:rsidR="008C1CC3" w:rsidRPr="00731D66">
        <w:rPr>
          <w:rFonts w:asciiTheme="minorHAnsi" w:hAnsiTheme="minorHAnsi" w:cstheme="minorHAnsi"/>
        </w:rPr>
        <w:lastRenderedPageBreak/>
        <w:t>Primeiros Passos</w:t>
      </w:r>
      <w:bookmarkEnd w:id="1"/>
      <w:bookmarkEnd w:id="2"/>
    </w:p>
    <w:bookmarkEnd w:id="3"/>
    <w:p w:rsidR="008C1CC3" w:rsidRDefault="008C1CC3" w:rsidP="00B11005">
      <w:pPr>
        <w:pStyle w:val="Passos"/>
        <w:numPr>
          <w:ilvl w:val="0"/>
          <w:numId w:val="0"/>
        </w:numPr>
        <w:jc w:val="center"/>
        <w:rPr>
          <w:rFonts w:eastAsiaTheme="majorEastAsia"/>
        </w:rPr>
      </w:pPr>
    </w:p>
    <w:p w:rsidR="008C1CC3" w:rsidRDefault="008C1CC3" w:rsidP="00B11005">
      <w:pPr>
        <w:jc w:val="both"/>
      </w:pPr>
      <w:r>
        <w:t>Para auxiliá-lo, este manual possui indicadores visuais com notas relevantes do sistema. Estes indicadores são representados pelos ícones abaixo:</w:t>
      </w:r>
    </w:p>
    <w:p w:rsidR="008C1CC3" w:rsidRDefault="008C1CC3" w:rsidP="00F54198">
      <w:pPr>
        <w:ind w:left="284"/>
      </w:pPr>
      <w:r>
        <w:rPr>
          <w:noProof/>
          <w:lang w:eastAsia="pt-BR" w:bidi="ar-SA"/>
        </w:rPr>
        <mc:AlternateContent>
          <mc:Choice Requires="wpc">
            <w:drawing>
              <wp:inline distT="0" distB="0" distL="0" distR="0" wp14:anchorId="1453E701" wp14:editId="71D1D5FF">
                <wp:extent cx="3733800" cy="894080"/>
                <wp:effectExtent l="0" t="0" r="0" b="0"/>
                <wp:docPr id="3788" name="Tela 3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63" name="Grupo 463"/>
                        <wpg:cNvGrpSpPr/>
                        <wpg:grpSpPr>
                          <a:xfrm>
                            <a:off x="76200" y="161925"/>
                            <a:ext cx="914400" cy="631825"/>
                            <a:chOff x="0" y="161925"/>
                            <a:chExt cx="914400" cy="631825"/>
                          </a:xfrm>
                        </wpg:grpSpPr>
                        <pic:pic xmlns:pic="http://schemas.openxmlformats.org/drawingml/2006/picture">
                          <pic:nvPicPr>
                            <pic:cNvPr id="3055" name="Picture 3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540" y="161925"/>
                              <a:ext cx="392430" cy="3924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58" name="Text Box 3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7525"/>
                              <a:ext cx="914400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30A8" w:rsidRPr="00BD2BE4" w:rsidRDefault="00B230A8" w:rsidP="008C1CC3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Atenção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4" name="Grupo 464"/>
                        <wpg:cNvGrpSpPr/>
                        <wpg:grpSpPr>
                          <a:xfrm>
                            <a:off x="1485900" y="161925"/>
                            <a:ext cx="914400" cy="634365"/>
                            <a:chOff x="1409700" y="161925"/>
                            <a:chExt cx="914400" cy="634365"/>
                          </a:xfrm>
                        </wpg:grpSpPr>
                        <pic:pic xmlns:pic="http://schemas.openxmlformats.org/drawingml/2006/picture">
                          <pic:nvPicPr>
                            <pic:cNvPr id="3056" name="Picture 3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0690" y="161925"/>
                              <a:ext cx="317500" cy="396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59" name="Text Box 3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700" y="520065"/>
                              <a:ext cx="914400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30A8" w:rsidRPr="00BD2BE4" w:rsidRDefault="00B230A8" w:rsidP="008C1CC3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Nota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5" name="Grupo 465"/>
                        <wpg:cNvGrpSpPr/>
                        <wpg:grpSpPr>
                          <a:xfrm>
                            <a:off x="2712720" y="132715"/>
                            <a:ext cx="914400" cy="663575"/>
                            <a:chOff x="2636520" y="132715"/>
                            <a:chExt cx="914400" cy="663575"/>
                          </a:xfrm>
                        </wpg:grpSpPr>
                        <pic:pic xmlns:pic="http://schemas.openxmlformats.org/drawingml/2006/picture">
                          <pic:nvPicPr>
                            <pic:cNvPr id="3057" name="Picture 3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8780" y="132715"/>
                              <a:ext cx="320675" cy="4286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60" name="Text Box 3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6520" y="520065"/>
                              <a:ext cx="914400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30A8" w:rsidRPr="00BD2BE4" w:rsidRDefault="00B230A8" w:rsidP="008C1CC3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Dica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453E701" id="Tela 3788" o:spid="_x0000_s1031" editas="canvas" style="width:294pt;height:70.4pt;mso-position-horizontal-relative:char;mso-position-vertical-relative:line" coordsize="37338,8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">
                <v:shape id="_x0000_s1032" type="#_x0000_t75" style="position:absolute;width:37338;height:8940;visibility:visible;mso-wrap-style:square">
                  <v:fill o:detectmouseclick="t"/>
                  <v:path o:connecttype="none"/>
                </v:shape>
                <v:group id="Grupo 463" o:spid="_x0000_s1033" style="position:absolute;left:762;top:1619;width:9144;height:6318" coordorigin=",1619" coordsize="9144,6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Picture 3790" o:spid="_x0000_s1034" type="#_x0000_t75" style="position:absolute;left:2565;top:1619;width:3924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rEfFAAAA3QAAAA8AAABkcnMvZG93bnJldi54bWxEj0+LwjAUxO+C3yE8YS+iyXZpkWoUXRDE&#10;ZQ/+OXh8NM+22LyUJmr325uFhT0OM/MbZrHqbSMe1PnasYb3qQJBXDhTc6nhfNpOZiB8QDbYOCYN&#10;P+RhtRwOFpgb9+QDPY6hFBHCPkcNVQhtLqUvKrLop64ljt7VdRZDlF0pTYfPCLeNTJTKpMWa40KF&#10;LX1WVNyOd6thHC5Ofd1wb43fbb5VmiWHJNP6bdSv5yAC9eE//NfeGQ0fKk3h9018An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KxHxQAAAN0AAAAPAAAAAAAAAAAAAAAA&#10;AJ8CAABkcnMvZG93bnJldi54bWxQSwUGAAAAAAQABAD3AAAAkQMAAAAA&#10;">
                    <v:imagedata r:id="rId18" o:title=""/>
                  </v:shape>
                  <v:shape id="_x0000_s1035" type="#_x0000_t202" style="position:absolute;top:5175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KfcEA&#10;AADdAAAADwAAAGRycy9kb3ducmV2LnhtbERPz2vCMBS+D/wfwhN2m4mVjVGNYgWd05NO74/m2RSb&#10;l9JErf/9chjs+PH9ni1614g7daH2rGE8UiCIS29qrjScftZvnyBCRDbYeCYNTwqwmA9eZpgb/+AD&#10;3Y+xEimEQ44abIxtLmUoLTkMI98SJ+7iO4cxwa6SpsNHCneNzJT6kA5rTg0WW1pZKq/Hm9Mg1dd3&#10;ltk1Xm7FfvMstrvidN5p/Trsl1MQkfr4L/5zb42GiXpPc9Ob9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ayn3BAAAA3QAAAA8AAAAAAAAAAAAAAAAAmAIAAGRycy9kb3du&#10;cmV2LnhtbFBLBQYAAAAABAAEAPUAAACGAwAAAAA=&#10;" filled="f" stroked="f" strokecolor="#c0504d [3205]" strokeweight="1.5pt">
                    <v:textbox>
                      <w:txbxContent>
                        <w:p w:rsidR="00B230A8" w:rsidRPr="00BD2BE4" w:rsidRDefault="00B230A8" w:rsidP="008C1CC3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Atenção</w:t>
                          </w:r>
                        </w:p>
                      </w:txbxContent>
                    </v:textbox>
                  </v:shape>
                </v:group>
                <v:group id="Grupo 464" o:spid="_x0000_s1036" style="position:absolute;left:14859;top:1619;width:9144;height:6343" coordorigin="14097,1619" coordsize="9144,6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Picture 3791" o:spid="_x0000_s1037" type="#_x0000_t75" style="position:absolute;left:17106;top:1619;width:317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dFg/HAAAA3QAAAA8AAABkcnMvZG93bnJldi54bWxEj91qwkAUhO8LvsNyhN4U3bTVINFVRKgU&#10;EcWfBzhmj0k0ezbNbmN8e1co9HKYmW+Yyaw1pWiodoVlBe/9CARxanXBmYLj4as3AuE8ssbSMim4&#10;k4PZtPMywUTbG++o2ftMBAi7BBXk3leJlC7NyaDr24o4eGdbG/RB1pnUNd4C3JTyI4piabDgsJBj&#10;RYuc0uv+1ygYuOV6sVy18c/9MjrJ5u183Qy2Sr122/kYhKfW/4f/2t9awWc0jOH5JjwBOX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dFg/HAAAA3QAAAA8AAAAAAAAAAAAA&#10;AAAAnwIAAGRycy9kb3ducmV2LnhtbFBLBQYAAAAABAAEAPcAAACTAwAAAAA=&#10;">
                    <v:imagedata r:id="rId19" o:title=""/>
                  </v:shape>
                  <v:shape id="Text Box 3794" o:spid="_x0000_s1038" type="#_x0000_t202" style="position:absolute;left:14097;top:5200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v5sYA&#10;AADdAAAADwAAAGRycy9kb3ducmV2LnhtbESPT2sCMRTE70K/Q3iF3jTpFktdjdIt2Ko91T/3x+a5&#10;Wbp5WTZR129vhEKPw8z8hpkteteIM3Wh9qzheaRAEJfe1Fxp2O+WwzcQISIbbDyThisFWMwfBjPM&#10;jb/wD523sRIJwiFHDTbGNpcylJYchpFviZN39J3DmGRXSdPhJcFdIzOlXqXDmtOCxZY+LJW/25PT&#10;INXXOsvsEo+n4vvzWqw2xf6w0frpsX+fgojUx//wX3tlNLyo8QT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Zv5sYAAADdAAAADwAAAAAAAAAAAAAAAACYAgAAZHJz&#10;L2Rvd25yZXYueG1sUEsFBgAAAAAEAAQA9QAAAIsDAAAAAA==&#10;" filled="f" stroked="f" strokecolor="#c0504d [3205]" strokeweight="1.5pt">
                    <v:textbox>
                      <w:txbxContent>
                        <w:p w:rsidR="00B230A8" w:rsidRPr="00BD2BE4" w:rsidRDefault="00B230A8" w:rsidP="008C1CC3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Nota</w:t>
                          </w:r>
                        </w:p>
                      </w:txbxContent>
                    </v:textbox>
                  </v:shape>
                </v:group>
                <v:group id="Grupo 465" o:spid="_x0000_s1039" style="position:absolute;left:27127;top:1327;width:9144;height:6635" coordorigin="26365,1327" coordsize="9144,6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Picture 3792" o:spid="_x0000_s1040" type="#_x0000_t75" style="position:absolute;left:29387;top:1327;width:3207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YI9THAAAA3QAAAA8AAABkcnMvZG93bnJldi54bWxEj0tvwjAQhO9I/Q/WVuIGTkvLI2BQBOrj&#10;CAHuq3hJUuJ1GrtJ2l9fV6rEcTQz32hWm95UoqXGlZYVPIwjEMSZ1SXnCk7Hl9EchPPIGivLpOCb&#10;HGzWd4MVxtp2fKA29bkIEHYxKii8r2MpXVaQQTe2NXHwLrYx6INscqkb7ALcVPIxiqbSYMlhocCa&#10;tgVl1/TLKNgv0uvlY/d5brvt69P+zSXZzyRRanjfJ0sQnnp/C/+337WCSfQ8g7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YI9THAAAA3QAAAA8AAAAAAAAAAAAA&#10;AAAAnwIAAGRycy9kb3ducmV2LnhtbFBLBQYAAAAABAAEAPcAAACTAwAAAAA=&#10;">
                    <v:imagedata r:id="rId20" o:title=""/>
                  </v:shape>
                  <v:shape id="Text Box 3795" o:spid="_x0000_s1041" type="#_x0000_t202" style="position:absolute;left:26365;top:5200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MxsEA&#10;AADdAAAADwAAAGRycy9kb3ducmV2LnhtbERPz2vCMBS+D/wfwhO8zcQKMqpRrOCm7jSn90fzbIrN&#10;S2mi1v/eHAY7fny/F6veNeJOXag9a5iMFQji0puaKw2n3+37B4gQkQ02nknDkwKsloO3BebGP/iH&#10;7sdYiRTCIUcNNsY2lzKUlhyGsW+JE3fxncOYYFdJ0+EjhbtGZkrNpMOaU4PFljaWyuvx5jRI9bXP&#10;MrvFy634/nwWu0NxOh+0Hg379RxEpD7+i//cO6NhqmZpf3q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DMbBAAAA3QAAAA8AAAAAAAAAAAAAAAAAmAIAAGRycy9kb3du&#10;cmV2LnhtbFBLBQYAAAAABAAEAPUAAACGAwAAAAA=&#10;" filled="f" stroked="f" strokecolor="#c0504d [3205]" strokeweight="1.5pt">
                    <v:textbox>
                      <w:txbxContent>
                        <w:p w:rsidR="00B230A8" w:rsidRPr="00BD2BE4" w:rsidRDefault="00B230A8" w:rsidP="008C1CC3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Dica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747DC" w:rsidRDefault="0005611E" w:rsidP="00B11005"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A0B802A" wp14:editId="46408DB8">
                <wp:simplePos x="0" y="0"/>
                <wp:positionH relativeFrom="column">
                  <wp:posOffset>635</wp:posOffset>
                </wp:positionH>
                <wp:positionV relativeFrom="paragraph">
                  <wp:posOffset>103505</wp:posOffset>
                </wp:positionV>
                <wp:extent cx="4219575" cy="2952750"/>
                <wp:effectExtent l="0" t="0" r="28575" b="19050"/>
                <wp:wrapNone/>
                <wp:docPr id="37" name="Retângulo de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2952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5612D" id="Retângulo de cantos arredondados 37" o:spid="_x0000_s1026" style="position:absolute;margin-left:.05pt;margin-top:8.15pt;width:332.25pt;height:232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" filled="f" strokecolor="#f79646 [3209]" strokeweight="2pt"/>
            </w:pict>
          </mc:Fallback>
        </mc:AlternateContent>
      </w:r>
    </w:p>
    <w:p w:rsidR="003747DC" w:rsidRDefault="003747DC" w:rsidP="00B11005">
      <w:pPr>
        <w:tabs>
          <w:tab w:val="left" w:pos="2780"/>
          <w:tab w:val="center" w:pos="425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IMPORTANTE!</w:t>
      </w:r>
    </w:p>
    <w:p w:rsidR="00E92A6E" w:rsidRDefault="00E92A6E" w:rsidP="00B11005">
      <w:pPr>
        <w:rPr>
          <w:rFonts w:ascii="Arial" w:hAnsi="Arial" w:cs="Arial"/>
        </w:rPr>
      </w:pPr>
    </w:p>
    <w:p w:rsidR="00E92A6E" w:rsidRPr="00E92A6E" w:rsidRDefault="003747DC" w:rsidP="00277DEB">
      <w:pPr>
        <w:ind w:left="284" w:right="174"/>
        <w:jc w:val="both"/>
        <w:rPr>
          <w:rFonts w:ascii="Arial" w:hAnsi="Arial" w:cs="Arial"/>
        </w:rPr>
      </w:pPr>
      <w:r w:rsidRPr="00E92A6E">
        <w:rPr>
          <w:rFonts w:ascii="Arial" w:hAnsi="Arial" w:cs="Arial"/>
        </w:rPr>
        <w:t xml:space="preserve">As telas do sistema por padrão são abertas sempre em modo de consulta, caso seja necessário </w:t>
      </w:r>
      <w:r w:rsidR="00E92A6E" w:rsidRPr="00E92A6E">
        <w:rPr>
          <w:rFonts w:ascii="Arial" w:hAnsi="Arial" w:cs="Arial"/>
        </w:rPr>
        <w:t>incluir u</w:t>
      </w:r>
      <w:r w:rsidRPr="00E92A6E">
        <w:rPr>
          <w:rFonts w:ascii="Arial" w:hAnsi="Arial" w:cs="Arial"/>
        </w:rPr>
        <w:t xml:space="preserve">m novo registro o usuário deverá clicar no </w:t>
      </w:r>
      <w:proofErr w:type="gramStart"/>
      <w:r w:rsidRPr="00E92A6E">
        <w:rPr>
          <w:rFonts w:ascii="Arial" w:hAnsi="Arial" w:cs="Arial"/>
        </w:rPr>
        <w:t xml:space="preserve">botão </w:t>
      </w:r>
      <w:r w:rsidR="00ED746D"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589AA1B" wp14:editId="7D4F949D">
            <wp:extent cx="558800" cy="2095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A6E">
        <w:rPr>
          <w:rFonts w:ascii="Arial" w:hAnsi="Arial" w:cs="Arial"/>
        </w:rPr>
        <w:t>.</w:t>
      </w:r>
      <w:proofErr w:type="gramEnd"/>
    </w:p>
    <w:p w:rsidR="00E92A6E" w:rsidRPr="00E92A6E" w:rsidRDefault="00E92A6E" w:rsidP="00277DEB">
      <w:pPr>
        <w:ind w:left="284" w:right="174"/>
        <w:jc w:val="both"/>
        <w:rPr>
          <w:rFonts w:ascii="Arial" w:hAnsi="Arial" w:cs="Arial"/>
        </w:rPr>
      </w:pPr>
    </w:p>
    <w:p w:rsidR="00E92A6E" w:rsidRPr="00E92A6E" w:rsidRDefault="00E92A6E" w:rsidP="00277DEB">
      <w:pPr>
        <w:ind w:left="284" w:right="174"/>
        <w:jc w:val="both"/>
        <w:rPr>
          <w:rFonts w:ascii="Arial" w:hAnsi="Arial" w:cs="Arial"/>
        </w:rPr>
      </w:pPr>
      <w:r w:rsidRPr="00E92A6E">
        <w:rPr>
          <w:rFonts w:ascii="Arial" w:hAnsi="Arial" w:cs="Arial"/>
        </w:rPr>
        <w:t>As principais ações do sistema para os registros retornados na consulta são:</w:t>
      </w:r>
    </w:p>
    <w:p w:rsidR="00E92A6E" w:rsidRPr="00E92A6E" w:rsidRDefault="00E92A6E" w:rsidP="00277DEB">
      <w:pPr>
        <w:ind w:left="284" w:right="174"/>
        <w:jc w:val="both"/>
        <w:rPr>
          <w:rFonts w:ascii="Arial" w:hAnsi="Arial" w:cs="Arial"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71053DD3" wp14:editId="7121ABFB">
            <wp:extent cx="180975" cy="201930"/>
            <wp:effectExtent l="0" t="0" r="9525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Visualizar: </w:t>
      </w:r>
      <w:r w:rsidRPr="00E92A6E">
        <w:rPr>
          <w:rFonts w:ascii="Arial" w:hAnsi="Arial" w:cs="Arial"/>
        </w:rPr>
        <w:t>Utiliza-se esta ação para exibir detalhadamente os dados de um registro cadastrado no sistema.</w:t>
      </w:r>
    </w:p>
    <w:p w:rsidR="00E92A6E" w:rsidRPr="00E92A6E" w:rsidRDefault="00E92A6E" w:rsidP="00277DEB">
      <w:pPr>
        <w:ind w:left="284" w:right="174"/>
        <w:jc w:val="both"/>
        <w:rPr>
          <w:rFonts w:ascii="Arial" w:hAnsi="Arial" w:cs="Arial"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3CF9E6A" wp14:editId="3EFD2771">
            <wp:extent cx="180975" cy="191135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Editar: </w:t>
      </w:r>
      <w:r w:rsidRPr="00E92A6E">
        <w:rPr>
          <w:rFonts w:ascii="Arial" w:hAnsi="Arial" w:cs="Arial"/>
        </w:rPr>
        <w:t>Editar total ou parcialmente os dados de um registro cadastrado no sistema.</w:t>
      </w:r>
    </w:p>
    <w:p w:rsidR="00E92A6E" w:rsidRPr="00E92A6E" w:rsidRDefault="00E92A6E" w:rsidP="00277DEB">
      <w:pPr>
        <w:ind w:left="284" w:right="174"/>
        <w:jc w:val="both"/>
        <w:rPr>
          <w:rFonts w:ascii="Arial" w:hAnsi="Arial" w:cs="Arial"/>
          <w:b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10DEF937" wp14:editId="550B5A51">
            <wp:extent cx="148590" cy="191135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Excluir: </w:t>
      </w:r>
      <w:r w:rsidRPr="00E92A6E">
        <w:rPr>
          <w:rFonts w:ascii="Arial" w:hAnsi="Arial" w:cs="Arial"/>
        </w:rPr>
        <w:t>Excluir o registro do sistema.</w:t>
      </w:r>
    </w:p>
    <w:p w:rsidR="00E92A6E" w:rsidRDefault="00E92A6E" w:rsidP="00B11005">
      <w:pPr>
        <w:rPr>
          <w:rFonts w:ascii="Arial" w:hAnsi="Arial" w:cs="Arial"/>
        </w:rPr>
      </w:pPr>
    </w:p>
    <w:p w:rsidR="008C1CC3" w:rsidRDefault="003747DC" w:rsidP="00B11005">
      <w:r w:rsidRPr="004056EC">
        <w:rPr>
          <w:rFonts w:ascii="Arial" w:hAnsi="Arial" w:cs="Arial"/>
        </w:rPr>
        <w:t xml:space="preserve"> </w:t>
      </w:r>
    </w:p>
    <w:p w:rsidR="008C1CC3" w:rsidRDefault="008C1CC3" w:rsidP="00B11005"/>
    <w:p w:rsidR="0005611E" w:rsidRDefault="0005611E" w:rsidP="00B11005">
      <w:pPr>
        <w:jc w:val="both"/>
        <w:rPr>
          <w:rFonts w:ascii="Arial" w:hAnsi="Arial" w:cs="Arial"/>
        </w:rPr>
      </w:pPr>
    </w:p>
    <w:p w:rsidR="00B83E31" w:rsidRDefault="00B83E31" w:rsidP="008E7972">
      <w:pPr>
        <w:ind w:left="993" w:right="316"/>
        <w:jc w:val="both"/>
        <w:rPr>
          <w:rFonts w:ascii="Arial" w:hAnsi="Arial" w:cs="Arial"/>
        </w:rPr>
      </w:pPr>
    </w:p>
    <w:p w:rsidR="00B83E31" w:rsidRDefault="00B83E31" w:rsidP="008E7972">
      <w:pPr>
        <w:ind w:left="993" w:right="316"/>
        <w:jc w:val="both"/>
        <w:rPr>
          <w:rFonts w:ascii="Arial" w:hAnsi="Arial" w:cs="Arial"/>
        </w:rPr>
      </w:pPr>
      <w:r w:rsidRPr="003541A6">
        <w:rPr>
          <w:rFonts w:ascii="Arial" w:hAnsi="Arial" w:cs="Arial"/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B08084B" wp14:editId="1E32E576">
                <wp:simplePos x="0" y="0"/>
                <wp:positionH relativeFrom="column">
                  <wp:posOffset>29210</wp:posOffset>
                </wp:positionH>
                <wp:positionV relativeFrom="paragraph">
                  <wp:posOffset>92075</wp:posOffset>
                </wp:positionV>
                <wp:extent cx="4105275" cy="628650"/>
                <wp:effectExtent l="0" t="0" r="28575" b="19050"/>
                <wp:wrapNone/>
                <wp:docPr id="450" name="Retângulo de cantos arredondado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05275" cy="628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DBD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F042F" id="Retângulo de cantos arredondados 450" o:spid="_x0000_s1026" style="position:absolute;margin-left:2.3pt;margin-top:7.25pt;width:323.25pt;height:49.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" filled="f" strokecolor="#dbd600" strokeweight="2pt"/>
            </w:pict>
          </mc:Fallback>
        </mc:AlternateContent>
      </w:r>
    </w:p>
    <w:p w:rsidR="008E7972" w:rsidRPr="003541A6" w:rsidRDefault="00B83E31" w:rsidP="008E7972">
      <w:pPr>
        <w:ind w:left="993" w:right="316"/>
        <w:jc w:val="both"/>
        <w:rPr>
          <w:rFonts w:ascii="Arial" w:hAnsi="Arial" w:cs="Arial"/>
        </w:rPr>
      </w:pPr>
      <w:r w:rsidRPr="003541A6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95616" behindDoc="0" locked="0" layoutInCell="1" allowOverlap="1" wp14:anchorId="2F124C46" wp14:editId="6C04ED7F">
            <wp:simplePos x="0" y="0"/>
            <wp:positionH relativeFrom="column">
              <wp:posOffset>129540</wp:posOffset>
            </wp:positionH>
            <wp:positionV relativeFrom="paragraph">
              <wp:posOffset>13335</wp:posOffset>
            </wp:positionV>
            <wp:extent cx="392430" cy="391795"/>
            <wp:effectExtent l="0" t="0" r="7620" b="8255"/>
            <wp:wrapNone/>
            <wp:docPr id="451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E7972" w:rsidRPr="003541A6">
        <w:rPr>
          <w:rFonts w:ascii="Arial" w:hAnsi="Arial" w:cs="Arial"/>
        </w:rPr>
        <w:t>No sistema os campos que são de caráter obrigatório serão sempre marcados com um asterisco</w:t>
      </w:r>
      <w:r w:rsidR="008E7972">
        <w:rPr>
          <w:rFonts w:ascii="Arial" w:hAnsi="Arial" w:cs="Arial"/>
        </w:rPr>
        <w:t xml:space="preserve"> (</w:t>
      </w:r>
      <w:r w:rsidR="008E7972" w:rsidRPr="00870B51">
        <w:rPr>
          <w:rFonts w:ascii="Arial" w:hAnsi="Arial" w:cs="Arial"/>
          <w:color w:val="FF0000"/>
          <w:sz w:val="26"/>
          <w:szCs w:val="26"/>
        </w:rPr>
        <w:t>*</w:t>
      </w:r>
      <w:r w:rsidR="008E7972" w:rsidRPr="00870B51">
        <w:rPr>
          <w:rFonts w:ascii="Arial" w:hAnsi="Arial" w:cs="Arial"/>
          <w:sz w:val="26"/>
          <w:szCs w:val="26"/>
        </w:rPr>
        <w:t>).</w:t>
      </w:r>
    </w:p>
    <w:p w:rsidR="0005611E" w:rsidRDefault="0005611E" w:rsidP="00B11005">
      <w:pPr>
        <w:jc w:val="both"/>
        <w:rPr>
          <w:rFonts w:ascii="Arial" w:hAnsi="Arial" w:cs="Arial"/>
        </w:rPr>
      </w:pPr>
    </w:p>
    <w:p w:rsidR="0005611E" w:rsidRDefault="0005611E" w:rsidP="00B11005">
      <w:pPr>
        <w:jc w:val="both"/>
        <w:rPr>
          <w:rFonts w:ascii="Arial" w:hAnsi="Arial" w:cs="Arial"/>
        </w:rPr>
      </w:pPr>
    </w:p>
    <w:p w:rsidR="008C1CC3" w:rsidRPr="00AE1F81" w:rsidRDefault="00320BEB" w:rsidP="00B11005">
      <w:pPr>
        <w:pStyle w:val="Ttulo1"/>
        <w:spacing w:before="120"/>
      </w:pPr>
      <w:bookmarkStart w:id="5" w:name="_Toc351998276"/>
      <w:bookmarkStart w:id="6" w:name="_Toc431893699"/>
      <w:bookmarkStart w:id="7" w:name="_Toc503515258"/>
      <w:r w:rsidRPr="00AE1F81">
        <w:t xml:space="preserve">Visão geral do </w:t>
      </w:r>
      <w:r w:rsidR="008C1CC3" w:rsidRPr="00AE1F81">
        <w:t>sistema</w:t>
      </w:r>
      <w:bookmarkEnd w:id="5"/>
      <w:bookmarkEnd w:id="6"/>
      <w:bookmarkEnd w:id="7"/>
    </w:p>
    <w:p w:rsidR="008C1CC3" w:rsidRPr="00213CC4" w:rsidRDefault="008C1CC3" w:rsidP="00B11005">
      <w:pPr>
        <w:pStyle w:val="Subtitulo"/>
        <w:rPr>
          <w:b/>
          <w:color w:val="1F497D" w:themeColor="text2"/>
        </w:rPr>
      </w:pPr>
      <w:r w:rsidRPr="00213CC4">
        <w:rPr>
          <w:b/>
          <w:color w:val="1F497D" w:themeColor="text2"/>
        </w:rPr>
        <w:t xml:space="preserve">Tela de </w:t>
      </w:r>
      <w:r w:rsidR="00870B51">
        <w:rPr>
          <w:b/>
          <w:color w:val="1F497D" w:themeColor="text2"/>
        </w:rPr>
        <w:t>Autenticação</w:t>
      </w:r>
    </w:p>
    <w:p w:rsidR="008C1CC3" w:rsidRDefault="008C1CC3" w:rsidP="00F54198">
      <w:pPr>
        <w:pStyle w:val="Passos"/>
        <w:numPr>
          <w:ilvl w:val="0"/>
          <w:numId w:val="3"/>
        </w:numPr>
        <w:ind w:left="426"/>
      </w:pPr>
      <w:r>
        <w:t xml:space="preserve">Informe seu </w:t>
      </w:r>
      <w:r w:rsidR="00870B51" w:rsidRPr="00870B51">
        <w:rPr>
          <w:b/>
        </w:rPr>
        <w:t>Usuário</w:t>
      </w:r>
      <w:r w:rsidR="00870B51">
        <w:t xml:space="preserve"> </w:t>
      </w:r>
      <w:r>
        <w:t xml:space="preserve">e </w:t>
      </w:r>
      <w:r w:rsidRPr="00870B51">
        <w:rPr>
          <w:b/>
        </w:rPr>
        <w:t>Senha</w:t>
      </w:r>
      <w:r>
        <w:t>.</w:t>
      </w:r>
    </w:p>
    <w:p w:rsidR="008C1CC3" w:rsidRDefault="008C1CC3" w:rsidP="00F54198">
      <w:pPr>
        <w:pStyle w:val="Passos"/>
        <w:numPr>
          <w:ilvl w:val="0"/>
          <w:numId w:val="3"/>
        </w:numPr>
        <w:ind w:left="426"/>
      </w:pPr>
      <w:r>
        <w:t xml:space="preserve">Clique em </w:t>
      </w:r>
      <w:r>
        <w:rPr>
          <w:b/>
        </w:rPr>
        <w:t>Entrar</w:t>
      </w:r>
      <w:r>
        <w:t xml:space="preserve"> para acessar o sistema.</w:t>
      </w:r>
    </w:p>
    <w:p w:rsidR="00213CC4" w:rsidRDefault="00213CC4" w:rsidP="00B11005">
      <w:pPr>
        <w:pStyle w:val="Passos"/>
        <w:numPr>
          <w:ilvl w:val="0"/>
          <w:numId w:val="0"/>
        </w:numPr>
      </w:pPr>
    </w:p>
    <w:p w:rsidR="008C1CC3" w:rsidRDefault="00BA14E2" w:rsidP="00B11005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7FFD2437" wp14:editId="2D635495">
            <wp:extent cx="4203021" cy="2352675"/>
            <wp:effectExtent l="19050" t="19050" r="2667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00" cy="2365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1CC3" w:rsidRDefault="008C1CC3" w:rsidP="00B11005"/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91"/>
        <w:gridCol w:w="6330"/>
      </w:tblGrid>
      <w:tr w:rsidR="008C1CC3" w:rsidRPr="00CC0EF8" w:rsidTr="00532B42">
        <w:tc>
          <w:tcPr>
            <w:tcW w:w="292" w:type="pct"/>
          </w:tcPr>
          <w:p w:rsidR="008C1CC3" w:rsidRDefault="008C1CC3" w:rsidP="00B11005">
            <w:pPr>
              <w:jc w:val="center"/>
            </w:pPr>
            <w:r w:rsidRPr="00761804">
              <w:rPr>
                <w:noProof/>
                <w:lang w:eastAsia="pt-BR" w:bidi="ar-SA"/>
              </w:rPr>
              <w:drawing>
                <wp:inline distT="0" distB="0" distL="0" distR="0" wp14:anchorId="56B0A2AE" wp14:editId="515DE326">
                  <wp:extent cx="212962" cy="212962"/>
                  <wp:effectExtent l="19050" t="0" r="0" b="0"/>
                  <wp:docPr id="329" name="Imagem 18" descr="Emblem-Important-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-Important-12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2" cy="21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pct"/>
            <w:shd w:val="clear" w:color="auto" w:fill="F2F2F2" w:themeFill="background1" w:themeFillShade="F2"/>
          </w:tcPr>
          <w:p w:rsidR="008C1CC3" w:rsidRPr="00160224" w:rsidRDefault="008C1CC3" w:rsidP="00B11005">
            <w:pPr>
              <w:pStyle w:val="Citao"/>
            </w:pPr>
            <w:r w:rsidRPr="00160224">
              <w:t>Verifique com o administrador do sistema o endereço,</w:t>
            </w:r>
            <w:r w:rsidR="00870B51">
              <w:t xml:space="preserve"> usuário </w:t>
            </w:r>
            <w:r w:rsidRPr="00160224">
              <w:t>e senha de acesso</w:t>
            </w:r>
            <w:r w:rsidR="00E511DE">
              <w:t xml:space="preserve"> ao sistema</w:t>
            </w:r>
            <w:r w:rsidRPr="00160224">
              <w:t>.</w:t>
            </w:r>
          </w:p>
        </w:tc>
      </w:tr>
    </w:tbl>
    <w:p w:rsidR="008C1CC3" w:rsidRDefault="008C1CC3" w:rsidP="00B11005">
      <w:r>
        <w:br w:type="page"/>
      </w:r>
    </w:p>
    <w:p w:rsidR="008C1CC3" w:rsidRDefault="008C1CC3" w:rsidP="00B11005">
      <w:pPr>
        <w:pStyle w:val="Subtitulo"/>
        <w:spacing w:before="120" w:after="120"/>
        <w:rPr>
          <w:b/>
          <w:color w:val="1F497D" w:themeColor="text2"/>
        </w:rPr>
      </w:pPr>
      <w:r w:rsidRPr="006D5EB9">
        <w:rPr>
          <w:b/>
          <w:color w:val="1F497D" w:themeColor="text2"/>
        </w:rPr>
        <w:lastRenderedPageBreak/>
        <w:t>Página Inicial</w:t>
      </w:r>
      <w:r w:rsidR="00A32253">
        <w:rPr>
          <w:b/>
          <w:color w:val="1F497D" w:themeColor="text2"/>
        </w:rPr>
        <w:t xml:space="preserve"> do Sistema</w:t>
      </w:r>
    </w:p>
    <w:p w:rsidR="009B0F54" w:rsidRPr="009B0F54" w:rsidRDefault="009B0F54" w:rsidP="00B11005"/>
    <w:p w:rsidR="008C1CC3" w:rsidRDefault="00802BBB" w:rsidP="00B11005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19DFFEE6" wp14:editId="41428C14">
            <wp:extent cx="4066579" cy="1971675"/>
            <wp:effectExtent l="19050" t="19050" r="10160" b="9525"/>
            <wp:docPr id="3012" name="Imagem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72" cy="19778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>
                          <a:alpha val="99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C1CC3" w:rsidRDefault="008C1CC3" w:rsidP="00B11005"/>
    <w:p w:rsidR="008C1CC3" w:rsidRDefault="008C1CC3" w:rsidP="00F54198">
      <w:pPr>
        <w:pStyle w:val="PargrafodaLista"/>
        <w:numPr>
          <w:ilvl w:val="0"/>
          <w:numId w:val="4"/>
        </w:numPr>
        <w:ind w:left="426"/>
      </w:pPr>
      <w:r>
        <w:t>Menus do Sistema.</w:t>
      </w:r>
    </w:p>
    <w:p w:rsidR="00BA4E53" w:rsidRDefault="00BA4E53" w:rsidP="00BA4E53"/>
    <w:p w:rsidR="0013755B" w:rsidRPr="009B0F54" w:rsidRDefault="0013755B" w:rsidP="00BA4E53">
      <w:pPr>
        <w:pStyle w:val="Ttulo2"/>
        <w:spacing w:before="240"/>
        <w:ind w:left="284" w:hanging="284"/>
      </w:pPr>
      <w:bookmarkStart w:id="8" w:name="_Toc351998277"/>
      <w:bookmarkStart w:id="9" w:name="_Toc431801827"/>
      <w:bookmarkStart w:id="10" w:name="_Toc503515259"/>
      <w:r w:rsidRPr="009B0F54">
        <w:t>Entendendo a tela de manutenção</w:t>
      </w:r>
      <w:bookmarkEnd w:id="8"/>
      <w:bookmarkEnd w:id="9"/>
      <w:bookmarkEnd w:id="10"/>
    </w:p>
    <w:p w:rsidR="00660983" w:rsidRPr="00160224" w:rsidRDefault="00660983" w:rsidP="00F54198">
      <w:pPr>
        <w:pStyle w:val="Descrio"/>
        <w:ind w:left="0" w:firstLine="0"/>
        <w:jc w:val="both"/>
      </w:pPr>
      <w:r w:rsidRPr="00160224">
        <w:t>Para toda funcionalidade, inicialmente é apresentada a tela de manutenção de dados.</w:t>
      </w:r>
    </w:p>
    <w:p w:rsidR="0013755B" w:rsidRPr="00160224" w:rsidRDefault="0013755B" w:rsidP="00B11005">
      <w:pPr>
        <w:pStyle w:val="Descrio"/>
        <w:ind w:left="0" w:firstLine="0"/>
        <w:jc w:val="both"/>
      </w:pPr>
      <w:r w:rsidRPr="00160224">
        <w:t xml:space="preserve">A tela de manutenção é dividida em dois blocos: </w:t>
      </w:r>
    </w:p>
    <w:p w:rsidR="0013755B" w:rsidRPr="00160224" w:rsidRDefault="0013755B" w:rsidP="00F54198">
      <w:pPr>
        <w:pStyle w:val="Descrio"/>
        <w:numPr>
          <w:ilvl w:val="0"/>
          <w:numId w:val="7"/>
        </w:numPr>
        <w:ind w:left="360"/>
        <w:jc w:val="both"/>
      </w:pPr>
      <w:r w:rsidRPr="00160224">
        <w:t>A primeira apresenta os parâmetros de pesquisa para consultar registros no sistema.</w:t>
      </w:r>
    </w:p>
    <w:p w:rsidR="0013755B" w:rsidRPr="00160224" w:rsidRDefault="0013755B" w:rsidP="00F54198">
      <w:pPr>
        <w:pStyle w:val="Descrio"/>
        <w:numPr>
          <w:ilvl w:val="0"/>
          <w:numId w:val="7"/>
        </w:numPr>
        <w:ind w:left="360"/>
        <w:jc w:val="both"/>
      </w:pPr>
      <w:r w:rsidRPr="00160224">
        <w:t xml:space="preserve">A segunda apresenta uma </w:t>
      </w:r>
      <w:r w:rsidRPr="00870B51">
        <w:rPr>
          <w:i/>
        </w:rPr>
        <w:t>grid</w:t>
      </w:r>
      <w:r w:rsidRPr="00160224">
        <w:t xml:space="preserve"> de exibição, ou seja, uma listagem de registros exibidas de acordo com a consulta realizada.</w:t>
      </w:r>
    </w:p>
    <w:p w:rsidR="009F6619" w:rsidRDefault="0013755B" w:rsidP="00F54198">
      <w:pPr>
        <w:pStyle w:val="Descrio"/>
        <w:ind w:firstLine="0"/>
        <w:jc w:val="both"/>
      </w:pPr>
      <w:r w:rsidRPr="00160224">
        <w:t xml:space="preserve">Na </w:t>
      </w:r>
      <w:r w:rsidRPr="00870B51">
        <w:rPr>
          <w:i/>
        </w:rPr>
        <w:t>grid</w:t>
      </w:r>
      <w:r w:rsidRPr="00160224">
        <w:t xml:space="preserve"> de exibição, são apresentadas informações básicas de registros e suas ações de manutenção. </w:t>
      </w:r>
    </w:p>
    <w:p w:rsidR="009F6619" w:rsidRDefault="009F6619" w:rsidP="00B11005">
      <w:pPr>
        <w:pStyle w:val="Descrio"/>
        <w:ind w:left="0" w:firstLine="0"/>
        <w:rPr>
          <w:noProof/>
          <w:lang w:eastAsia="pt-BR" w:bidi="ar-SA"/>
        </w:rPr>
      </w:pPr>
    </w:p>
    <w:p w:rsidR="0013755B" w:rsidRDefault="00B11005" w:rsidP="00B11005">
      <w:pPr>
        <w:pStyle w:val="Descrio"/>
        <w:ind w:left="0" w:firstLine="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3104C2E5" wp14:editId="1EB586B0">
            <wp:extent cx="4200525" cy="1900588"/>
            <wp:effectExtent l="0" t="0" r="0" b="4445"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73" cy="190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55B" w:rsidRDefault="0013755B" w:rsidP="00F54198">
      <w:pPr>
        <w:pStyle w:val="PargrafodaLista"/>
        <w:numPr>
          <w:ilvl w:val="0"/>
          <w:numId w:val="6"/>
        </w:numPr>
        <w:ind w:left="426"/>
      </w:pPr>
      <w:r>
        <w:t>Parâmetros de Pesquisa</w:t>
      </w:r>
    </w:p>
    <w:p w:rsidR="0013755B" w:rsidRDefault="0013755B" w:rsidP="00F54198">
      <w:pPr>
        <w:pStyle w:val="PargrafodaLista"/>
        <w:numPr>
          <w:ilvl w:val="0"/>
          <w:numId w:val="6"/>
        </w:numPr>
        <w:ind w:left="426"/>
      </w:pPr>
      <w:r w:rsidRPr="00870B51">
        <w:rPr>
          <w:i/>
        </w:rPr>
        <w:t>Grid</w:t>
      </w:r>
      <w:r>
        <w:t xml:space="preserve"> de Exibição</w:t>
      </w:r>
      <w:r w:rsidR="00802BBB">
        <w:t xml:space="preserve"> dos Registros</w:t>
      </w:r>
    </w:p>
    <w:p w:rsidR="0013755B" w:rsidRDefault="0013755B" w:rsidP="00F54198">
      <w:pPr>
        <w:pStyle w:val="PargrafodaLista"/>
        <w:numPr>
          <w:ilvl w:val="0"/>
          <w:numId w:val="6"/>
        </w:numPr>
        <w:ind w:left="426"/>
      </w:pPr>
      <w:r>
        <w:t>Ações de Manutenção</w:t>
      </w:r>
    </w:p>
    <w:p w:rsidR="00946594" w:rsidRDefault="00946594" w:rsidP="00F54198">
      <w:pPr>
        <w:pStyle w:val="PargrafodaLista"/>
        <w:numPr>
          <w:ilvl w:val="0"/>
          <w:numId w:val="6"/>
        </w:numPr>
        <w:ind w:left="426"/>
      </w:pPr>
      <w:r>
        <w:t>Navegação de Páginas</w:t>
      </w:r>
    </w:p>
    <w:p w:rsidR="009A74C5" w:rsidRPr="002B16DA" w:rsidRDefault="009A74C5" w:rsidP="00BA4E53">
      <w:pPr>
        <w:pStyle w:val="Ttulo2"/>
        <w:spacing w:before="240"/>
        <w:ind w:left="284" w:hanging="284"/>
      </w:pPr>
      <w:bookmarkStart w:id="11" w:name="_Toc478651690"/>
      <w:bookmarkStart w:id="12" w:name="_Toc503515260"/>
      <w:bookmarkStart w:id="13" w:name="_Toc431801828"/>
      <w:r>
        <w:t xml:space="preserve">Execução </w:t>
      </w:r>
      <w:r w:rsidRPr="002B16DA">
        <w:t>do Convênio Con</w:t>
      </w:r>
      <w:r w:rsidR="00865ED7">
        <w:t>venente</w:t>
      </w:r>
      <w:bookmarkEnd w:id="11"/>
      <w:bookmarkEnd w:id="12"/>
    </w:p>
    <w:p w:rsidR="009A74C5" w:rsidRDefault="009A74C5" w:rsidP="00B11005">
      <w:pPr>
        <w:rPr>
          <w:b/>
          <w:i/>
          <w:sz w:val="18"/>
          <w:szCs w:val="18"/>
        </w:rPr>
      </w:pPr>
      <w:r w:rsidRPr="000C2514">
        <w:rPr>
          <w:b/>
          <w:i/>
          <w:sz w:val="18"/>
          <w:szCs w:val="18"/>
        </w:rPr>
        <w:t xml:space="preserve">Sistema de Convênios &gt;&gt; </w:t>
      </w:r>
      <w:r>
        <w:rPr>
          <w:b/>
          <w:i/>
          <w:sz w:val="18"/>
          <w:szCs w:val="18"/>
        </w:rPr>
        <w:t xml:space="preserve">Gestão Convênio </w:t>
      </w:r>
      <w:r w:rsidRPr="000C2514">
        <w:rPr>
          <w:b/>
          <w:i/>
          <w:sz w:val="18"/>
          <w:szCs w:val="18"/>
        </w:rPr>
        <w:t>Con</w:t>
      </w:r>
      <w:r w:rsidR="001B7305">
        <w:rPr>
          <w:b/>
          <w:i/>
          <w:sz w:val="18"/>
          <w:szCs w:val="18"/>
        </w:rPr>
        <w:t xml:space="preserve">venente </w:t>
      </w:r>
      <w:r w:rsidRPr="000C2514">
        <w:rPr>
          <w:b/>
          <w:i/>
          <w:sz w:val="18"/>
          <w:szCs w:val="18"/>
        </w:rPr>
        <w:t xml:space="preserve">&gt;&gt; </w:t>
      </w:r>
      <w:r>
        <w:rPr>
          <w:b/>
          <w:i/>
          <w:sz w:val="18"/>
          <w:szCs w:val="18"/>
        </w:rPr>
        <w:t>Execução</w:t>
      </w:r>
    </w:p>
    <w:p w:rsidR="00F54198" w:rsidRPr="000C2514" w:rsidRDefault="00F54198" w:rsidP="00B11005">
      <w:pPr>
        <w:rPr>
          <w:b/>
          <w:i/>
          <w:sz w:val="18"/>
          <w:szCs w:val="18"/>
        </w:rPr>
      </w:pPr>
    </w:p>
    <w:p w:rsidR="009A74C5" w:rsidRPr="00D15391" w:rsidRDefault="009A74C5" w:rsidP="00277DEB">
      <w:pPr>
        <w:jc w:val="both"/>
        <w:rPr>
          <w:rFonts w:cs="Arial"/>
        </w:rPr>
      </w:pPr>
      <w:r w:rsidRPr="00D15391">
        <w:rPr>
          <w:rFonts w:cs="Arial"/>
        </w:rPr>
        <w:t xml:space="preserve">Através dessa funcionalidade será possível manter e gerenciar </w:t>
      </w:r>
      <w:r>
        <w:rPr>
          <w:rFonts w:cs="Arial"/>
        </w:rPr>
        <w:t xml:space="preserve">o(s) convênio(s) </w:t>
      </w:r>
      <w:r w:rsidR="001B7305">
        <w:rPr>
          <w:rFonts w:cs="Arial"/>
        </w:rPr>
        <w:t>convenente</w:t>
      </w:r>
      <w:r>
        <w:rPr>
          <w:rFonts w:cs="Arial"/>
        </w:rPr>
        <w:t>(s).</w:t>
      </w:r>
    </w:p>
    <w:p w:rsidR="00A9017D" w:rsidRPr="00EB424E" w:rsidRDefault="00A9017D" w:rsidP="00F54198">
      <w:pPr>
        <w:pStyle w:val="Ttulo3"/>
        <w:spacing w:before="120"/>
        <w:ind w:left="425" w:hanging="425"/>
        <w:contextualSpacing w:val="0"/>
        <w:rPr>
          <w:sz w:val="24"/>
          <w:szCs w:val="24"/>
        </w:rPr>
      </w:pPr>
      <w:bookmarkStart w:id="14" w:name="_Toc503515261"/>
      <w:bookmarkEnd w:id="4"/>
      <w:bookmarkEnd w:id="13"/>
      <w:r w:rsidRPr="00EB424E">
        <w:rPr>
          <w:sz w:val="24"/>
          <w:szCs w:val="24"/>
        </w:rPr>
        <w:t xml:space="preserve">Consultar Convênio </w:t>
      </w:r>
      <w:r w:rsidR="001B7305">
        <w:rPr>
          <w:sz w:val="24"/>
          <w:szCs w:val="24"/>
        </w:rPr>
        <w:t>Convenente</w:t>
      </w:r>
      <w:bookmarkEnd w:id="14"/>
    </w:p>
    <w:p w:rsidR="00954491" w:rsidRDefault="00A9017D" w:rsidP="00B11005">
      <w:pPr>
        <w:pStyle w:val="Descrio"/>
        <w:ind w:left="0" w:firstLine="0"/>
        <w:jc w:val="both"/>
      </w:pPr>
      <w:r>
        <w:t xml:space="preserve">Na tela de </w:t>
      </w:r>
      <w:r w:rsidRPr="005B2278">
        <w:rPr>
          <w:b/>
        </w:rPr>
        <w:t>Manutenção</w:t>
      </w:r>
      <w:r>
        <w:rPr>
          <w:b/>
        </w:rPr>
        <w:t xml:space="preserve"> do C</w:t>
      </w:r>
      <w:r w:rsidRPr="005B2278">
        <w:rPr>
          <w:b/>
        </w:rPr>
        <w:t xml:space="preserve">onvênio </w:t>
      </w:r>
      <w:r w:rsidR="001B7305">
        <w:rPr>
          <w:b/>
        </w:rPr>
        <w:t>Convenente</w:t>
      </w:r>
      <w:r w:rsidRPr="00EB06A5">
        <w:t xml:space="preserve">, </w:t>
      </w:r>
      <w:r>
        <w:t xml:space="preserve">para efetuar a pesquisa de registros já inseridos, preencha algum campo do filtro e clique no botão </w:t>
      </w:r>
      <w:r>
        <w:rPr>
          <w:noProof/>
          <w:lang w:eastAsia="pt-BR" w:bidi="ar-SA"/>
        </w:rPr>
        <w:drawing>
          <wp:inline distT="0" distB="0" distL="0" distR="0" wp14:anchorId="4228FD61" wp14:editId="398D44BC">
            <wp:extent cx="749540" cy="198407"/>
            <wp:effectExtent l="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491">
        <w:t>.</w:t>
      </w:r>
    </w:p>
    <w:p w:rsidR="00A9017D" w:rsidRDefault="00954491" w:rsidP="00B11005">
      <w:pPr>
        <w:pStyle w:val="Descrio"/>
        <w:ind w:left="0" w:firstLine="0"/>
        <w:jc w:val="both"/>
      </w:pPr>
      <w:r>
        <w:t>Serão</w:t>
      </w:r>
      <w:r w:rsidR="00A9017D">
        <w:t xml:space="preserve"> exibidos todos os registros encontrados no sistema de acordo com o</w:t>
      </w:r>
      <w:r w:rsidR="00F5210C">
        <w:t>(s)</w:t>
      </w:r>
      <w:r w:rsidR="00A9017D">
        <w:t xml:space="preserve"> filtro(s) selecionado(s).</w:t>
      </w:r>
    </w:p>
    <w:p w:rsidR="00A9017D" w:rsidRDefault="001B7305" w:rsidP="00B11005">
      <w:pPr>
        <w:pStyle w:val="Descrio"/>
        <w:ind w:left="0" w:firstLine="0"/>
        <w:jc w:val="center"/>
        <w:rPr>
          <w:color w:val="800000"/>
        </w:rPr>
      </w:pPr>
      <w:r>
        <w:rPr>
          <w:noProof/>
          <w:color w:val="800000"/>
          <w:lang w:eastAsia="pt-BR" w:bidi="ar-SA"/>
        </w:rPr>
        <w:lastRenderedPageBreak/>
        <w:drawing>
          <wp:inline distT="0" distB="0" distL="0" distR="0" wp14:anchorId="18C977F1" wp14:editId="040B280E">
            <wp:extent cx="4161790" cy="1888861"/>
            <wp:effectExtent l="19050" t="19050" r="10160" b="165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63" cy="1895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45E6" w:rsidRDefault="004845E6" w:rsidP="00B11005">
      <w:pPr>
        <w:pStyle w:val="Descrio"/>
        <w:ind w:left="0" w:firstLine="0"/>
        <w:jc w:val="both"/>
        <w:rPr>
          <w:color w:val="800000"/>
        </w:rPr>
      </w:pPr>
    </w:p>
    <w:p w:rsidR="00A9017D" w:rsidRDefault="00A9017D" w:rsidP="00B11005">
      <w:pPr>
        <w:pStyle w:val="Descrio"/>
        <w:ind w:left="0" w:firstLine="0"/>
        <w:jc w:val="both"/>
        <w:rPr>
          <w:rFonts w:asciiTheme="majorHAnsi" w:hAnsiTheme="majorHAnsi" w:cstheme="minorHAnsi"/>
          <w:b/>
          <w:i/>
          <w:color w:val="1F497D" w:themeColor="text2"/>
        </w:rPr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493"/>
        <w:gridCol w:w="4012"/>
      </w:tblGrid>
      <w:tr w:rsidR="0081665B" w:rsidRPr="00B11005" w:rsidTr="00B11005">
        <w:tc>
          <w:tcPr>
            <w:tcW w:w="0" w:type="auto"/>
            <w:shd w:val="clear" w:color="auto" w:fill="95B3D7" w:themeFill="accent1" w:themeFillTint="99"/>
          </w:tcPr>
          <w:p w:rsidR="0081665B" w:rsidRPr="00B11005" w:rsidRDefault="0081665B" w:rsidP="00B11005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B11005">
              <w:rPr>
                <w:rFonts w:cstheme="minorHAnsi"/>
                <w:b/>
              </w:rPr>
              <w:t>Ícone da Ação</w:t>
            </w:r>
          </w:p>
        </w:tc>
        <w:tc>
          <w:tcPr>
            <w:tcW w:w="0" w:type="auto"/>
            <w:shd w:val="clear" w:color="auto" w:fill="95B3D7" w:themeFill="accent1" w:themeFillTint="99"/>
          </w:tcPr>
          <w:p w:rsidR="0081665B" w:rsidRPr="00B11005" w:rsidRDefault="0081665B" w:rsidP="00B11005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B11005">
              <w:rPr>
                <w:rFonts w:cstheme="minorHAnsi"/>
                <w:b/>
              </w:rPr>
              <w:t>Descrição da Ação</w:t>
            </w:r>
          </w:p>
        </w:tc>
      </w:tr>
      <w:tr w:rsidR="0081665B" w:rsidRPr="00B11005" w:rsidTr="00B11005">
        <w:tc>
          <w:tcPr>
            <w:tcW w:w="0" w:type="auto"/>
            <w:vAlign w:val="center"/>
          </w:tcPr>
          <w:p w:rsidR="0081665B" w:rsidRPr="00B11005" w:rsidRDefault="0081665B" w:rsidP="00B11005">
            <w:pPr>
              <w:jc w:val="center"/>
              <w:rPr>
                <w:sz w:val="20"/>
              </w:rPr>
            </w:pPr>
            <w:r w:rsidRPr="00B11005">
              <w:rPr>
                <w:sz w:val="20"/>
              </w:rPr>
              <w:object w:dxaOrig="255" w:dyaOrig="315" w14:anchorId="054D470C">
                <v:shape id="_x0000_i1031" type="#_x0000_t75" style="width:12pt;height:15.75pt" o:ole="">
                  <v:imagedata r:id="rId31" o:title=""/>
                </v:shape>
                <o:OLEObject Type="Embed" ProgID="PBrush" ShapeID="_x0000_i1031" DrawAspect="Content" ObjectID="_1577260912" r:id="rId32"/>
              </w:object>
            </w:r>
          </w:p>
        </w:tc>
        <w:tc>
          <w:tcPr>
            <w:tcW w:w="0" w:type="auto"/>
            <w:vAlign w:val="center"/>
          </w:tcPr>
          <w:p w:rsidR="0081665B" w:rsidRPr="00B11005" w:rsidRDefault="0081665B" w:rsidP="00B11005">
            <w:pPr>
              <w:rPr>
                <w:sz w:val="20"/>
              </w:rPr>
            </w:pPr>
            <w:r w:rsidRPr="00B11005">
              <w:rPr>
                <w:sz w:val="20"/>
              </w:rPr>
              <w:t xml:space="preserve">Prestação de Contas </w:t>
            </w:r>
            <w:r w:rsidR="00A964F5" w:rsidRPr="00B11005">
              <w:rPr>
                <w:sz w:val="20"/>
              </w:rPr>
              <w:t xml:space="preserve">do Convênio </w:t>
            </w:r>
            <w:r w:rsidR="001B7305" w:rsidRPr="00B11005">
              <w:rPr>
                <w:sz w:val="20"/>
              </w:rPr>
              <w:t>Convenente</w:t>
            </w:r>
            <w:r w:rsidR="00A964F5" w:rsidRPr="00B11005">
              <w:rPr>
                <w:sz w:val="20"/>
              </w:rPr>
              <w:t>.</w:t>
            </w:r>
          </w:p>
        </w:tc>
      </w:tr>
      <w:tr w:rsidR="0081665B" w:rsidRPr="00B11005" w:rsidTr="00B11005">
        <w:tc>
          <w:tcPr>
            <w:tcW w:w="0" w:type="auto"/>
            <w:vAlign w:val="center"/>
          </w:tcPr>
          <w:p w:rsidR="0081665B" w:rsidRPr="00B11005" w:rsidRDefault="0081665B" w:rsidP="00B11005">
            <w:pPr>
              <w:jc w:val="center"/>
              <w:rPr>
                <w:sz w:val="20"/>
              </w:rPr>
            </w:pPr>
            <w:r w:rsidRPr="00B11005">
              <w:rPr>
                <w:sz w:val="20"/>
              </w:rPr>
              <w:object w:dxaOrig="255" w:dyaOrig="315" w14:anchorId="74E09E44">
                <v:shape id="_x0000_i1032" type="#_x0000_t75" style="width:12pt;height:15.75pt" o:ole="">
                  <v:imagedata r:id="rId33" o:title=""/>
                </v:shape>
                <o:OLEObject Type="Embed" ProgID="PBrush" ShapeID="_x0000_i1032" DrawAspect="Content" ObjectID="_1577260913" r:id="rId34"/>
              </w:object>
            </w:r>
          </w:p>
        </w:tc>
        <w:tc>
          <w:tcPr>
            <w:tcW w:w="0" w:type="auto"/>
            <w:vAlign w:val="center"/>
          </w:tcPr>
          <w:p w:rsidR="0081665B" w:rsidRPr="00B11005" w:rsidRDefault="0081665B" w:rsidP="00B11005">
            <w:pPr>
              <w:rPr>
                <w:sz w:val="20"/>
              </w:rPr>
            </w:pPr>
            <w:r w:rsidRPr="00B11005">
              <w:rPr>
                <w:sz w:val="20"/>
              </w:rPr>
              <w:t xml:space="preserve">Aditivos </w:t>
            </w:r>
            <w:r w:rsidR="00A964F5" w:rsidRPr="00B11005">
              <w:rPr>
                <w:sz w:val="20"/>
              </w:rPr>
              <w:t xml:space="preserve">do Convênio </w:t>
            </w:r>
            <w:r w:rsidR="001B7305" w:rsidRPr="00B11005">
              <w:rPr>
                <w:sz w:val="20"/>
              </w:rPr>
              <w:t>Convenente</w:t>
            </w:r>
            <w:r w:rsidR="00A964F5" w:rsidRPr="00B11005">
              <w:rPr>
                <w:sz w:val="20"/>
              </w:rPr>
              <w:t>.</w:t>
            </w:r>
          </w:p>
        </w:tc>
      </w:tr>
      <w:tr w:rsidR="0081665B" w:rsidRPr="00B11005" w:rsidTr="00B11005">
        <w:tc>
          <w:tcPr>
            <w:tcW w:w="0" w:type="auto"/>
            <w:vAlign w:val="center"/>
          </w:tcPr>
          <w:p w:rsidR="0081665B" w:rsidRPr="00B11005" w:rsidRDefault="0081665B" w:rsidP="00B11005">
            <w:pPr>
              <w:jc w:val="center"/>
              <w:rPr>
                <w:sz w:val="20"/>
              </w:rPr>
            </w:pPr>
            <w:r w:rsidRPr="00B11005">
              <w:rPr>
                <w:sz w:val="20"/>
              </w:rPr>
              <w:object w:dxaOrig="255" w:dyaOrig="270" w14:anchorId="6EB3452F">
                <v:shape id="_x0000_i1033" type="#_x0000_t75" style="width:12pt;height:13.5pt" o:ole="">
                  <v:imagedata r:id="rId35" o:title=""/>
                </v:shape>
                <o:OLEObject Type="Embed" ProgID="PBrush" ShapeID="_x0000_i1033" DrawAspect="Content" ObjectID="_1577260914" r:id="rId36"/>
              </w:object>
            </w:r>
          </w:p>
        </w:tc>
        <w:tc>
          <w:tcPr>
            <w:tcW w:w="0" w:type="auto"/>
            <w:vAlign w:val="center"/>
          </w:tcPr>
          <w:p w:rsidR="0081665B" w:rsidRPr="00B11005" w:rsidRDefault="0081665B" w:rsidP="00B11005">
            <w:pPr>
              <w:rPr>
                <w:sz w:val="20"/>
              </w:rPr>
            </w:pPr>
            <w:r w:rsidRPr="00B11005">
              <w:rPr>
                <w:sz w:val="20"/>
              </w:rPr>
              <w:t xml:space="preserve">Anexos </w:t>
            </w:r>
            <w:r w:rsidR="00A964F5" w:rsidRPr="00B11005">
              <w:rPr>
                <w:sz w:val="20"/>
              </w:rPr>
              <w:t xml:space="preserve">do Convênio </w:t>
            </w:r>
            <w:r w:rsidR="001B7305" w:rsidRPr="00B11005">
              <w:rPr>
                <w:sz w:val="20"/>
              </w:rPr>
              <w:t>Convenente</w:t>
            </w:r>
            <w:r w:rsidR="00A964F5" w:rsidRPr="00B11005">
              <w:rPr>
                <w:sz w:val="20"/>
              </w:rPr>
              <w:t>.</w:t>
            </w:r>
          </w:p>
        </w:tc>
      </w:tr>
      <w:tr w:rsidR="00485FE6" w:rsidRPr="00B11005" w:rsidTr="00B11005">
        <w:tc>
          <w:tcPr>
            <w:tcW w:w="0" w:type="auto"/>
            <w:vAlign w:val="center"/>
          </w:tcPr>
          <w:p w:rsidR="00485FE6" w:rsidRPr="00B11005" w:rsidRDefault="00485FE6" w:rsidP="00B11005">
            <w:pPr>
              <w:jc w:val="center"/>
              <w:rPr>
                <w:sz w:val="20"/>
              </w:rPr>
            </w:pPr>
            <w:r w:rsidRPr="00B11005">
              <w:rPr>
                <w:sz w:val="20"/>
              </w:rPr>
              <w:object w:dxaOrig="360" w:dyaOrig="330">
                <v:shape id="_x0000_i1034" type="#_x0000_t75" style="width:18pt;height:16.5pt" o:ole="">
                  <v:imagedata r:id="rId37" o:title=""/>
                </v:shape>
                <o:OLEObject Type="Embed" ProgID="PBrush" ShapeID="_x0000_i1034" DrawAspect="Content" ObjectID="_1577260915" r:id="rId38"/>
              </w:object>
            </w:r>
          </w:p>
        </w:tc>
        <w:tc>
          <w:tcPr>
            <w:tcW w:w="0" w:type="auto"/>
            <w:vAlign w:val="center"/>
          </w:tcPr>
          <w:p w:rsidR="00485FE6" w:rsidRPr="00B11005" w:rsidRDefault="00485FE6" w:rsidP="00B11005">
            <w:pPr>
              <w:rPr>
                <w:sz w:val="20"/>
              </w:rPr>
            </w:pPr>
            <w:r w:rsidRPr="00B11005">
              <w:rPr>
                <w:sz w:val="20"/>
              </w:rPr>
              <w:t>Participantes do Convênio Convenente.</w:t>
            </w:r>
          </w:p>
        </w:tc>
      </w:tr>
      <w:tr w:rsidR="0081665B" w:rsidRPr="00B11005" w:rsidTr="00B11005">
        <w:tc>
          <w:tcPr>
            <w:tcW w:w="0" w:type="auto"/>
            <w:vAlign w:val="center"/>
          </w:tcPr>
          <w:p w:rsidR="0081665B" w:rsidRPr="00B11005" w:rsidRDefault="0081665B" w:rsidP="00B11005">
            <w:pPr>
              <w:jc w:val="center"/>
              <w:rPr>
                <w:sz w:val="20"/>
              </w:rPr>
            </w:pPr>
            <w:r w:rsidRPr="00B11005">
              <w:rPr>
                <w:sz w:val="20"/>
              </w:rPr>
              <w:object w:dxaOrig="315" w:dyaOrig="285" w14:anchorId="331F04A6">
                <v:shape id="_x0000_i1035" type="#_x0000_t75" style="width:15.75pt;height:14.25pt" o:ole="">
                  <v:imagedata r:id="rId39" o:title=""/>
                </v:shape>
                <o:OLEObject Type="Embed" ProgID="PBrush" ShapeID="_x0000_i1035" DrawAspect="Content" ObjectID="_1577260916" r:id="rId40"/>
              </w:object>
            </w:r>
          </w:p>
        </w:tc>
        <w:tc>
          <w:tcPr>
            <w:tcW w:w="0" w:type="auto"/>
            <w:vAlign w:val="center"/>
          </w:tcPr>
          <w:p w:rsidR="0081665B" w:rsidRPr="00B11005" w:rsidRDefault="0081665B" w:rsidP="00B11005">
            <w:pPr>
              <w:rPr>
                <w:sz w:val="20"/>
              </w:rPr>
            </w:pPr>
            <w:r w:rsidRPr="00B11005">
              <w:rPr>
                <w:sz w:val="20"/>
              </w:rPr>
              <w:t xml:space="preserve">Valores </w:t>
            </w:r>
            <w:r w:rsidR="00A964F5" w:rsidRPr="00B11005">
              <w:rPr>
                <w:sz w:val="20"/>
              </w:rPr>
              <w:t xml:space="preserve">do Convênio </w:t>
            </w:r>
            <w:r w:rsidR="001B7305" w:rsidRPr="00B11005">
              <w:rPr>
                <w:sz w:val="20"/>
              </w:rPr>
              <w:t>Convenente</w:t>
            </w:r>
            <w:r w:rsidR="00A964F5" w:rsidRPr="00B11005">
              <w:rPr>
                <w:sz w:val="20"/>
              </w:rPr>
              <w:t>.</w:t>
            </w:r>
          </w:p>
        </w:tc>
      </w:tr>
      <w:tr w:rsidR="0081665B" w:rsidRPr="00B11005" w:rsidTr="00B11005">
        <w:tc>
          <w:tcPr>
            <w:tcW w:w="0" w:type="auto"/>
            <w:vAlign w:val="center"/>
          </w:tcPr>
          <w:p w:rsidR="0081665B" w:rsidRPr="00B11005" w:rsidRDefault="0081665B" w:rsidP="00B11005">
            <w:pPr>
              <w:jc w:val="center"/>
              <w:rPr>
                <w:sz w:val="20"/>
              </w:rPr>
            </w:pPr>
            <w:r w:rsidRPr="00B11005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74071EE4" wp14:editId="5038FFF2">
                  <wp:extent cx="171450" cy="200025"/>
                  <wp:effectExtent l="0" t="0" r="0" b="9525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428D" w:rsidRPr="00B11005">
              <w:rPr>
                <w:sz w:val="20"/>
              </w:rPr>
              <w:object w:dxaOrig="285" w:dyaOrig="330">
                <v:shape id="_x0000_i1036" type="#_x0000_t75" style="width:14.25pt;height:16.5pt" o:ole="">
                  <v:imagedata r:id="rId42" o:title=""/>
                </v:shape>
                <o:OLEObject Type="Embed" ProgID="PBrush" ShapeID="_x0000_i1036" DrawAspect="Content" ObjectID="_1577260917" r:id="rId43"/>
              </w:object>
            </w:r>
          </w:p>
        </w:tc>
        <w:tc>
          <w:tcPr>
            <w:tcW w:w="0" w:type="auto"/>
            <w:vAlign w:val="center"/>
          </w:tcPr>
          <w:p w:rsidR="0081665B" w:rsidRPr="00B11005" w:rsidRDefault="0081665B" w:rsidP="00B11005">
            <w:pPr>
              <w:rPr>
                <w:sz w:val="20"/>
              </w:rPr>
            </w:pPr>
            <w:r w:rsidRPr="00B11005">
              <w:rPr>
                <w:sz w:val="20"/>
              </w:rPr>
              <w:t>Encerrar</w:t>
            </w:r>
            <w:r w:rsidR="00485FE6" w:rsidRPr="00B11005">
              <w:rPr>
                <w:sz w:val="20"/>
              </w:rPr>
              <w:t>/Reabrir</w:t>
            </w:r>
            <w:r w:rsidRPr="00B11005">
              <w:rPr>
                <w:sz w:val="20"/>
              </w:rPr>
              <w:t xml:space="preserve"> </w:t>
            </w:r>
            <w:r w:rsidR="00A964F5" w:rsidRPr="00B11005">
              <w:rPr>
                <w:sz w:val="20"/>
              </w:rPr>
              <w:t xml:space="preserve">o Convênio </w:t>
            </w:r>
            <w:r w:rsidR="001B7305" w:rsidRPr="00B11005">
              <w:rPr>
                <w:sz w:val="20"/>
              </w:rPr>
              <w:t>Convenente</w:t>
            </w:r>
            <w:r w:rsidR="00A964F5" w:rsidRPr="00B11005">
              <w:rPr>
                <w:sz w:val="20"/>
              </w:rPr>
              <w:t>.</w:t>
            </w:r>
          </w:p>
        </w:tc>
      </w:tr>
      <w:tr w:rsidR="0081665B" w:rsidRPr="00B11005" w:rsidTr="00B11005">
        <w:tc>
          <w:tcPr>
            <w:tcW w:w="0" w:type="auto"/>
            <w:vAlign w:val="center"/>
          </w:tcPr>
          <w:p w:rsidR="0081665B" w:rsidRPr="00B11005" w:rsidRDefault="0081665B" w:rsidP="00B11005">
            <w:pPr>
              <w:jc w:val="center"/>
              <w:rPr>
                <w:sz w:val="20"/>
              </w:rPr>
            </w:pPr>
            <w:r w:rsidRPr="00B11005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15D1EE4E" wp14:editId="31AFDA1D">
                  <wp:extent cx="190500" cy="209550"/>
                  <wp:effectExtent l="0" t="0" r="0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1665B" w:rsidRPr="00B11005" w:rsidRDefault="0081665B" w:rsidP="00B11005">
            <w:pPr>
              <w:rPr>
                <w:sz w:val="20"/>
              </w:rPr>
            </w:pPr>
            <w:r w:rsidRPr="00B11005">
              <w:rPr>
                <w:sz w:val="20"/>
              </w:rPr>
              <w:t xml:space="preserve">Visualizar os Dados </w:t>
            </w:r>
            <w:r w:rsidR="00A964F5" w:rsidRPr="00B11005">
              <w:rPr>
                <w:sz w:val="20"/>
              </w:rPr>
              <w:t xml:space="preserve">do Convênio </w:t>
            </w:r>
            <w:r w:rsidR="001B7305" w:rsidRPr="00B11005">
              <w:rPr>
                <w:sz w:val="20"/>
              </w:rPr>
              <w:t>Convenente</w:t>
            </w:r>
            <w:r w:rsidR="00A964F5" w:rsidRPr="00B11005">
              <w:rPr>
                <w:sz w:val="20"/>
              </w:rPr>
              <w:t>.</w:t>
            </w:r>
          </w:p>
        </w:tc>
      </w:tr>
      <w:tr w:rsidR="0081665B" w:rsidRPr="00B11005" w:rsidTr="00B11005">
        <w:tc>
          <w:tcPr>
            <w:tcW w:w="0" w:type="auto"/>
            <w:vAlign w:val="center"/>
          </w:tcPr>
          <w:p w:rsidR="0081665B" w:rsidRPr="00B11005" w:rsidRDefault="0081665B" w:rsidP="00B11005">
            <w:pPr>
              <w:jc w:val="center"/>
              <w:rPr>
                <w:sz w:val="20"/>
              </w:rPr>
            </w:pPr>
            <w:r w:rsidRPr="00B11005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2E0B2EFD" wp14:editId="7E166630">
                  <wp:extent cx="171450" cy="209550"/>
                  <wp:effectExtent l="0" t="0" r="0" b="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1665B" w:rsidRPr="00B11005" w:rsidRDefault="0081665B" w:rsidP="00B11005">
            <w:pPr>
              <w:rPr>
                <w:sz w:val="20"/>
              </w:rPr>
            </w:pPr>
            <w:r w:rsidRPr="00B11005">
              <w:rPr>
                <w:sz w:val="20"/>
              </w:rPr>
              <w:t xml:space="preserve">Editar os Dados </w:t>
            </w:r>
            <w:r w:rsidR="00A964F5" w:rsidRPr="00B11005">
              <w:rPr>
                <w:sz w:val="20"/>
              </w:rPr>
              <w:t xml:space="preserve">do Convênio </w:t>
            </w:r>
            <w:r w:rsidR="001B7305" w:rsidRPr="00B11005">
              <w:rPr>
                <w:sz w:val="20"/>
              </w:rPr>
              <w:t>Convenente</w:t>
            </w:r>
            <w:r w:rsidR="00A964F5" w:rsidRPr="00B11005">
              <w:rPr>
                <w:sz w:val="20"/>
              </w:rPr>
              <w:t>.</w:t>
            </w:r>
          </w:p>
        </w:tc>
      </w:tr>
      <w:tr w:rsidR="0081665B" w:rsidRPr="00B11005" w:rsidTr="00B11005">
        <w:tc>
          <w:tcPr>
            <w:tcW w:w="0" w:type="auto"/>
            <w:vAlign w:val="center"/>
          </w:tcPr>
          <w:p w:rsidR="0081665B" w:rsidRPr="00B11005" w:rsidRDefault="0081665B" w:rsidP="00B11005">
            <w:pPr>
              <w:jc w:val="center"/>
              <w:rPr>
                <w:sz w:val="20"/>
              </w:rPr>
            </w:pPr>
            <w:r w:rsidRPr="00B11005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5FF4CB07" wp14:editId="4D1DC560">
                  <wp:extent cx="190500" cy="209550"/>
                  <wp:effectExtent l="0" t="0" r="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1665B" w:rsidRPr="00B11005" w:rsidRDefault="0081665B" w:rsidP="00B11005">
            <w:pPr>
              <w:rPr>
                <w:sz w:val="20"/>
              </w:rPr>
            </w:pPr>
            <w:r w:rsidRPr="00B11005">
              <w:rPr>
                <w:sz w:val="20"/>
              </w:rPr>
              <w:t>Excluir o C</w:t>
            </w:r>
            <w:r w:rsidR="00A964F5" w:rsidRPr="00B11005">
              <w:rPr>
                <w:sz w:val="20"/>
              </w:rPr>
              <w:t xml:space="preserve">onvênio </w:t>
            </w:r>
            <w:r w:rsidR="001B7305" w:rsidRPr="00B11005">
              <w:rPr>
                <w:sz w:val="20"/>
              </w:rPr>
              <w:t>Convenente</w:t>
            </w:r>
            <w:r w:rsidR="00A964F5" w:rsidRPr="00B11005">
              <w:rPr>
                <w:sz w:val="20"/>
              </w:rPr>
              <w:t>.</w:t>
            </w:r>
          </w:p>
        </w:tc>
      </w:tr>
    </w:tbl>
    <w:p w:rsidR="0081665B" w:rsidRDefault="0081665B" w:rsidP="00B11005">
      <w:pPr>
        <w:pStyle w:val="Descrio"/>
        <w:ind w:left="0" w:firstLine="0"/>
      </w:pPr>
    </w:p>
    <w:p w:rsidR="00EB06A5" w:rsidRPr="002C4EFE" w:rsidRDefault="00EB06A5" w:rsidP="00F54198">
      <w:pPr>
        <w:pStyle w:val="Ttulo3"/>
        <w:spacing w:before="120"/>
        <w:ind w:left="425" w:hanging="425"/>
        <w:contextualSpacing w:val="0"/>
        <w:rPr>
          <w:sz w:val="24"/>
          <w:szCs w:val="24"/>
        </w:rPr>
      </w:pPr>
      <w:bookmarkStart w:id="15" w:name="_Toc503515262"/>
      <w:r w:rsidRPr="002C4EFE">
        <w:rPr>
          <w:sz w:val="24"/>
          <w:szCs w:val="24"/>
        </w:rPr>
        <w:t xml:space="preserve">Incluir Convênio </w:t>
      </w:r>
      <w:r w:rsidR="001B7305" w:rsidRPr="002C4EFE">
        <w:rPr>
          <w:sz w:val="24"/>
          <w:szCs w:val="24"/>
        </w:rPr>
        <w:t>Convenente</w:t>
      </w:r>
      <w:bookmarkEnd w:id="15"/>
    </w:p>
    <w:p w:rsidR="00EB06A5" w:rsidRDefault="00EB06A5" w:rsidP="00B11005">
      <w:pPr>
        <w:pStyle w:val="Passos"/>
        <w:numPr>
          <w:ilvl w:val="0"/>
          <w:numId w:val="0"/>
        </w:numPr>
        <w:jc w:val="both"/>
      </w:pPr>
      <w:r>
        <w:t xml:space="preserve">Na </w:t>
      </w:r>
      <w:r w:rsidRPr="00160224">
        <w:t xml:space="preserve">tela </w:t>
      </w:r>
      <w:r>
        <w:t xml:space="preserve">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 w:rsidR="001B7305">
        <w:rPr>
          <w:b/>
        </w:rPr>
        <w:t>Convenente</w:t>
      </w:r>
      <w:r>
        <w:t xml:space="preserve"> clique </w:t>
      </w:r>
      <w:r w:rsidRPr="00160224">
        <w:t>no 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4F373CDC" wp14:editId="15269320">
            <wp:extent cx="558800" cy="209550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EB06A5" w:rsidRDefault="00954491" w:rsidP="00B11005">
      <w:pPr>
        <w:pStyle w:val="Descrio"/>
        <w:ind w:left="0" w:firstLine="0"/>
        <w:jc w:val="both"/>
      </w:pPr>
      <w:r>
        <w:t>O</w:t>
      </w:r>
      <w:r w:rsidR="00EB06A5">
        <w:t xml:space="preserve"> sistema irá direcionar para a tela de </w:t>
      </w:r>
      <w:r w:rsidR="00EB06A5" w:rsidRPr="005B2278">
        <w:rPr>
          <w:b/>
        </w:rPr>
        <w:t>Cadastro d</w:t>
      </w:r>
      <w:r w:rsidR="00EB06A5">
        <w:rPr>
          <w:b/>
        </w:rPr>
        <w:t>e</w:t>
      </w:r>
      <w:r w:rsidR="00EB06A5" w:rsidRPr="005B2278">
        <w:rPr>
          <w:b/>
        </w:rPr>
        <w:t xml:space="preserve"> Convênio </w:t>
      </w:r>
      <w:r w:rsidR="001B7305">
        <w:rPr>
          <w:b/>
        </w:rPr>
        <w:t>Convenente</w:t>
      </w:r>
      <w:r w:rsidR="00EB06A5">
        <w:t>:</w:t>
      </w:r>
    </w:p>
    <w:p w:rsidR="00BE1D5F" w:rsidRDefault="00BE1D5F" w:rsidP="00B11005">
      <w:pPr>
        <w:pStyle w:val="Descrio"/>
        <w:ind w:left="0" w:firstLine="0"/>
        <w:jc w:val="center"/>
      </w:pPr>
    </w:p>
    <w:p w:rsidR="00BE1D5F" w:rsidRDefault="00F90B69" w:rsidP="00B11005">
      <w:pPr>
        <w:pStyle w:val="Descrio"/>
        <w:ind w:left="0" w:firstLine="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897082" cy="4468969"/>
            <wp:effectExtent l="19050" t="19050" r="27305" b="2730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92" cy="4481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06A5" w:rsidRDefault="00EB06A5" w:rsidP="00B11005">
      <w:pPr>
        <w:pStyle w:val="Descrio"/>
        <w:ind w:left="0" w:firstLine="0"/>
      </w:pPr>
    </w:p>
    <w:p w:rsidR="00AD3DB2" w:rsidRDefault="00A37B35" w:rsidP="00B11005">
      <w:pPr>
        <w:pStyle w:val="Descrio"/>
        <w:ind w:left="0" w:firstLine="0"/>
      </w:pPr>
      <w:r>
        <w:t>Continuação da tela...</w:t>
      </w:r>
    </w:p>
    <w:p w:rsidR="00A37B35" w:rsidRDefault="00A37B35" w:rsidP="00B11005">
      <w:pPr>
        <w:pStyle w:val="Descrio"/>
        <w:ind w:left="0" w:firstLine="0"/>
      </w:pPr>
    </w:p>
    <w:p w:rsidR="00A37B35" w:rsidRDefault="00A37B35" w:rsidP="00B11005">
      <w:pPr>
        <w:pStyle w:val="Descrio"/>
        <w:ind w:left="0" w:firstLine="0"/>
      </w:pPr>
    </w:p>
    <w:p w:rsidR="00A37B35" w:rsidRDefault="00A37B35" w:rsidP="00B11005">
      <w:pPr>
        <w:pStyle w:val="Descrio"/>
        <w:ind w:left="0" w:firstLine="0"/>
      </w:pPr>
    </w:p>
    <w:p w:rsidR="00A37B35" w:rsidRDefault="00A37B35" w:rsidP="00B11005">
      <w:pPr>
        <w:pStyle w:val="Descrio"/>
        <w:ind w:left="0" w:firstLine="0"/>
      </w:pPr>
    </w:p>
    <w:p w:rsidR="00A37B35" w:rsidRDefault="00A37B35" w:rsidP="00B11005">
      <w:pPr>
        <w:pStyle w:val="Descrio"/>
        <w:ind w:left="0" w:firstLine="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3260125D" wp14:editId="2AAD4C0F">
            <wp:extent cx="3564578" cy="5704614"/>
            <wp:effectExtent l="19050" t="19050" r="17145" b="1079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69" cy="5713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3DB2" w:rsidRDefault="00B11005" w:rsidP="00B11005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54B9FDC" wp14:editId="51408E8B">
                <wp:simplePos x="0" y="0"/>
                <wp:positionH relativeFrom="margin">
                  <wp:posOffset>257175</wp:posOffset>
                </wp:positionH>
                <wp:positionV relativeFrom="paragraph">
                  <wp:posOffset>26035</wp:posOffset>
                </wp:positionV>
                <wp:extent cx="3971925" cy="609600"/>
                <wp:effectExtent l="0" t="0" r="28575" b="19050"/>
                <wp:wrapNone/>
                <wp:docPr id="154" name="Retângulo de cantos arredondado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609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0A8" w:rsidRPr="006046EE" w:rsidRDefault="00B230A8" w:rsidP="00EB06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B9FDC" id="Retângulo de cantos arredondados 154" o:spid="_x0000_s1042" style="position:absolute;left:0;text-align:left;margin-left:20.25pt;margin-top:2.05pt;width:312.75pt;height:48pt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" filled="f" strokecolor="#f79646 [3209]" strokeweight="2pt">
                <v:textbox>
                  <w:txbxContent>
                    <w:p w:rsidR="00B230A8" w:rsidRPr="006046EE" w:rsidRDefault="00B230A8" w:rsidP="00EB06A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3DB2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4A9393F" wp14:editId="5B05FC0E">
                <wp:simplePos x="0" y="0"/>
                <wp:positionH relativeFrom="column">
                  <wp:posOffset>704850</wp:posOffset>
                </wp:positionH>
                <wp:positionV relativeFrom="paragraph">
                  <wp:posOffset>83185</wp:posOffset>
                </wp:positionV>
                <wp:extent cx="3379470" cy="571500"/>
                <wp:effectExtent l="0" t="0" r="0" b="0"/>
                <wp:wrapNone/>
                <wp:docPr id="151" name="Caixa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0A8" w:rsidRPr="00A54998" w:rsidRDefault="00B230A8" w:rsidP="00AD3DB2">
                            <w:pPr>
                              <w:rPr>
                                <w:b/>
                                <w:i/>
                              </w:rPr>
                            </w:pPr>
                            <w:r w:rsidRPr="00A54998">
                              <w:rPr>
                                <w:b/>
                                <w:i/>
                              </w:rPr>
                              <w:t xml:space="preserve">O prompt de consulta </w:t>
                            </w:r>
                            <w:r w:rsidRPr="00A54998">
                              <w:rPr>
                                <w:b/>
                                <w:i/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331C2C38" wp14:editId="5AD92115">
                                  <wp:extent cx="171450" cy="180975"/>
                                  <wp:effectExtent l="0" t="0" r="0" b="9525"/>
                                  <wp:docPr id="153" name="Imagem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4998">
                              <w:rPr>
                                <w:b/>
                                <w:i/>
                              </w:rPr>
                              <w:t xml:space="preserve">abre uma tela auxiliar para consulta e seleção. </w:t>
                            </w:r>
                          </w:p>
                          <w:p w:rsidR="00B230A8" w:rsidRPr="00940C23" w:rsidRDefault="00B230A8" w:rsidP="00AD3DB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393F" id="Caixa de texto 151" o:spid="_x0000_s1043" type="#_x0000_t202" style="position:absolute;left:0;text-align:left;margin-left:55.5pt;margin-top:6.55pt;width:266.1pt;height:4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" fillcolor="white [3201]" stroked="f" strokeweight=".5pt">
                <v:textbox>
                  <w:txbxContent>
                    <w:p w:rsidR="00B230A8" w:rsidRPr="00A54998" w:rsidRDefault="00B230A8" w:rsidP="00AD3DB2">
                      <w:pPr>
                        <w:rPr>
                          <w:b/>
                          <w:i/>
                        </w:rPr>
                      </w:pPr>
                      <w:r w:rsidRPr="00A54998">
                        <w:rPr>
                          <w:b/>
                          <w:i/>
                        </w:rPr>
                        <w:t xml:space="preserve">O prompt de consulta </w:t>
                      </w:r>
                      <w:r w:rsidRPr="00A54998">
                        <w:rPr>
                          <w:b/>
                          <w:i/>
                          <w:noProof/>
                          <w:lang w:eastAsia="pt-BR" w:bidi="ar-SA"/>
                        </w:rPr>
                        <w:drawing>
                          <wp:inline distT="0" distB="0" distL="0" distR="0" wp14:anchorId="331C2C38" wp14:editId="5AD92115">
                            <wp:extent cx="171450" cy="180975"/>
                            <wp:effectExtent l="0" t="0" r="0" b="9525"/>
                            <wp:docPr id="153" name="Imagem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4998">
                        <w:rPr>
                          <w:b/>
                          <w:i/>
                        </w:rPr>
                        <w:t xml:space="preserve">abre uma tela auxiliar para consulta e seleção. </w:t>
                      </w:r>
                    </w:p>
                    <w:p w:rsidR="00B230A8" w:rsidRPr="00940C23" w:rsidRDefault="00B230A8" w:rsidP="00AD3DB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DB2" w:rsidRPr="00B51DB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589120" behindDoc="0" locked="0" layoutInCell="1" allowOverlap="1" wp14:anchorId="0FA37A95" wp14:editId="0DA26346">
            <wp:simplePos x="0" y="0"/>
            <wp:positionH relativeFrom="column">
              <wp:posOffset>371475</wp:posOffset>
            </wp:positionH>
            <wp:positionV relativeFrom="paragraph">
              <wp:posOffset>122555</wp:posOffset>
            </wp:positionV>
            <wp:extent cx="317500" cy="395605"/>
            <wp:effectExtent l="0" t="0" r="0" b="4445"/>
            <wp:wrapNone/>
            <wp:docPr id="152" name="Picture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7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5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AD3DB2" w:rsidRDefault="00AD3DB2" w:rsidP="00B11005">
      <w:pPr>
        <w:pStyle w:val="Passos"/>
        <w:numPr>
          <w:ilvl w:val="0"/>
          <w:numId w:val="0"/>
        </w:numPr>
        <w:jc w:val="center"/>
      </w:pPr>
    </w:p>
    <w:p w:rsidR="00AD3DB2" w:rsidRPr="002C71F7" w:rsidRDefault="00AD3DB2" w:rsidP="00B11005">
      <w:pPr>
        <w:pStyle w:val="Passos"/>
        <w:numPr>
          <w:ilvl w:val="0"/>
          <w:numId w:val="0"/>
        </w:numPr>
        <w:jc w:val="center"/>
      </w:pPr>
    </w:p>
    <w:p w:rsidR="00BE1D5F" w:rsidRDefault="00BE1D5F" w:rsidP="00B11005">
      <w:pPr>
        <w:pStyle w:val="Passos"/>
        <w:numPr>
          <w:ilvl w:val="0"/>
          <w:numId w:val="0"/>
        </w:numPr>
        <w:jc w:val="center"/>
      </w:pPr>
    </w:p>
    <w:p w:rsidR="002C71F7" w:rsidRDefault="00B11005" w:rsidP="00B11005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E3FFE5" wp14:editId="6FDCC14A">
                <wp:simplePos x="0" y="0"/>
                <wp:positionH relativeFrom="margin">
                  <wp:posOffset>76835</wp:posOffset>
                </wp:positionH>
                <wp:positionV relativeFrom="paragraph">
                  <wp:posOffset>193675</wp:posOffset>
                </wp:positionV>
                <wp:extent cx="4048125" cy="733425"/>
                <wp:effectExtent l="0" t="0" r="28575" b="28575"/>
                <wp:wrapNone/>
                <wp:docPr id="132" name="Retângulo de cantos arredondado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7334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BC4A6" id="Retângulo de cantos arredondados 132" o:spid="_x0000_s1026" style="position:absolute;margin-left:6.05pt;margin-top:15.25pt;width:318.75pt;height:57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" filled="f" strokecolor="#f79646 [3209]" strokeweight="2pt">
                <w10:wrap anchorx="margin"/>
              </v:roundrect>
            </w:pict>
          </mc:Fallback>
        </mc:AlternateContent>
      </w:r>
    </w:p>
    <w:p w:rsidR="002C71F7" w:rsidRDefault="004C24CE" w:rsidP="00B11005">
      <w:pPr>
        <w:pStyle w:val="Passos"/>
        <w:numPr>
          <w:ilvl w:val="0"/>
          <w:numId w:val="0"/>
        </w:numPr>
        <w:jc w:val="center"/>
      </w:pP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F43F172" wp14:editId="1C92A385">
                <wp:simplePos x="0" y="0"/>
                <wp:positionH relativeFrom="column">
                  <wp:posOffset>734060</wp:posOffset>
                </wp:positionH>
                <wp:positionV relativeFrom="paragraph">
                  <wp:posOffset>6985</wp:posOffset>
                </wp:positionV>
                <wp:extent cx="3314700" cy="752475"/>
                <wp:effectExtent l="0" t="0" r="0" b="9525"/>
                <wp:wrapNone/>
                <wp:docPr id="128" name="Caixa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0A8" w:rsidRPr="00A54998" w:rsidRDefault="00B230A8" w:rsidP="00B11005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A54998">
                              <w:rPr>
                                <w:b/>
                                <w:i/>
                              </w:rPr>
                              <w:t xml:space="preserve">No ‘Plano de Aplicação’ e na ‘Previsão de Prestação de Contas’, deve-se clicar no ícone </w:t>
                            </w:r>
                            <w:r w:rsidRPr="00A54998">
                              <w:rPr>
                                <w:i/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048C73A6" wp14:editId="1B3D559D">
                                  <wp:extent cx="665683" cy="182187"/>
                                  <wp:effectExtent l="0" t="0" r="1270" b="8890"/>
                                  <wp:docPr id="147" name="Imagem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061" cy="181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4998">
                              <w:rPr>
                                <w:b/>
                                <w:i/>
                              </w:rPr>
                              <w:t xml:space="preserve"> para adicionar o(s) registro(s) ao convênio convenente.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3F172" id="Caixa de texto 128" o:spid="_x0000_s1044" type="#_x0000_t202" style="position:absolute;left:0;text-align:left;margin-left:57.8pt;margin-top:.55pt;width:261pt;height:5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" fillcolor="white [3201]" stroked="f" strokeweight=".5pt">
                <v:textbox>
                  <w:txbxContent>
                    <w:p w:rsidR="00B230A8" w:rsidRPr="00A54998" w:rsidRDefault="00B230A8" w:rsidP="00B11005">
                      <w:pPr>
                        <w:jc w:val="both"/>
                        <w:rPr>
                          <w:b/>
                          <w:i/>
                        </w:rPr>
                      </w:pPr>
                      <w:r w:rsidRPr="00A54998">
                        <w:rPr>
                          <w:b/>
                          <w:i/>
                        </w:rPr>
                        <w:t xml:space="preserve">No ‘Plano de Aplicação’ e na ‘Previsão de Prestação de Contas’, deve-se clicar no ícone </w:t>
                      </w:r>
                      <w:r w:rsidRPr="00A54998">
                        <w:rPr>
                          <w:i/>
                          <w:noProof/>
                          <w:lang w:eastAsia="pt-BR" w:bidi="ar-SA"/>
                        </w:rPr>
                        <w:drawing>
                          <wp:inline distT="0" distB="0" distL="0" distR="0" wp14:anchorId="048C73A6" wp14:editId="1B3D559D">
                            <wp:extent cx="665683" cy="182187"/>
                            <wp:effectExtent l="0" t="0" r="1270" b="8890"/>
                            <wp:docPr id="147" name="Imagem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061" cy="181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4998">
                        <w:rPr>
                          <w:b/>
                          <w:i/>
                        </w:rPr>
                        <w:t xml:space="preserve"> para adicionar o(s) registro(s) ao convênio convenente.</w:t>
                      </w:r>
                    </w:p>
                  </w:txbxContent>
                </v:textbox>
              </v:shape>
            </w:pict>
          </mc:Fallback>
        </mc:AlternateContent>
      </w:r>
      <w:r w:rsidR="00F54198"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85376" behindDoc="0" locked="0" layoutInCell="1" allowOverlap="1" wp14:anchorId="7D85282A" wp14:editId="7862C525">
            <wp:simplePos x="0" y="0"/>
            <wp:positionH relativeFrom="column">
              <wp:posOffset>173990</wp:posOffset>
            </wp:positionH>
            <wp:positionV relativeFrom="paragraph">
              <wp:posOffset>99695</wp:posOffset>
            </wp:positionV>
            <wp:extent cx="392430" cy="391795"/>
            <wp:effectExtent l="0" t="0" r="7620" b="8255"/>
            <wp:wrapNone/>
            <wp:docPr id="140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C71F7" w:rsidRDefault="002C71F7" w:rsidP="00B11005">
      <w:pPr>
        <w:pStyle w:val="Passos"/>
        <w:numPr>
          <w:ilvl w:val="0"/>
          <w:numId w:val="0"/>
        </w:numPr>
        <w:jc w:val="center"/>
      </w:pPr>
    </w:p>
    <w:p w:rsidR="002C71F7" w:rsidRDefault="004C24CE" w:rsidP="00B11005">
      <w:pPr>
        <w:pStyle w:val="Passos"/>
        <w:numPr>
          <w:ilvl w:val="0"/>
          <w:numId w:val="0"/>
        </w:numPr>
        <w:jc w:val="center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973BAC0" wp14:editId="07D023CE">
                <wp:simplePos x="0" y="0"/>
                <wp:positionH relativeFrom="margin">
                  <wp:posOffset>5080</wp:posOffset>
                </wp:positionH>
                <wp:positionV relativeFrom="paragraph">
                  <wp:posOffset>16510</wp:posOffset>
                </wp:positionV>
                <wp:extent cx="790575" cy="285750"/>
                <wp:effectExtent l="0" t="0" r="0" b="0"/>
                <wp:wrapNone/>
                <wp:docPr id="133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0A8" w:rsidRPr="00BD2BE4" w:rsidRDefault="00B230A8" w:rsidP="002C71F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BAC0" id="Text Box 3793" o:spid="_x0000_s1045" type="#_x0000_t202" style="position:absolute;left:0;text-align:left;margin-left:.4pt;margin-top:1.3pt;width:62.25pt;height:22.5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" filled="f" stroked="f" strokecolor="#c0504d [3205]" strokeweight="1.5pt">
                <v:textbox>
                  <w:txbxContent>
                    <w:p w:rsidR="00B230A8" w:rsidRPr="00BD2BE4" w:rsidRDefault="00B230A8" w:rsidP="002C71F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71F7" w:rsidRDefault="002C71F7" w:rsidP="00B11005">
      <w:pPr>
        <w:pStyle w:val="Passos"/>
        <w:numPr>
          <w:ilvl w:val="0"/>
          <w:numId w:val="0"/>
        </w:numPr>
        <w:jc w:val="center"/>
      </w:pPr>
    </w:p>
    <w:p w:rsidR="000A5BEA" w:rsidRPr="002C71F7" w:rsidRDefault="000A5BEA" w:rsidP="00B11005">
      <w:pPr>
        <w:pStyle w:val="Passos"/>
        <w:numPr>
          <w:ilvl w:val="0"/>
          <w:numId w:val="0"/>
        </w:numPr>
        <w:jc w:val="center"/>
      </w:pPr>
    </w:p>
    <w:p w:rsidR="00EB06A5" w:rsidRDefault="00EB06A5" w:rsidP="00277DEB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do cadastro </w:t>
      </w:r>
      <w:r w:rsidR="00894C63">
        <w:t>do convênio</w:t>
      </w:r>
      <w:r w:rsidR="002A7016">
        <w:t xml:space="preserve"> c</w:t>
      </w:r>
      <w:r w:rsidR="001B7305">
        <w:t>onvenente</w:t>
      </w:r>
      <w:r w:rsidR="00894C63">
        <w:t>,</w:t>
      </w:r>
      <w:r>
        <w:t xml:space="preserve"> deve-se clicar em </w:t>
      </w:r>
      <w:r>
        <w:rPr>
          <w:noProof/>
          <w:lang w:eastAsia="pt-BR" w:bidi="ar-SA"/>
        </w:rPr>
        <w:drawing>
          <wp:inline distT="0" distB="0" distL="0" distR="0" wp14:anchorId="349279AD" wp14:editId="7252A37B">
            <wp:extent cx="672998" cy="197941"/>
            <wp:effectExtent l="0" t="0" r="0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conclusão do cadastro</w:t>
      </w:r>
      <w:r w:rsidR="000E149C">
        <w:t>.</w:t>
      </w:r>
    </w:p>
    <w:p w:rsidR="00A54998" w:rsidRDefault="00A54998" w:rsidP="00B11005">
      <w:pPr>
        <w:pStyle w:val="Passos"/>
        <w:numPr>
          <w:ilvl w:val="0"/>
          <w:numId w:val="0"/>
        </w:numPr>
        <w:jc w:val="both"/>
        <w:rPr>
          <w:b/>
        </w:rPr>
      </w:pPr>
    </w:p>
    <w:p w:rsidR="00EB06A5" w:rsidRPr="00A54998" w:rsidRDefault="00EB06A5" w:rsidP="00B11005">
      <w:pPr>
        <w:pStyle w:val="Passos"/>
        <w:numPr>
          <w:ilvl w:val="0"/>
          <w:numId w:val="0"/>
        </w:numPr>
        <w:jc w:val="both"/>
        <w:rPr>
          <w:i/>
        </w:rPr>
      </w:pPr>
      <w:r w:rsidRPr="00A54998">
        <w:rPr>
          <w:b/>
          <w:i/>
        </w:rPr>
        <w:t xml:space="preserve">Nota: </w:t>
      </w:r>
      <w:r w:rsidRPr="00A54998">
        <w:rPr>
          <w:i/>
        </w:rPr>
        <w:t xml:space="preserve">Para retornar à tela de </w:t>
      </w:r>
      <w:r w:rsidRPr="00A54998">
        <w:rPr>
          <w:b/>
          <w:i/>
        </w:rPr>
        <w:t xml:space="preserve">Manutenção </w:t>
      </w:r>
      <w:r w:rsidR="000E149C" w:rsidRPr="00A54998">
        <w:rPr>
          <w:b/>
          <w:i/>
        </w:rPr>
        <w:t>do</w:t>
      </w:r>
      <w:r w:rsidRPr="00A54998">
        <w:rPr>
          <w:b/>
          <w:i/>
        </w:rPr>
        <w:t xml:space="preserve"> Convênio </w:t>
      </w:r>
      <w:r w:rsidR="001B7305" w:rsidRPr="00A54998">
        <w:rPr>
          <w:b/>
          <w:i/>
        </w:rPr>
        <w:t>Convenente</w:t>
      </w:r>
      <w:r w:rsidRPr="00A54998">
        <w:rPr>
          <w:i/>
        </w:rPr>
        <w:t xml:space="preserve"> sem salvar as informações, clique no botão </w:t>
      </w:r>
      <w:r w:rsidRPr="00A54998">
        <w:rPr>
          <w:i/>
          <w:noProof/>
          <w:lang w:eastAsia="pt-BR" w:bidi="ar-SA"/>
        </w:rPr>
        <w:drawing>
          <wp:inline distT="0" distB="0" distL="0" distR="0" wp14:anchorId="32620324" wp14:editId="751F492D">
            <wp:extent cx="608541" cy="238125"/>
            <wp:effectExtent l="0" t="0" r="1270" b="0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998">
        <w:rPr>
          <w:i/>
        </w:rPr>
        <w:t>.</w:t>
      </w:r>
    </w:p>
    <w:p w:rsidR="00EB06A5" w:rsidRDefault="00EB06A5" w:rsidP="00B11005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EB06A5" w:rsidRDefault="00EB06A5" w:rsidP="00277DEB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</w:t>
      </w:r>
      <w:r w:rsidR="00025CC7">
        <w:rPr>
          <w:rFonts w:cstheme="minorHAnsi"/>
        </w:rPr>
        <w:t xml:space="preserve"> informativa, informando que o registro foi salvo com sucesso,</w:t>
      </w:r>
      <w:r w:rsidRPr="00BA1EFA">
        <w:rPr>
          <w:rFonts w:cstheme="minorHAnsi"/>
        </w:rPr>
        <w:t xml:space="preserve"> conforme imagem abaixo:</w:t>
      </w:r>
    </w:p>
    <w:p w:rsidR="003B4428" w:rsidRDefault="003B4428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</w:p>
    <w:p w:rsidR="003B4428" w:rsidRDefault="003B4428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2BB63DAC" wp14:editId="0968AEBA">
            <wp:extent cx="3752850" cy="861399"/>
            <wp:effectExtent l="0" t="0" r="0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86" cy="86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91" w:rsidRPr="00B2355F" w:rsidRDefault="00146112" w:rsidP="00B83E31">
      <w:pPr>
        <w:pStyle w:val="Ttulo3"/>
        <w:spacing w:before="240"/>
        <w:ind w:left="425" w:hanging="425"/>
        <w:contextualSpacing w:val="0"/>
        <w:rPr>
          <w:sz w:val="24"/>
          <w:szCs w:val="24"/>
        </w:rPr>
      </w:pPr>
      <w:bookmarkStart w:id="16" w:name="_Toc503515263"/>
      <w:r>
        <w:rPr>
          <w:sz w:val="24"/>
          <w:szCs w:val="24"/>
        </w:rPr>
        <w:t>Prestação de Contas</w:t>
      </w:r>
      <w:r w:rsidR="008D0DD8">
        <w:rPr>
          <w:sz w:val="24"/>
          <w:szCs w:val="24"/>
        </w:rPr>
        <w:t xml:space="preserve"> do Convênio Convenente</w:t>
      </w:r>
      <w:bookmarkEnd w:id="16"/>
    </w:p>
    <w:p w:rsidR="00A54998" w:rsidRDefault="00081F39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 w:rsidR="001B7305">
        <w:rPr>
          <w:b/>
        </w:rPr>
        <w:t>Convenente</w:t>
      </w:r>
      <w:r>
        <w:t xml:space="preserve">, para gerenciar </w:t>
      </w:r>
      <w:r w:rsidR="00146112">
        <w:t>a prestação de conta</w:t>
      </w:r>
      <w:r w:rsidR="008D0DD8">
        <w:t>s</w:t>
      </w:r>
      <w:r>
        <w:t>, clique no ícone</w:t>
      </w:r>
      <w:r w:rsidR="00146112">
        <w:rPr>
          <w:noProof/>
          <w:lang w:eastAsia="pt-BR" w:bidi="ar-SA"/>
        </w:rPr>
        <w:drawing>
          <wp:inline distT="0" distB="0" distL="0" distR="0">
            <wp:extent cx="161925" cy="20002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998">
        <w:t>.</w:t>
      </w:r>
    </w:p>
    <w:p w:rsidR="00081F39" w:rsidRDefault="00A54998" w:rsidP="00B11005">
      <w:pPr>
        <w:pStyle w:val="Passos"/>
        <w:numPr>
          <w:ilvl w:val="0"/>
          <w:numId w:val="0"/>
        </w:numPr>
        <w:spacing w:after="120"/>
        <w:jc w:val="both"/>
      </w:pPr>
      <w:r>
        <w:lastRenderedPageBreak/>
        <w:t>Será</w:t>
      </w:r>
      <w:r w:rsidR="00081F39">
        <w:t xml:space="preserve"> disponibilizada a tela de </w:t>
      </w:r>
      <w:r w:rsidR="00081F39" w:rsidRPr="005E6129">
        <w:rPr>
          <w:b/>
        </w:rPr>
        <w:t>Manutenção d</w:t>
      </w:r>
      <w:r w:rsidR="00146112">
        <w:rPr>
          <w:b/>
        </w:rPr>
        <w:t>a Prestação de Conta do Convênio</w:t>
      </w:r>
      <w:r w:rsidR="00081F39">
        <w:t>.</w:t>
      </w:r>
    </w:p>
    <w:p w:rsidR="00081F39" w:rsidRPr="00DE0B18" w:rsidRDefault="00081F39" w:rsidP="00F54198">
      <w:pPr>
        <w:pStyle w:val="Ttulo4"/>
        <w:spacing w:before="120" w:after="120"/>
        <w:ind w:left="709"/>
        <w:contextualSpacing w:val="0"/>
        <w:rPr>
          <w:sz w:val="24"/>
          <w:szCs w:val="24"/>
        </w:rPr>
      </w:pPr>
      <w:bookmarkStart w:id="17" w:name="_Toc478651694"/>
      <w:bookmarkStart w:id="18" w:name="_Toc503515264"/>
      <w:r w:rsidRPr="00DE0B18">
        <w:rPr>
          <w:sz w:val="24"/>
          <w:szCs w:val="24"/>
        </w:rPr>
        <w:t xml:space="preserve">Consultar </w:t>
      </w:r>
      <w:r w:rsidR="00146112" w:rsidRPr="00DE0B18">
        <w:rPr>
          <w:sz w:val="24"/>
          <w:szCs w:val="24"/>
        </w:rPr>
        <w:t>Prestação de Contas</w:t>
      </w:r>
      <w:bookmarkEnd w:id="17"/>
      <w:bookmarkEnd w:id="18"/>
    </w:p>
    <w:p w:rsidR="00081F39" w:rsidRDefault="00081F39" w:rsidP="00B11005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="00146112" w:rsidRPr="005E6129">
        <w:rPr>
          <w:b/>
        </w:rPr>
        <w:t>Manutenção d</w:t>
      </w:r>
      <w:r w:rsidR="00146112">
        <w:rPr>
          <w:b/>
        </w:rPr>
        <w:t>a Prestação de Conta do Convênio</w:t>
      </w:r>
      <w:r>
        <w:rPr>
          <w:b/>
        </w:rPr>
        <w:t xml:space="preserve">, </w:t>
      </w:r>
      <w:r>
        <w:t xml:space="preserve">para efetuar a pesquisa de registros já inseridos, preencha algum campo do filtro e clique no botão </w:t>
      </w:r>
      <w:r>
        <w:rPr>
          <w:noProof/>
          <w:lang w:eastAsia="pt-BR" w:bidi="ar-SA"/>
        </w:rPr>
        <w:drawing>
          <wp:inline distT="0" distB="0" distL="0" distR="0" wp14:anchorId="4552DD1F" wp14:editId="16F9C149">
            <wp:extent cx="763187" cy="202019"/>
            <wp:effectExtent l="0" t="0" r="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 Ao clicar neste botão, são exibidos todos os registros encontrados no sistema de acordo com o filtro(s) selecionado(s):</w:t>
      </w:r>
    </w:p>
    <w:p w:rsidR="00146112" w:rsidRDefault="00146112" w:rsidP="00B11005">
      <w:pPr>
        <w:pStyle w:val="Passos"/>
        <w:numPr>
          <w:ilvl w:val="0"/>
          <w:numId w:val="0"/>
        </w:numPr>
        <w:jc w:val="both"/>
      </w:pPr>
    </w:p>
    <w:p w:rsidR="00081F39" w:rsidRDefault="00146112" w:rsidP="004C24CE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12238A8F" wp14:editId="7999CE1A">
            <wp:extent cx="3483769" cy="3038475"/>
            <wp:effectExtent l="19050" t="19050" r="2159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83769" cy="30384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1F39" w:rsidRDefault="00081F39" w:rsidP="00B11005">
      <w:pPr>
        <w:pStyle w:val="PargrafodaLista"/>
        <w:ind w:left="0" w:hanging="916"/>
        <w:jc w:val="center"/>
        <w:rPr>
          <w:rFonts w:cs="Arial"/>
        </w:rPr>
      </w:pPr>
    </w:p>
    <w:p w:rsidR="00277DEB" w:rsidRDefault="00277DEB">
      <w:pPr>
        <w:spacing w:after="200"/>
        <w:rPr>
          <w:rFonts w:asciiTheme="majorHAnsi" w:hAnsiTheme="majorHAnsi" w:cstheme="minorHAnsi"/>
          <w:b/>
          <w:i/>
          <w:color w:val="1F497D" w:themeColor="text2"/>
        </w:rPr>
      </w:pPr>
      <w:r>
        <w:rPr>
          <w:rFonts w:asciiTheme="majorHAnsi" w:hAnsiTheme="majorHAnsi" w:cstheme="minorHAnsi"/>
          <w:b/>
          <w:i/>
          <w:color w:val="1F497D" w:themeColor="text2"/>
        </w:rPr>
        <w:br w:type="page"/>
      </w:r>
    </w:p>
    <w:p w:rsidR="00081F39" w:rsidRDefault="00081F39" w:rsidP="00B11005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493"/>
        <w:gridCol w:w="4450"/>
      </w:tblGrid>
      <w:tr w:rsidR="00081F39" w:rsidRPr="00B11005" w:rsidTr="00B11005">
        <w:tc>
          <w:tcPr>
            <w:tcW w:w="0" w:type="auto"/>
            <w:shd w:val="clear" w:color="auto" w:fill="95B3D7" w:themeFill="accent1" w:themeFillTint="99"/>
          </w:tcPr>
          <w:p w:rsidR="00081F39" w:rsidRPr="00B11005" w:rsidRDefault="00081F39" w:rsidP="00B11005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B11005">
              <w:rPr>
                <w:rFonts w:cstheme="minorHAnsi"/>
                <w:b/>
              </w:rPr>
              <w:t>Ícone da Ação</w:t>
            </w:r>
          </w:p>
        </w:tc>
        <w:tc>
          <w:tcPr>
            <w:tcW w:w="0" w:type="auto"/>
            <w:shd w:val="clear" w:color="auto" w:fill="95B3D7" w:themeFill="accent1" w:themeFillTint="99"/>
          </w:tcPr>
          <w:p w:rsidR="00081F39" w:rsidRPr="00B11005" w:rsidRDefault="00081F39" w:rsidP="00B11005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B11005">
              <w:rPr>
                <w:rFonts w:cstheme="minorHAnsi"/>
                <w:b/>
              </w:rPr>
              <w:t>Descrição da Ação</w:t>
            </w:r>
          </w:p>
        </w:tc>
      </w:tr>
      <w:tr w:rsidR="00081F39" w:rsidRPr="00B11005" w:rsidTr="00B11005">
        <w:tc>
          <w:tcPr>
            <w:tcW w:w="0" w:type="auto"/>
          </w:tcPr>
          <w:p w:rsidR="00081F39" w:rsidRPr="00B11005" w:rsidRDefault="00081F39" w:rsidP="00B11005">
            <w:pPr>
              <w:jc w:val="center"/>
              <w:rPr>
                <w:rFonts w:cstheme="minorHAnsi"/>
                <w:sz w:val="20"/>
              </w:rPr>
            </w:pPr>
            <w:r w:rsidRPr="00B11005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69F00887" wp14:editId="3884081F">
                  <wp:extent cx="180975" cy="191135"/>
                  <wp:effectExtent l="0" t="0" r="9525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81F39" w:rsidRPr="00B11005" w:rsidRDefault="00081F39" w:rsidP="00B11005">
            <w:pPr>
              <w:rPr>
                <w:rFonts w:cstheme="minorHAnsi"/>
                <w:sz w:val="20"/>
              </w:rPr>
            </w:pPr>
            <w:r w:rsidRPr="00B11005">
              <w:rPr>
                <w:rFonts w:cstheme="minorHAnsi"/>
                <w:sz w:val="20"/>
              </w:rPr>
              <w:t xml:space="preserve">Editar </w:t>
            </w:r>
            <w:r w:rsidR="008D7A9C" w:rsidRPr="00B11005">
              <w:rPr>
                <w:rFonts w:cstheme="minorHAnsi"/>
                <w:sz w:val="20"/>
              </w:rPr>
              <w:t xml:space="preserve">prestação de conta </w:t>
            </w:r>
            <w:r w:rsidRPr="00B11005">
              <w:rPr>
                <w:rFonts w:cstheme="minorHAnsi"/>
                <w:sz w:val="20"/>
              </w:rPr>
              <w:t xml:space="preserve">do convênio </w:t>
            </w:r>
            <w:r w:rsidR="00146112" w:rsidRPr="00B11005">
              <w:rPr>
                <w:rFonts w:cstheme="minorHAnsi"/>
                <w:sz w:val="20"/>
              </w:rPr>
              <w:t>c</w:t>
            </w:r>
            <w:r w:rsidR="001B7305" w:rsidRPr="00B11005">
              <w:rPr>
                <w:rFonts w:cstheme="minorHAnsi"/>
                <w:sz w:val="20"/>
              </w:rPr>
              <w:t>onvenente</w:t>
            </w:r>
            <w:r w:rsidRPr="00B11005">
              <w:rPr>
                <w:rFonts w:cstheme="minorHAnsi"/>
                <w:sz w:val="20"/>
              </w:rPr>
              <w:t>.</w:t>
            </w:r>
          </w:p>
        </w:tc>
      </w:tr>
      <w:tr w:rsidR="00081F39" w:rsidRPr="00B11005" w:rsidTr="00B11005">
        <w:tc>
          <w:tcPr>
            <w:tcW w:w="0" w:type="auto"/>
          </w:tcPr>
          <w:p w:rsidR="00081F39" w:rsidRPr="00B11005" w:rsidRDefault="00081F39" w:rsidP="00B11005">
            <w:pPr>
              <w:jc w:val="center"/>
              <w:rPr>
                <w:rFonts w:cstheme="minorHAnsi"/>
                <w:sz w:val="20"/>
              </w:rPr>
            </w:pPr>
            <w:r w:rsidRPr="00B11005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7E52E28D" wp14:editId="4CCA3E33">
                  <wp:extent cx="138023" cy="152551"/>
                  <wp:effectExtent l="0" t="0" r="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81F39" w:rsidRPr="00B11005" w:rsidRDefault="00081F39" w:rsidP="00B11005">
            <w:pPr>
              <w:rPr>
                <w:rFonts w:cstheme="minorHAnsi"/>
                <w:sz w:val="20"/>
              </w:rPr>
            </w:pPr>
            <w:r w:rsidRPr="00B11005">
              <w:rPr>
                <w:rFonts w:cstheme="minorHAnsi"/>
                <w:sz w:val="20"/>
              </w:rPr>
              <w:t xml:space="preserve">Excluir </w:t>
            </w:r>
            <w:r w:rsidR="008D7A9C" w:rsidRPr="00B11005">
              <w:rPr>
                <w:rFonts w:cstheme="minorHAnsi"/>
                <w:sz w:val="20"/>
              </w:rPr>
              <w:t xml:space="preserve">prestação de conta </w:t>
            </w:r>
            <w:r w:rsidRPr="00B11005">
              <w:rPr>
                <w:rFonts w:cstheme="minorHAnsi"/>
                <w:sz w:val="20"/>
              </w:rPr>
              <w:t xml:space="preserve">do convênio </w:t>
            </w:r>
            <w:r w:rsidR="00146112" w:rsidRPr="00B11005">
              <w:rPr>
                <w:rFonts w:cstheme="minorHAnsi"/>
                <w:sz w:val="20"/>
              </w:rPr>
              <w:t>c</w:t>
            </w:r>
            <w:r w:rsidR="001B7305" w:rsidRPr="00B11005">
              <w:rPr>
                <w:rFonts w:cstheme="minorHAnsi"/>
                <w:sz w:val="20"/>
              </w:rPr>
              <w:t>onvenente</w:t>
            </w:r>
            <w:r w:rsidRPr="00B11005">
              <w:rPr>
                <w:rFonts w:cstheme="minorHAnsi"/>
                <w:sz w:val="20"/>
              </w:rPr>
              <w:t>.</w:t>
            </w:r>
          </w:p>
        </w:tc>
      </w:tr>
    </w:tbl>
    <w:p w:rsidR="00081F39" w:rsidRDefault="00081F39" w:rsidP="00B11005">
      <w:pPr>
        <w:pStyle w:val="PargrafodaLista"/>
        <w:ind w:left="0"/>
        <w:jc w:val="both"/>
      </w:pPr>
    </w:p>
    <w:p w:rsidR="00081F39" w:rsidRPr="009B43EF" w:rsidRDefault="00081F39" w:rsidP="00B11005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 w:rsidR="001B7305">
        <w:rPr>
          <w:b/>
        </w:rPr>
        <w:t>Convenente</w:t>
      </w:r>
      <w: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55987EF4" wp14:editId="564B416A">
            <wp:extent cx="511791" cy="207261"/>
            <wp:effectExtent l="0" t="0" r="3175" b="254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81F39" w:rsidRDefault="00081F39" w:rsidP="00B11005">
      <w:pPr>
        <w:pStyle w:val="PargrafodaLista"/>
        <w:ind w:left="0" w:hanging="916"/>
        <w:jc w:val="center"/>
        <w:rPr>
          <w:rFonts w:cs="Arial"/>
        </w:rPr>
      </w:pPr>
    </w:p>
    <w:p w:rsidR="00B85A61" w:rsidRPr="00081F39" w:rsidRDefault="00B85A61" w:rsidP="00F54198">
      <w:pPr>
        <w:pStyle w:val="Ttulo4"/>
        <w:spacing w:before="120" w:after="120"/>
        <w:ind w:left="709"/>
        <w:contextualSpacing w:val="0"/>
        <w:rPr>
          <w:sz w:val="24"/>
          <w:szCs w:val="24"/>
        </w:rPr>
      </w:pPr>
      <w:bookmarkStart w:id="19" w:name="_Toc503515265"/>
      <w:r w:rsidRPr="00081F39">
        <w:rPr>
          <w:sz w:val="24"/>
          <w:szCs w:val="24"/>
        </w:rPr>
        <w:t xml:space="preserve">Incluir </w:t>
      </w:r>
      <w:r w:rsidR="00AC2B74">
        <w:rPr>
          <w:sz w:val="24"/>
          <w:szCs w:val="24"/>
        </w:rPr>
        <w:t>Prestação de Conta</w:t>
      </w:r>
      <w:bookmarkEnd w:id="19"/>
    </w:p>
    <w:p w:rsidR="004950EE" w:rsidRPr="004950EE" w:rsidRDefault="004950EE" w:rsidP="00B11005">
      <w:pPr>
        <w:pStyle w:val="PargrafodaLista"/>
        <w:ind w:left="0"/>
        <w:jc w:val="both"/>
        <w:rPr>
          <w:rFonts w:cs="Arial"/>
        </w:rPr>
      </w:pPr>
      <w:r>
        <w:rPr>
          <w:rFonts w:cs="Arial"/>
        </w:rPr>
        <w:t xml:space="preserve">Na tela </w:t>
      </w:r>
      <w:r>
        <w:t xml:space="preserve">de </w:t>
      </w:r>
      <w:r w:rsidR="00146112" w:rsidRPr="005E6129">
        <w:rPr>
          <w:b/>
        </w:rPr>
        <w:t>Manutenção d</w:t>
      </w:r>
      <w:r w:rsidR="00146112">
        <w:rPr>
          <w:b/>
        </w:rPr>
        <w:t>a Prestação de Conta do Convênio</w:t>
      </w:r>
      <w:r w:rsidR="00146112">
        <w:t xml:space="preserve"> </w:t>
      </w:r>
      <w:r>
        <w:t xml:space="preserve">clique </w:t>
      </w:r>
      <w:r w:rsidRPr="00160224">
        <w:t>no 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03168183" wp14:editId="11733BBC">
            <wp:extent cx="558800" cy="20955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85A61" w:rsidRDefault="004950EE" w:rsidP="00B11005">
      <w:pPr>
        <w:pStyle w:val="PargrafodaLista"/>
        <w:ind w:left="0"/>
        <w:jc w:val="both"/>
      </w:pPr>
      <w:r>
        <w:t xml:space="preserve">Ao clicar neste botão o sistema irá direcionar para a tela </w:t>
      </w:r>
      <w:r w:rsidR="00146112">
        <w:rPr>
          <w:b/>
        </w:rPr>
        <w:t>Cadastro</w:t>
      </w:r>
      <w:r w:rsidR="00146112" w:rsidRPr="005E6129">
        <w:rPr>
          <w:b/>
        </w:rPr>
        <w:t xml:space="preserve"> d</w:t>
      </w:r>
      <w:r w:rsidR="00146112">
        <w:rPr>
          <w:b/>
        </w:rPr>
        <w:t>a Prestação de Conta do Convênio</w:t>
      </w:r>
      <w:r w:rsidR="00146112">
        <w:t>:</w:t>
      </w:r>
    </w:p>
    <w:p w:rsidR="00E401A4" w:rsidRDefault="00E401A4" w:rsidP="00B11005">
      <w:pPr>
        <w:pStyle w:val="PargrafodaLista"/>
        <w:ind w:left="0"/>
        <w:jc w:val="both"/>
        <w:rPr>
          <w:rFonts w:cs="Arial"/>
        </w:rPr>
      </w:pPr>
    </w:p>
    <w:p w:rsidR="00B85A61" w:rsidRDefault="00146112" w:rsidP="004C24CE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>
            <wp:extent cx="3962400" cy="4364035"/>
            <wp:effectExtent l="19050" t="19050" r="19050" b="1778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48" cy="4364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F416E" w:rsidRDefault="003F416E" w:rsidP="00B11005">
      <w:pPr>
        <w:pStyle w:val="PargrafodaLista"/>
        <w:ind w:left="0" w:hanging="66"/>
        <w:jc w:val="center"/>
        <w:rPr>
          <w:rFonts w:cs="Arial"/>
        </w:rPr>
      </w:pPr>
    </w:p>
    <w:p w:rsidR="003F416E" w:rsidRDefault="00B11005" w:rsidP="00B11005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55F67A0" wp14:editId="581736A5">
                <wp:simplePos x="0" y="0"/>
                <wp:positionH relativeFrom="margin">
                  <wp:posOffset>86360</wp:posOffset>
                </wp:positionH>
                <wp:positionV relativeFrom="paragraph">
                  <wp:posOffset>57150</wp:posOffset>
                </wp:positionV>
                <wp:extent cx="4143375" cy="609600"/>
                <wp:effectExtent l="0" t="0" r="28575" b="19050"/>
                <wp:wrapNone/>
                <wp:docPr id="3047" name="Retângulo de cantos arredondados 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609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0A8" w:rsidRPr="006046EE" w:rsidRDefault="00B230A8" w:rsidP="003F41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F67A0" id="Retângulo de cantos arredondados 3047" o:spid="_x0000_s1046" style="position:absolute;left:0;text-align:left;margin-left:6.8pt;margin-top:4.5pt;width:326.25pt;height:48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" filled="f" strokecolor="#f79646 [3209]" strokeweight="2pt">
                <v:textbox>
                  <w:txbxContent>
                    <w:p w:rsidR="00B230A8" w:rsidRPr="006046EE" w:rsidRDefault="00B230A8" w:rsidP="003F416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93DF08E" wp14:editId="78423387">
                <wp:simplePos x="0" y="0"/>
                <wp:positionH relativeFrom="column">
                  <wp:posOffset>410210</wp:posOffset>
                </wp:positionH>
                <wp:positionV relativeFrom="paragraph">
                  <wp:posOffset>142875</wp:posOffset>
                </wp:positionV>
                <wp:extent cx="3838575" cy="523875"/>
                <wp:effectExtent l="0" t="0" r="9525" b="9525"/>
                <wp:wrapNone/>
                <wp:docPr id="3048" name="Caixa de texto 3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0A8" w:rsidRDefault="00B230A8" w:rsidP="003F41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 </w:t>
                            </w:r>
                            <w:r w:rsidRPr="006046EE">
                              <w:rPr>
                                <w:b/>
                                <w:i/>
                              </w:rPr>
                              <w:t xml:space="preserve">prompt </w:t>
                            </w:r>
                            <w:r>
                              <w:rPr>
                                <w:b/>
                              </w:rPr>
                              <w:t xml:space="preserve">de consulta </w:t>
                            </w:r>
                            <w:r>
                              <w:rPr>
                                <w:b/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48C674D1" wp14:editId="007C5251">
                                  <wp:extent cx="171450" cy="180975"/>
                                  <wp:effectExtent l="0" t="0" r="0" b="9525"/>
                                  <wp:docPr id="3054" name="Imagem 3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abre uma tela auxiliar para consulta e seleção. </w:t>
                            </w:r>
                          </w:p>
                          <w:p w:rsidR="00B230A8" w:rsidRPr="00940C23" w:rsidRDefault="00B230A8" w:rsidP="003F416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F08E" id="Caixa de texto 3048" o:spid="_x0000_s1047" type="#_x0000_t202" style="position:absolute;left:0;text-align:left;margin-left:32.3pt;margin-top:11.25pt;width:302.25pt;height:41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" fillcolor="white [3201]" stroked="f" strokeweight=".5pt">
                <v:textbox>
                  <w:txbxContent>
                    <w:p w:rsidR="00B230A8" w:rsidRDefault="00B230A8" w:rsidP="003F41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 </w:t>
                      </w:r>
                      <w:r w:rsidRPr="006046EE">
                        <w:rPr>
                          <w:b/>
                          <w:i/>
                        </w:rPr>
                        <w:t xml:space="preserve">prompt </w:t>
                      </w:r>
                      <w:r>
                        <w:rPr>
                          <w:b/>
                        </w:rPr>
                        <w:t xml:space="preserve">de consulta </w:t>
                      </w:r>
                      <w:r>
                        <w:rPr>
                          <w:b/>
                          <w:noProof/>
                          <w:lang w:eastAsia="pt-BR" w:bidi="ar-SA"/>
                        </w:rPr>
                        <w:drawing>
                          <wp:inline distT="0" distB="0" distL="0" distR="0" wp14:anchorId="48C674D1" wp14:editId="007C5251">
                            <wp:extent cx="171450" cy="180975"/>
                            <wp:effectExtent l="0" t="0" r="0" b="9525"/>
                            <wp:docPr id="3054" name="Imagem 3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abre uma tela auxiliar para consulta e seleção. </w:t>
                      </w:r>
                    </w:p>
                    <w:p w:rsidR="00B230A8" w:rsidRPr="00940C23" w:rsidRDefault="00B230A8" w:rsidP="003F416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1DB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703808" behindDoc="0" locked="0" layoutInCell="1" allowOverlap="1" wp14:anchorId="1EBFA7DF" wp14:editId="3997EA28">
            <wp:simplePos x="0" y="0"/>
            <wp:positionH relativeFrom="column">
              <wp:posOffset>114300</wp:posOffset>
            </wp:positionH>
            <wp:positionV relativeFrom="paragraph">
              <wp:posOffset>103505</wp:posOffset>
            </wp:positionV>
            <wp:extent cx="317500" cy="395605"/>
            <wp:effectExtent l="0" t="0" r="0" b="4445"/>
            <wp:wrapNone/>
            <wp:docPr id="3052" name="Picture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7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5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F416E" w:rsidRDefault="003F416E" w:rsidP="00B11005">
      <w:pPr>
        <w:pStyle w:val="Passos"/>
        <w:numPr>
          <w:ilvl w:val="0"/>
          <w:numId w:val="0"/>
        </w:numPr>
        <w:jc w:val="center"/>
      </w:pPr>
    </w:p>
    <w:p w:rsidR="003F416E" w:rsidRPr="002C71F7" w:rsidRDefault="003F416E" w:rsidP="00B11005">
      <w:pPr>
        <w:pStyle w:val="Passos"/>
        <w:numPr>
          <w:ilvl w:val="0"/>
          <w:numId w:val="0"/>
        </w:numPr>
        <w:jc w:val="center"/>
      </w:pPr>
    </w:p>
    <w:p w:rsidR="003F416E" w:rsidRDefault="003F416E" w:rsidP="00B11005">
      <w:pPr>
        <w:pStyle w:val="Passos"/>
        <w:numPr>
          <w:ilvl w:val="0"/>
          <w:numId w:val="0"/>
        </w:numPr>
        <w:jc w:val="center"/>
      </w:pPr>
    </w:p>
    <w:p w:rsidR="00B83E31" w:rsidRDefault="00B83E31">
      <w:pPr>
        <w:spacing w:after="200"/>
      </w:pPr>
      <w:r>
        <w:br w:type="page"/>
      </w:r>
    </w:p>
    <w:p w:rsidR="003F416E" w:rsidRDefault="00B11005" w:rsidP="00B11005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7741432" wp14:editId="0B3773EC">
                <wp:simplePos x="0" y="0"/>
                <wp:positionH relativeFrom="margin">
                  <wp:posOffset>266700</wp:posOffset>
                </wp:positionH>
                <wp:positionV relativeFrom="paragraph">
                  <wp:posOffset>130810</wp:posOffset>
                </wp:positionV>
                <wp:extent cx="3962400" cy="724535"/>
                <wp:effectExtent l="0" t="0" r="19050" b="18415"/>
                <wp:wrapNone/>
                <wp:docPr id="3049" name="Retângulo de cantos arredondados 3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7245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CB8C5" id="Retângulo de cantos arredondados 3049" o:spid="_x0000_s1026" style="position:absolute;margin-left:21pt;margin-top:10.3pt;width:312pt;height:57.05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5065D3F" wp14:editId="5033FEE5">
                <wp:simplePos x="0" y="0"/>
                <wp:positionH relativeFrom="column">
                  <wp:posOffset>904875</wp:posOffset>
                </wp:positionH>
                <wp:positionV relativeFrom="paragraph">
                  <wp:posOffset>159385</wp:posOffset>
                </wp:positionV>
                <wp:extent cx="3324225" cy="695325"/>
                <wp:effectExtent l="0" t="0" r="9525" b="9525"/>
                <wp:wrapNone/>
                <wp:docPr id="3050" name="Caixa de texto 3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0A8" w:rsidRPr="00BA6028" w:rsidRDefault="00B230A8" w:rsidP="003F416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97EEA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 w:rsidRPr="00697EEA">
                              <w:rPr>
                                <w:b/>
                              </w:rPr>
                              <w:t xml:space="preserve"> ‘</w:t>
                            </w:r>
                            <w:r>
                              <w:rPr>
                                <w:b/>
                              </w:rPr>
                              <w:t>Seleção das Previsões’</w:t>
                            </w:r>
                            <w:r w:rsidRPr="00697EEA">
                              <w:rPr>
                                <w:b/>
                              </w:rPr>
                              <w:t>, deve-se clicar no ícone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 wp14:anchorId="68DCDF9F" wp14:editId="7C7BD3AA">
                                  <wp:extent cx="665683" cy="182187"/>
                                  <wp:effectExtent l="0" t="0" r="1270" b="8890"/>
                                  <wp:docPr id="3061" name="Imagem 3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061" cy="181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para adicionar a(s) previsão (ões) à prestação de conta.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65D3F" id="Caixa de texto 3050" o:spid="_x0000_s1048" type="#_x0000_t202" style="position:absolute;left:0;text-align:left;margin-left:71.25pt;margin-top:12.55pt;width:261.75pt;height:54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" fillcolor="white [3201]" stroked="f" strokeweight=".5pt">
                <v:textbox>
                  <w:txbxContent>
                    <w:p w:rsidR="00B230A8" w:rsidRPr="00BA6028" w:rsidRDefault="00B230A8" w:rsidP="003F416E">
                      <w:pPr>
                        <w:jc w:val="both"/>
                        <w:rPr>
                          <w:b/>
                        </w:rPr>
                      </w:pPr>
                      <w:r w:rsidRPr="00697EEA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a</w:t>
                      </w:r>
                      <w:r w:rsidRPr="00697EEA">
                        <w:rPr>
                          <w:b/>
                        </w:rPr>
                        <w:t xml:space="preserve"> ‘</w:t>
                      </w:r>
                      <w:r>
                        <w:rPr>
                          <w:b/>
                        </w:rPr>
                        <w:t>Seleção das Previsões’</w:t>
                      </w:r>
                      <w:r w:rsidRPr="00697EEA">
                        <w:rPr>
                          <w:b/>
                        </w:rPr>
                        <w:t>, deve-se clicar no ícone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 wp14:anchorId="68DCDF9F" wp14:editId="7C7BD3AA">
                            <wp:extent cx="665683" cy="182187"/>
                            <wp:effectExtent l="0" t="0" r="1270" b="8890"/>
                            <wp:docPr id="3061" name="Imagem 30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061" cy="181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para adicionar a(s) previsão (ões) à prestação de conta.</w:t>
                      </w:r>
                    </w:p>
                  </w:txbxContent>
                </v:textbox>
              </v:shape>
            </w:pict>
          </mc:Fallback>
        </mc:AlternateContent>
      </w:r>
      <w:r w:rsidR="003F416E" w:rsidRPr="008A71DA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749888" behindDoc="0" locked="0" layoutInCell="1" allowOverlap="1" wp14:anchorId="75C67C31" wp14:editId="5A975E4F">
            <wp:simplePos x="0" y="0"/>
            <wp:positionH relativeFrom="column">
              <wp:posOffset>345440</wp:posOffset>
            </wp:positionH>
            <wp:positionV relativeFrom="paragraph">
              <wp:posOffset>133614</wp:posOffset>
            </wp:positionV>
            <wp:extent cx="392430" cy="391795"/>
            <wp:effectExtent l="0" t="0" r="7620" b="8255"/>
            <wp:wrapNone/>
            <wp:docPr id="3053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F416E" w:rsidRDefault="003F416E" w:rsidP="00B11005">
      <w:pPr>
        <w:pStyle w:val="Passos"/>
        <w:numPr>
          <w:ilvl w:val="0"/>
          <w:numId w:val="0"/>
        </w:numPr>
        <w:jc w:val="center"/>
      </w:pPr>
    </w:p>
    <w:p w:rsidR="003F416E" w:rsidRDefault="003F416E" w:rsidP="00B11005">
      <w:pPr>
        <w:pStyle w:val="Passos"/>
        <w:numPr>
          <w:ilvl w:val="0"/>
          <w:numId w:val="0"/>
        </w:numPr>
        <w:jc w:val="center"/>
      </w:pPr>
      <w:r w:rsidRPr="008A71DA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7B4A7C0" wp14:editId="18945CE0">
                <wp:simplePos x="0" y="0"/>
                <wp:positionH relativeFrom="margin">
                  <wp:posOffset>176530</wp:posOffset>
                </wp:positionH>
                <wp:positionV relativeFrom="paragraph">
                  <wp:posOffset>51171</wp:posOffset>
                </wp:positionV>
                <wp:extent cx="790575" cy="285750"/>
                <wp:effectExtent l="0" t="0" r="0" b="0"/>
                <wp:wrapNone/>
                <wp:docPr id="3051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0A8" w:rsidRPr="00BD2BE4" w:rsidRDefault="00B230A8" w:rsidP="003F41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4A7C0" id="_x0000_s1049" type="#_x0000_t202" style="position:absolute;left:0;text-align:left;margin-left:13.9pt;margin-top:4.05pt;width:62.25pt;height:22.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" filled="f" stroked="f" strokecolor="#c0504d [3205]" strokeweight="1.5pt">
                <v:textbox>
                  <w:txbxContent>
                    <w:p w:rsidR="00B230A8" w:rsidRPr="00BD2BE4" w:rsidRDefault="00B230A8" w:rsidP="003F41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416E" w:rsidRDefault="003F416E" w:rsidP="00B11005">
      <w:pPr>
        <w:pStyle w:val="Passos"/>
        <w:numPr>
          <w:ilvl w:val="0"/>
          <w:numId w:val="0"/>
        </w:numPr>
        <w:jc w:val="center"/>
      </w:pPr>
    </w:p>
    <w:p w:rsidR="003F416E" w:rsidRDefault="003F416E" w:rsidP="00B11005">
      <w:pPr>
        <w:pStyle w:val="Passos"/>
        <w:numPr>
          <w:ilvl w:val="0"/>
          <w:numId w:val="0"/>
        </w:numPr>
        <w:jc w:val="center"/>
      </w:pPr>
    </w:p>
    <w:p w:rsidR="004950EE" w:rsidRDefault="004950EE" w:rsidP="00277DEB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</w:t>
      </w:r>
      <w:r w:rsidR="004F37AF">
        <w:t>das informações da prestação de conta</w:t>
      </w:r>
      <w:r>
        <w:t xml:space="preserve">, deve-se clicar em </w:t>
      </w:r>
      <w:r>
        <w:rPr>
          <w:noProof/>
          <w:lang w:eastAsia="pt-BR" w:bidi="ar-SA"/>
        </w:rPr>
        <w:drawing>
          <wp:inline distT="0" distB="0" distL="0" distR="0" wp14:anchorId="3ACFC162" wp14:editId="4F3A9CD9">
            <wp:extent cx="672998" cy="197941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conclusão do cadastro.</w:t>
      </w:r>
    </w:p>
    <w:p w:rsidR="004950EE" w:rsidRDefault="004950EE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4F37AF" w:rsidRPr="005E6129">
        <w:rPr>
          <w:b/>
        </w:rPr>
        <w:t>Manutenção d</w:t>
      </w:r>
      <w:r w:rsidR="004F37AF">
        <w:rPr>
          <w:b/>
        </w:rPr>
        <w:t>a Prestação de Conta do Convênio</w:t>
      </w:r>
      <w:r w:rsidR="004F37AF">
        <w:t xml:space="preserve"> </w:t>
      </w:r>
      <w:r>
        <w:t>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16A01F47" wp14:editId="17DCB698">
            <wp:extent cx="608541" cy="238125"/>
            <wp:effectExtent l="0" t="0" r="127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950EE" w:rsidRPr="00BA1EFA" w:rsidRDefault="004950EE" w:rsidP="00B11005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4950EE" w:rsidRPr="00BA1EFA" w:rsidRDefault="004950EE" w:rsidP="00277DEB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4950EE" w:rsidRPr="00BA1EFA" w:rsidRDefault="004950EE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</w:p>
    <w:p w:rsidR="004950EE" w:rsidRPr="00BA1EFA" w:rsidRDefault="004950EE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0955A9DB" wp14:editId="3661F8B9">
            <wp:extent cx="3771900" cy="865771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68" cy="86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61" w:rsidRDefault="00B85A61" w:rsidP="00B11005">
      <w:pPr>
        <w:pStyle w:val="PargrafodaLista"/>
        <w:ind w:left="0" w:hanging="916"/>
        <w:jc w:val="center"/>
        <w:rPr>
          <w:rFonts w:cs="Arial"/>
        </w:rPr>
      </w:pPr>
    </w:p>
    <w:p w:rsidR="00B85A61" w:rsidRPr="00AC2B74" w:rsidRDefault="00B85A61" w:rsidP="00F54198">
      <w:pPr>
        <w:pStyle w:val="Ttulo4"/>
        <w:spacing w:before="120" w:after="120"/>
        <w:ind w:left="709"/>
        <w:contextualSpacing w:val="0"/>
        <w:rPr>
          <w:sz w:val="24"/>
          <w:szCs w:val="24"/>
        </w:rPr>
      </w:pPr>
      <w:bookmarkStart w:id="20" w:name="_Toc503515266"/>
      <w:r w:rsidRPr="00AC2B74">
        <w:rPr>
          <w:sz w:val="24"/>
          <w:szCs w:val="24"/>
        </w:rPr>
        <w:t xml:space="preserve">Editar </w:t>
      </w:r>
      <w:r w:rsidR="00C91AA5" w:rsidRPr="00AC2B74">
        <w:rPr>
          <w:sz w:val="24"/>
          <w:szCs w:val="24"/>
        </w:rPr>
        <w:t>Prestação de Conta</w:t>
      </w:r>
      <w:bookmarkEnd w:id="20"/>
    </w:p>
    <w:p w:rsidR="00887B1F" w:rsidRDefault="00887B1F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C91AA5" w:rsidRPr="005E6129">
        <w:rPr>
          <w:b/>
        </w:rPr>
        <w:t>Manutenção d</w:t>
      </w:r>
      <w:r w:rsidR="00C91AA5">
        <w:rPr>
          <w:b/>
        </w:rPr>
        <w:t>a Prestação de Conta do Convênio</w:t>
      </w:r>
      <w:r>
        <w:t xml:space="preserve">, para editar </w:t>
      </w:r>
      <w:r w:rsidR="00C91AA5">
        <w:t xml:space="preserve">a prestação </w:t>
      </w:r>
      <w:r w:rsidR="00612A21">
        <w:t xml:space="preserve">de conta </w:t>
      </w:r>
      <w:r>
        <w:t xml:space="preserve">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74B18C12" wp14:editId="5A577C75">
            <wp:extent cx="180975" cy="191135"/>
            <wp:effectExtent l="0" t="0" r="9525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887B1F" w:rsidRDefault="00887B1F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 w:rsidRPr="00D61DDD">
        <w:rPr>
          <w:b/>
        </w:rPr>
        <w:t>Cadastro d</w:t>
      </w:r>
      <w:r w:rsidR="00C91AA5">
        <w:rPr>
          <w:b/>
        </w:rPr>
        <w:t>a Prestação de Conta do Convênio</w:t>
      </w:r>
      <w:r>
        <w:t>, com todas as informações do registro cadastrado, em modo de edição:</w:t>
      </w:r>
    </w:p>
    <w:p w:rsidR="00A370C0" w:rsidRDefault="00C91AA5" w:rsidP="00F54198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>
            <wp:extent cx="4105275" cy="4626975"/>
            <wp:effectExtent l="19050" t="19050" r="9525" b="2159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04" cy="4633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70C0" w:rsidRDefault="00A370C0" w:rsidP="00B11005">
      <w:pPr>
        <w:pStyle w:val="PargrafodaLista"/>
        <w:ind w:left="0" w:hanging="916"/>
        <w:jc w:val="center"/>
        <w:rPr>
          <w:rFonts w:cs="Arial"/>
        </w:rPr>
      </w:pPr>
    </w:p>
    <w:p w:rsidR="00887B1F" w:rsidRDefault="00887B1F" w:rsidP="00277DEB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cadastro, deve-se clicar em </w:t>
      </w:r>
      <w:r>
        <w:rPr>
          <w:noProof/>
          <w:lang w:eastAsia="pt-BR" w:bidi="ar-SA"/>
        </w:rPr>
        <w:drawing>
          <wp:inline distT="0" distB="0" distL="0" distR="0" wp14:anchorId="598B6DBA" wp14:editId="54FD53FB">
            <wp:extent cx="672998" cy="19794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gravar as alterações realizadas.</w:t>
      </w:r>
    </w:p>
    <w:p w:rsidR="00887B1F" w:rsidRDefault="00887B1F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287F99" w:rsidRPr="005E6129">
        <w:rPr>
          <w:b/>
        </w:rPr>
        <w:t>Manutenção d</w:t>
      </w:r>
      <w:r w:rsidR="00287F99">
        <w:rPr>
          <w:b/>
        </w:rPr>
        <w:t>a Prestação de Conta do Convênio</w:t>
      </w:r>
      <w:r w:rsidR="00287F99">
        <w:t xml:space="preserve"> </w:t>
      </w:r>
      <w:r>
        <w:t>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77D4C4A3" wp14:editId="388897A4">
            <wp:extent cx="510363" cy="199707"/>
            <wp:effectExtent l="0" t="0" r="4445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887B1F" w:rsidRDefault="00887B1F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</w:p>
    <w:p w:rsidR="00887B1F" w:rsidRDefault="00887B1F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  <w:r w:rsidRPr="00BA1EFA">
        <w:rPr>
          <w:rFonts w:cstheme="minorHAnsi"/>
        </w:rPr>
        <w:lastRenderedPageBreak/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887B1F" w:rsidRPr="00BA1EFA" w:rsidRDefault="00887B1F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</w:p>
    <w:p w:rsidR="00887B1F" w:rsidRPr="00BA1EFA" w:rsidRDefault="00887B1F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6B2E3888" wp14:editId="673B9DF5">
            <wp:extent cx="4105275" cy="942292"/>
            <wp:effectExtent l="19050" t="19050" r="9525" b="10795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91" cy="9451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85A61" w:rsidRPr="007965DC" w:rsidRDefault="00B85A61" w:rsidP="00B83E31">
      <w:pPr>
        <w:pStyle w:val="Ttulo4"/>
        <w:spacing w:before="240" w:after="120"/>
        <w:ind w:left="709"/>
        <w:contextualSpacing w:val="0"/>
        <w:rPr>
          <w:sz w:val="24"/>
          <w:szCs w:val="24"/>
        </w:rPr>
      </w:pPr>
      <w:bookmarkStart w:id="21" w:name="_Toc503515267"/>
      <w:r w:rsidRPr="007965DC">
        <w:rPr>
          <w:sz w:val="24"/>
          <w:szCs w:val="24"/>
        </w:rPr>
        <w:t xml:space="preserve">Excluir </w:t>
      </w:r>
      <w:r w:rsidR="00287F99" w:rsidRPr="007965DC">
        <w:rPr>
          <w:sz w:val="24"/>
          <w:szCs w:val="24"/>
        </w:rPr>
        <w:t>Prestação de Conta</w:t>
      </w:r>
      <w:bookmarkEnd w:id="21"/>
    </w:p>
    <w:p w:rsidR="00C91AA5" w:rsidRDefault="00C91AA5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287F99" w:rsidRPr="005E6129">
        <w:rPr>
          <w:b/>
        </w:rPr>
        <w:t>Manutenção d</w:t>
      </w:r>
      <w:r w:rsidR="00287F99">
        <w:rPr>
          <w:b/>
        </w:rPr>
        <w:t>a Prestação de Conta do Convênio</w:t>
      </w:r>
      <w:r w:rsidR="00287F99">
        <w:t>, para excluir a prestação</w:t>
      </w:r>
      <w:r>
        <w:t xml:space="preserve"> clique no ícone </w:t>
      </w:r>
      <w:r>
        <w:rPr>
          <w:noProof/>
          <w:lang w:eastAsia="pt-BR" w:bidi="ar-SA"/>
        </w:rPr>
        <w:drawing>
          <wp:inline distT="0" distB="0" distL="0" distR="0" wp14:anchorId="7F3DEADD" wp14:editId="05680E0F">
            <wp:extent cx="138023" cy="152551"/>
            <wp:effectExtent l="0" t="0" r="0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91AA5" w:rsidRDefault="00C91AA5" w:rsidP="00B11005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 w:rsidR="00287F99" w:rsidRPr="00D61DDD">
        <w:rPr>
          <w:b/>
        </w:rPr>
        <w:t>Cadastro d</w:t>
      </w:r>
      <w:r w:rsidR="00287F99">
        <w:rPr>
          <w:b/>
        </w:rPr>
        <w:t>a Prestação de Conta do Convênio</w:t>
      </w:r>
      <w:r>
        <w:t xml:space="preserve">, com todas as informações do registro cadastrado, em modo somente leitura, para visualização das informações a serem excluídas; deve-se clicar em </w:t>
      </w:r>
      <w:r>
        <w:rPr>
          <w:noProof/>
          <w:lang w:eastAsia="pt-BR" w:bidi="ar-SA"/>
        </w:rPr>
        <w:drawing>
          <wp:inline distT="0" distB="0" distL="0" distR="0" wp14:anchorId="03F00CFA" wp14:editId="2B2E76CA">
            <wp:extent cx="672998" cy="197941"/>
            <wp:effectExtent l="0" t="0" r="0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exclusão do registro.</w:t>
      </w:r>
    </w:p>
    <w:p w:rsidR="00C91AA5" w:rsidRDefault="00287F99" w:rsidP="00B11005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499645" cy="3105150"/>
            <wp:effectExtent l="19050" t="19050" r="15240" b="1905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61" cy="31134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83E31" w:rsidRDefault="00B83E31" w:rsidP="00B11005">
      <w:pPr>
        <w:pStyle w:val="Passos"/>
        <w:numPr>
          <w:ilvl w:val="0"/>
          <w:numId w:val="0"/>
        </w:numPr>
        <w:jc w:val="both"/>
        <w:rPr>
          <w:b/>
        </w:rPr>
      </w:pPr>
    </w:p>
    <w:p w:rsidR="00C91AA5" w:rsidRDefault="00C91AA5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287F99" w:rsidRPr="005E6129">
        <w:rPr>
          <w:b/>
        </w:rPr>
        <w:t>Manutenção d</w:t>
      </w:r>
      <w:r w:rsidR="00287F99">
        <w:rPr>
          <w:b/>
        </w:rPr>
        <w:t>a Prestação de Conta do Convênio</w:t>
      </w:r>
      <w:r w:rsidR="00287F99">
        <w:t xml:space="preserve"> </w:t>
      </w:r>
      <w:r>
        <w:t xml:space="preserve">sem </w:t>
      </w:r>
      <w:r w:rsidR="00291CA4">
        <w:t>excluir o registro</w:t>
      </w:r>
      <w:r>
        <w:t>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12B221BF" wp14:editId="56C549A4">
            <wp:extent cx="608541" cy="238125"/>
            <wp:effectExtent l="0" t="0" r="1270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850891" w:rsidRPr="00A640EC" w:rsidRDefault="0077574A" w:rsidP="004C24CE">
      <w:pPr>
        <w:pStyle w:val="Ttulo3"/>
        <w:spacing w:before="240"/>
        <w:ind w:left="425" w:hanging="425"/>
        <w:contextualSpacing w:val="0"/>
        <w:rPr>
          <w:sz w:val="24"/>
          <w:szCs w:val="24"/>
        </w:rPr>
      </w:pPr>
      <w:bookmarkStart w:id="22" w:name="_Toc503515268"/>
      <w:r w:rsidRPr="00A640EC">
        <w:rPr>
          <w:sz w:val="24"/>
          <w:szCs w:val="24"/>
        </w:rPr>
        <w:t>Aditivo</w:t>
      </w:r>
      <w:r w:rsidR="00E83FCF">
        <w:rPr>
          <w:sz w:val="24"/>
          <w:szCs w:val="24"/>
        </w:rPr>
        <w:t>s</w:t>
      </w:r>
      <w:r w:rsidR="003C4BA1">
        <w:rPr>
          <w:sz w:val="24"/>
          <w:szCs w:val="24"/>
        </w:rPr>
        <w:t xml:space="preserve"> do Convênio Convenente</w:t>
      </w:r>
      <w:bookmarkEnd w:id="22"/>
    </w:p>
    <w:p w:rsidR="00F1397C" w:rsidRDefault="00F1397C" w:rsidP="00B11005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>
        <w:rPr>
          <w:b/>
        </w:rPr>
        <w:t>C</w:t>
      </w:r>
      <w:r w:rsidRPr="005B2278">
        <w:rPr>
          <w:b/>
        </w:rPr>
        <w:t>on</w:t>
      </w:r>
      <w:r>
        <w:rPr>
          <w:b/>
        </w:rPr>
        <w:t>venente</w:t>
      </w:r>
      <w:r>
        <w:t xml:space="preserve">, para gerenciar os aditivos, clique no ícone </w:t>
      </w:r>
      <w:r>
        <w:rPr>
          <w:noProof/>
          <w:lang w:eastAsia="pt-BR" w:bidi="ar-SA"/>
        </w:rPr>
        <w:drawing>
          <wp:inline distT="0" distB="0" distL="0" distR="0">
            <wp:extent cx="171450" cy="200025"/>
            <wp:effectExtent l="0" t="0" r="0" b="9525"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Ao clicar neste ícone, é disponibilizada a tela de </w:t>
      </w:r>
      <w:r w:rsidRPr="005E6129">
        <w:rPr>
          <w:b/>
        </w:rPr>
        <w:t xml:space="preserve">Manutenção </w:t>
      </w:r>
      <w:r w:rsidR="008A43B7">
        <w:rPr>
          <w:b/>
        </w:rPr>
        <w:t>do Aditivo Convênio Convenente</w:t>
      </w:r>
      <w:r>
        <w:t>.</w:t>
      </w:r>
    </w:p>
    <w:p w:rsidR="00F1397C" w:rsidRPr="00F1397C" w:rsidRDefault="008A43B7" w:rsidP="004C24CE">
      <w:pPr>
        <w:pStyle w:val="Ttulo4"/>
        <w:spacing w:before="240" w:after="120"/>
        <w:ind w:left="709"/>
        <w:contextualSpacing w:val="0"/>
        <w:rPr>
          <w:sz w:val="24"/>
          <w:szCs w:val="24"/>
        </w:rPr>
      </w:pPr>
      <w:bookmarkStart w:id="23" w:name="_Toc503515269"/>
      <w:r>
        <w:rPr>
          <w:sz w:val="24"/>
          <w:szCs w:val="24"/>
        </w:rPr>
        <w:t>Consultar Aditivos</w:t>
      </w:r>
      <w:bookmarkEnd w:id="23"/>
    </w:p>
    <w:p w:rsidR="0077574A" w:rsidRDefault="0077574A" w:rsidP="00B11005">
      <w:pPr>
        <w:pStyle w:val="Passos"/>
        <w:numPr>
          <w:ilvl w:val="0"/>
          <w:numId w:val="0"/>
        </w:numPr>
        <w:jc w:val="both"/>
      </w:pPr>
      <w:r>
        <w:t xml:space="preserve">Na tela de </w:t>
      </w:r>
      <w:r w:rsidR="008A43B7" w:rsidRPr="005E6129">
        <w:rPr>
          <w:b/>
        </w:rPr>
        <w:t xml:space="preserve">Manutenção </w:t>
      </w:r>
      <w:r w:rsidR="008A43B7">
        <w:rPr>
          <w:b/>
        </w:rPr>
        <w:t>do Aditivo Convênio Convenente</w:t>
      </w:r>
      <w:r>
        <w:rPr>
          <w:b/>
        </w:rPr>
        <w:t xml:space="preserve">, </w:t>
      </w:r>
      <w:r>
        <w:t xml:space="preserve">para efetuar a pesquisa de registros já inseridos, preencha algum campo do filtro e clique </w:t>
      </w:r>
      <w:r>
        <w:lastRenderedPageBreak/>
        <w:t xml:space="preserve">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5AE8E7D6" wp14:editId="3412DBFA">
            <wp:extent cx="763187" cy="202019"/>
            <wp:effectExtent l="0" t="0" r="0" b="762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Ao clicar neste botão, são exibidos todos os registros encontrados no sistema de acordo com o filtro(s) selecionado(s):</w:t>
      </w:r>
    </w:p>
    <w:p w:rsidR="0077574A" w:rsidRDefault="0077574A" w:rsidP="00B11005">
      <w:pPr>
        <w:pStyle w:val="Passos"/>
        <w:numPr>
          <w:ilvl w:val="0"/>
          <w:numId w:val="0"/>
        </w:numPr>
        <w:jc w:val="center"/>
      </w:pPr>
    </w:p>
    <w:p w:rsidR="0077574A" w:rsidRDefault="00E653BF" w:rsidP="00357AD5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79415682" wp14:editId="5AA0AAAB">
            <wp:extent cx="4143375" cy="2250335"/>
            <wp:effectExtent l="19050" t="19050" r="9525" b="1714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882" cy="2256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574A" w:rsidRDefault="0077574A" w:rsidP="00B11005">
      <w:pPr>
        <w:pStyle w:val="PargrafodaLista"/>
        <w:ind w:left="0" w:hanging="916"/>
        <w:jc w:val="center"/>
        <w:rPr>
          <w:rFonts w:cs="Arial"/>
        </w:rPr>
      </w:pPr>
    </w:p>
    <w:p w:rsidR="0077574A" w:rsidRDefault="0077574A" w:rsidP="00B11005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493"/>
        <w:gridCol w:w="4642"/>
      </w:tblGrid>
      <w:tr w:rsidR="0077574A" w:rsidRPr="00357AD5" w:rsidTr="00357AD5">
        <w:tc>
          <w:tcPr>
            <w:tcW w:w="0" w:type="auto"/>
            <w:shd w:val="clear" w:color="auto" w:fill="95B3D7" w:themeFill="accent1" w:themeFillTint="99"/>
          </w:tcPr>
          <w:p w:rsidR="0077574A" w:rsidRPr="00357AD5" w:rsidRDefault="0077574A" w:rsidP="00B11005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357AD5">
              <w:rPr>
                <w:rFonts w:cstheme="minorHAnsi"/>
                <w:b/>
              </w:rPr>
              <w:t>Ícone da Ação</w:t>
            </w:r>
          </w:p>
        </w:tc>
        <w:tc>
          <w:tcPr>
            <w:tcW w:w="0" w:type="auto"/>
            <w:shd w:val="clear" w:color="auto" w:fill="95B3D7" w:themeFill="accent1" w:themeFillTint="99"/>
          </w:tcPr>
          <w:p w:rsidR="0077574A" w:rsidRPr="00357AD5" w:rsidRDefault="0077574A" w:rsidP="00B11005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357AD5">
              <w:rPr>
                <w:rFonts w:cstheme="minorHAnsi"/>
                <w:b/>
              </w:rPr>
              <w:t>Descrição da Ação</w:t>
            </w:r>
          </w:p>
        </w:tc>
      </w:tr>
      <w:tr w:rsidR="00E653BF" w:rsidRPr="00357AD5" w:rsidTr="00357AD5">
        <w:tc>
          <w:tcPr>
            <w:tcW w:w="0" w:type="auto"/>
          </w:tcPr>
          <w:p w:rsidR="00E653BF" w:rsidRPr="00357AD5" w:rsidRDefault="0019426A" w:rsidP="00B11005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357AD5">
              <w:rPr>
                <w:sz w:val="20"/>
              </w:rPr>
              <w:object w:dxaOrig="315" w:dyaOrig="315">
                <v:shape id="_x0000_i1037" type="#_x0000_t75" style="width:15.75pt;height:15.75pt" o:ole="">
                  <v:imagedata r:id="rId63" o:title=""/>
                </v:shape>
                <o:OLEObject Type="Embed" ProgID="PBrush" ShapeID="_x0000_i1037" DrawAspect="Content" ObjectID="_1577260918" r:id="rId64"/>
              </w:object>
            </w:r>
          </w:p>
        </w:tc>
        <w:tc>
          <w:tcPr>
            <w:tcW w:w="0" w:type="auto"/>
          </w:tcPr>
          <w:p w:rsidR="00E653BF" w:rsidRPr="00357AD5" w:rsidRDefault="0019426A" w:rsidP="00B11005">
            <w:pPr>
              <w:rPr>
                <w:rFonts w:cstheme="minorHAnsi"/>
                <w:sz w:val="20"/>
              </w:rPr>
            </w:pPr>
            <w:r w:rsidRPr="00357AD5">
              <w:rPr>
                <w:rFonts w:cstheme="minorHAnsi"/>
                <w:sz w:val="20"/>
              </w:rPr>
              <w:t>Anexar arquivos dos aditivos do convênio convenente.</w:t>
            </w:r>
          </w:p>
        </w:tc>
      </w:tr>
      <w:tr w:rsidR="00E653BF" w:rsidRPr="00357AD5" w:rsidTr="00357AD5">
        <w:tc>
          <w:tcPr>
            <w:tcW w:w="0" w:type="auto"/>
          </w:tcPr>
          <w:p w:rsidR="00E653BF" w:rsidRPr="00357AD5" w:rsidRDefault="0019426A" w:rsidP="00B11005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357AD5">
              <w:rPr>
                <w:sz w:val="20"/>
              </w:rPr>
              <w:object w:dxaOrig="300" w:dyaOrig="330">
                <v:shape id="_x0000_i1038" type="#_x0000_t75" style="width:15pt;height:16.5pt" o:ole="">
                  <v:imagedata r:id="rId65" o:title=""/>
                </v:shape>
                <o:OLEObject Type="Embed" ProgID="PBrush" ShapeID="_x0000_i1038" DrawAspect="Content" ObjectID="_1577260919" r:id="rId66"/>
              </w:object>
            </w:r>
          </w:p>
        </w:tc>
        <w:tc>
          <w:tcPr>
            <w:tcW w:w="0" w:type="auto"/>
          </w:tcPr>
          <w:p w:rsidR="00E653BF" w:rsidRPr="00357AD5" w:rsidRDefault="0019426A" w:rsidP="00B11005">
            <w:pPr>
              <w:rPr>
                <w:rFonts w:cstheme="minorHAnsi"/>
                <w:sz w:val="20"/>
              </w:rPr>
            </w:pPr>
            <w:r w:rsidRPr="00357AD5">
              <w:rPr>
                <w:rFonts w:cstheme="minorHAnsi"/>
                <w:sz w:val="20"/>
              </w:rPr>
              <w:t>Visualizar aditivos do convênio convenente.</w:t>
            </w:r>
          </w:p>
        </w:tc>
      </w:tr>
      <w:tr w:rsidR="0077574A" w:rsidRPr="00357AD5" w:rsidTr="00357AD5">
        <w:tc>
          <w:tcPr>
            <w:tcW w:w="0" w:type="auto"/>
          </w:tcPr>
          <w:p w:rsidR="0077574A" w:rsidRPr="00357AD5" w:rsidRDefault="0077574A" w:rsidP="00B11005">
            <w:pPr>
              <w:jc w:val="center"/>
              <w:rPr>
                <w:rFonts w:cstheme="minorHAnsi"/>
                <w:sz w:val="20"/>
              </w:rPr>
            </w:pPr>
            <w:r w:rsidRPr="00357AD5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5875631C" wp14:editId="2A6803E9">
                  <wp:extent cx="180975" cy="191135"/>
                  <wp:effectExtent l="0" t="0" r="9525" b="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7574A" w:rsidRPr="00357AD5" w:rsidRDefault="0019426A" w:rsidP="00B11005">
            <w:pPr>
              <w:rPr>
                <w:rFonts w:cstheme="minorHAnsi"/>
                <w:sz w:val="20"/>
              </w:rPr>
            </w:pPr>
            <w:r w:rsidRPr="00357AD5">
              <w:rPr>
                <w:rFonts w:cstheme="minorHAnsi"/>
                <w:sz w:val="20"/>
              </w:rPr>
              <w:t>Editar aditivos</w:t>
            </w:r>
            <w:r w:rsidR="0077574A" w:rsidRPr="00357AD5">
              <w:rPr>
                <w:rFonts w:cstheme="minorHAnsi"/>
                <w:sz w:val="20"/>
              </w:rPr>
              <w:t xml:space="preserve"> do convênio convenente.</w:t>
            </w:r>
          </w:p>
        </w:tc>
      </w:tr>
      <w:tr w:rsidR="0077574A" w:rsidRPr="00357AD5" w:rsidTr="00357AD5">
        <w:tc>
          <w:tcPr>
            <w:tcW w:w="0" w:type="auto"/>
          </w:tcPr>
          <w:p w:rsidR="0077574A" w:rsidRPr="00357AD5" w:rsidRDefault="0077574A" w:rsidP="00B11005">
            <w:pPr>
              <w:jc w:val="center"/>
              <w:rPr>
                <w:rFonts w:cstheme="minorHAnsi"/>
                <w:sz w:val="20"/>
              </w:rPr>
            </w:pPr>
            <w:r w:rsidRPr="00357AD5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6196D06C" wp14:editId="71C6A835">
                  <wp:extent cx="138023" cy="152551"/>
                  <wp:effectExtent l="0" t="0" r="0" b="0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7574A" w:rsidRPr="00357AD5" w:rsidRDefault="0077574A" w:rsidP="00B11005">
            <w:pPr>
              <w:rPr>
                <w:rFonts w:cstheme="minorHAnsi"/>
                <w:sz w:val="20"/>
              </w:rPr>
            </w:pPr>
            <w:r w:rsidRPr="00357AD5">
              <w:rPr>
                <w:rFonts w:cstheme="minorHAnsi"/>
                <w:sz w:val="20"/>
              </w:rPr>
              <w:t>Exclui</w:t>
            </w:r>
            <w:r w:rsidR="0019426A" w:rsidRPr="00357AD5">
              <w:rPr>
                <w:rFonts w:cstheme="minorHAnsi"/>
                <w:sz w:val="20"/>
              </w:rPr>
              <w:t>r aditivos</w:t>
            </w:r>
            <w:r w:rsidRPr="00357AD5">
              <w:rPr>
                <w:rFonts w:cstheme="minorHAnsi"/>
                <w:sz w:val="20"/>
              </w:rPr>
              <w:t xml:space="preserve"> do convênio convenente.</w:t>
            </w:r>
          </w:p>
        </w:tc>
      </w:tr>
    </w:tbl>
    <w:p w:rsidR="0077574A" w:rsidRDefault="0077574A" w:rsidP="00B11005">
      <w:pPr>
        <w:pStyle w:val="PargrafodaLista"/>
        <w:ind w:left="0"/>
        <w:jc w:val="both"/>
      </w:pPr>
    </w:p>
    <w:p w:rsidR="0077574A" w:rsidRPr="009B43EF" w:rsidRDefault="0077574A" w:rsidP="00B11005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Pr="005B2278">
        <w:rPr>
          <w:b/>
        </w:rPr>
        <w:t xml:space="preserve">Manutenção </w:t>
      </w:r>
      <w:r>
        <w:rPr>
          <w:b/>
        </w:rPr>
        <w:t>do C</w:t>
      </w:r>
      <w:r w:rsidRPr="005B2278">
        <w:rPr>
          <w:b/>
        </w:rPr>
        <w:t xml:space="preserve">onvênio </w:t>
      </w:r>
      <w:r>
        <w:rPr>
          <w:b/>
        </w:rPr>
        <w:t>Convenente</w:t>
      </w:r>
      <w: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339C652B" wp14:editId="11E1F173">
            <wp:extent cx="511791" cy="207261"/>
            <wp:effectExtent l="0" t="0" r="3175" b="254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B83E31" w:rsidRDefault="00B83E31">
      <w:pPr>
        <w:spacing w:after="200"/>
        <w:rPr>
          <w:rFonts w:cs="Arial"/>
        </w:rPr>
      </w:pPr>
      <w:r>
        <w:rPr>
          <w:rFonts w:cs="Arial"/>
        </w:rPr>
        <w:br w:type="page"/>
      </w:r>
    </w:p>
    <w:p w:rsidR="00043AC4" w:rsidRPr="00043AC4" w:rsidRDefault="00043AC4" w:rsidP="00357AD5">
      <w:pPr>
        <w:pStyle w:val="Ttulo4"/>
        <w:ind w:left="709"/>
        <w:rPr>
          <w:sz w:val="24"/>
          <w:szCs w:val="24"/>
        </w:rPr>
      </w:pPr>
      <w:bookmarkStart w:id="24" w:name="_Toc478651695"/>
      <w:bookmarkStart w:id="25" w:name="_Toc503515270"/>
      <w:r w:rsidRPr="00043AC4">
        <w:rPr>
          <w:sz w:val="24"/>
          <w:szCs w:val="24"/>
        </w:rPr>
        <w:lastRenderedPageBreak/>
        <w:t>Incluir Aditivo</w:t>
      </w:r>
      <w:bookmarkEnd w:id="24"/>
      <w:bookmarkEnd w:id="25"/>
    </w:p>
    <w:p w:rsidR="00043AC4" w:rsidRDefault="00043AC4" w:rsidP="00B11005">
      <w:pPr>
        <w:pStyle w:val="Passos"/>
        <w:numPr>
          <w:ilvl w:val="0"/>
          <w:numId w:val="0"/>
        </w:numPr>
        <w:jc w:val="both"/>
      </w:pPr>
      <w:r w:rsidRPr="00160224">
        <w:t xml:space="preserve">Na tela </w:t>
      </w:r>
      <w:r>
        <w:t xml:space="preserve">de </w:t>
      </w:r>
      <w:r w:rsidRPr="005E6129">
        <w:rPr>
          <w:b/>
        </w:rPr>
        <w:t xml:space="preserve">Manutenção </w:t>
      </w:r>
      <w:r>
        <w:rPr>
          <w:b/>
        </w:rPr>
        <w:t>do Aditivo Convênio Convenente</w:t>
      </w:r>
      <w:r>
        <w:t xml:space="preserve"> clique </w:t>
      </w:r>
      <w:r w:rsidRPr="00160224">
        <w:t>no 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7AC75C1D" wp14:editId="4D25CC9B">
            <wp:extent cx="558800" cy="209550"/>
            <wp:effectExtent l="0" t="0" r="0" b="0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43AC4" w:rsidRDefault="00043AC4" w:rsidP="00B11005">
      <w:pPr>
        <w:pStyle w:val="Passos"/>
        <w:numPr>
          <w:ilvl w:val="0"/>
          <w:numId w:val="0"/>
        </w:numPr>
        <w:jc w:val="both"/>
      </w:pPr>
      <w:r>
        <w:t xml:space="preserve">Ao clicar neste botão o sistema irá direcionar para a tela de </w:t>
      </w:r>
      <w:r>
        <w:rPr>
          <w:b/>
        </w:rPr>
        <w:t>Cadastro de Aditivo do Convênio</w:t>
      </w:r>
      <w:r>
        <w:t>:</w:t>
      </w:r>
    </w:p>
    <w:p w:rsidR="00043AC4" w:rsidRDefault="00043AC4" w:rsidP="00B11005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352800" cy="4394524"/>
            <wp:effectExtent l="19050" t="19050" r="19050" b="25400"/>
            <wp:docPr id="238" name="Image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80" cy="4405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4BA1" w:rsidRDefault="003C4BA1" w:rsidP="00B11005">
      <w:pPr>
        <w:pStyle w:val="Passos"/>
        <w:numPr>
          <w:ilvl w:val="0"/>
          <w:numId w:val="0"/>
        </w:numPr>
        <w:jc w:val="center"/>
      </w:pPr>
    </w:p>
    <w:p w:rsidR="003C4BA1" w:rsidRDefault="003C4BA1" w:rsidP="00277DEB">
      <w:pPr>
        <w:pStyle w:val="PargrafodaLista"/>
        <w:tabs>
          <w:tab w:val="left" w:pos="284"/>
        </w:tabs>
        <w:ind w:left="0"/>
        <w:jc w:val="both"/>
      </w:pPr>
      <w:r>
        <w:lastRenderedPageBreak/>
        <w:t xml:space="preserve">Após o preenchimento das informações do aditivo do convênio, deve-se clicar em </w:t>
      </w:r>
      <w:r>
        <w:rPr>
          <w:noProof/>
          <w:lang w:eastAsia="pt-BR" w:bidi="ar-SA"/>
        </w:rPr>
        <w:drawing>
          <wp:inline distT="0" distB="0" distL="0" distR="0" wp14:anchorId="4AC4FFC3" wp14:editId="0294B6A8">
            <wp:extent cx="672998" cy="197941"/>
            <wp:effectExtent l="0" t="0" r="0" b="0"/>
            <wp:docPr id="3062" name="Imagem 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conclusão do cadastro.</w:t>
      </w:r>
    </w:p>
    <w:p w:rsidR="003C4BA1" w:rsidRDefault="003C4BA1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Aditivo Convênio Convenente</w:t>
      </w:r>
      <w:r>
        <w:t xml:space="preserve"> 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1E300434" wp14:editId="331E0913">
            <wp:extent cx="608541" cy="238125"/>
            <wp:effectExtent l="0" t="0" r="1270" b="0"/>
            <wp:docPr id="3063" name="Imagem 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3C4BA1" w:rsidRPr="00BA1EFA" w:rsidRDefault="003C4BA1" w:rsidP="00B11005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3C4BA1" w:rsidRPr="00BA1EFA" w:rsidRDefault="003C4BA1" w:rsidP="00277DEB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043AC4" w:rsidRPr="00BA1EFA" w:rsidRDefault="00043AC4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</w:p>
    <w:p w:rsidR="00043AC4" w:rsidRPr="00BA1EFA" w:rsidRDefault="00043AC4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45F9E11D" wp14:editId="1E3DEF4D">
            <wp:extent cx="4019550" cy="922615"/>
            <wp:effectExtent l="0" t="0" r="0" b="0"/>
            <wp:docPr id="237" name="Image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25" cy="9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C4" w:rsidRDefault="00043AC4" w:rsidP="00B11005">
      <w:pPr>
        <w:pStyle w:val="PargrafodaLista"/>
        <w:ind w:left="0" w:hanging="916"/>
        <w:jc w:val="center"/>
        <w:rPr>
          <w:rFonts w:cs="Arial"/>
        </w:rPr>
      </w:pPr>
    </w:p>
    <w:p w:rsidR="00B85A61" w:rsidRPr="007C5BC6" w:rsidRDefault="00E653BF" w:rsidP="00357AD5">
      <w:pPr>
        <w:pStyle w:val="Ttulo4"/>
        <w:spacing w:after="120"/>
        <w:ind w:left="709"/>
        <w:rPr>
          <w:sz w:val="24"/>
          <w:szCs w:val="24"/>
        </w:rPr>
      </w:pPr>
      <w:bookmarkStart w:id="26" w:name="_Toc503515271"/>
      <w:r w:rsidRPr="007C5BC6">
        <w:rPr>
          <w:sz w:val="24"/>
          <w:szCs w:val="24"/>
        </w:rPr>
        <w:t>Anex</w:t>
      </w:r>
      <w:r w:rsidR="007C5BC6" w:rsidRPr="007C5BC6">
        <w:rPr>
          <w:sz w:val="24"/>
          <w:szCs w:val="24"/>
        </w:rPr>
        <w:t xml:space="preserve">os </w:t>
      </w:r>
      <w:r w:rsidR="00491A8D" w:rsidRPr="007C5BC6">
        <w:rPr>
          <w:sz w:val="24"/>
          <w:szCs w:val="24"/>
        </w:rPr>
        <w:t>do Aditivo</w:t>
      </w:r>
      <w:bookmarkEnd w:id="26"/>
    </w:p>
    <w:p w:rsidR="00491A8D" w:rsidRDefault="00491A8D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 d</w:t>
      </w:r>
      <w:r w:rsidR="0034401C">
        <w:rPr>
          <w:b/>
        </w:rPr>
        <w:t>o Aditivo Convênio Convenente</w:t>
      </w:r>
      <w:r>
        <w:t xml:space="preserve">, para gerenciar os anexos, clique no ícone </w:t>
      </w:r>
      <w:r w:rsidR="00291CED">
        <w:rPr>
          <w:noProof/>
          <w:lang w:eastAsia="pt-BR" w:bidi="ar-SA"/>
        </w:rPr>
        <w:drawing>
          <wp:inline distT="0" distB="0" distL="0" distR="0">
            <wp:extent cx="180975" cy="180975"/>
            <wp:effectExtent l="0" t="0" r="9525" b="9525"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Ao clicar neste ícone, é disponibilizada a tela de </w:t>
      </w:r>
      <w:r w:rsidRPr="005E6129">
        <w:rPr>
          <w:b/>
        </w:rPr>
        <w:t xml:space="preserve">Manutenção </w:t>
      </w:r>
      <w:r w:rsidR="007C5BC6">
        <w:rPr>
          <w:b/>
        </w:rPr>
        <w:t xml:space="preserve">dos </w:t>
      </w:r>
      <w:r w:rsidRPr="005E6129">
        <w:rPr>
          <w:b/>
        </w:rPr>
        <w:t xml:space="preserve">Anexos </w:t>
      </w:r>
      <w:r w:rsidR="007C5BC6">
        <w:rPr>
          <w:b/>
        </w:rPr>
        <w:t>do Aditivo d</w:t>
      </w:r>
      <w:r w:rsidRPr="005E6129">
        <w:rPr>
          <w:b/>
        </w:rPr>
        <w:t>o Convênio</w:t>
      </w:r>
      <w:r>
        <w:t>.</w:t>
      </w:r>
    </w:p>
    <w:p w:rsidR="00491A8D" w:rsidRDefault="00491A8D" w:rsidP="00B11005">
      <w:pPr>
        <w:pStyle w:val="Passos"/>
        <w:numPr>
          <w:ilvl w:val="0"/>
          <w:numId w:val="0"/>
        </w:numPr>
        <w:jc w:val="both"/>
      </w:pPr>
    </w:p>
    <w:p w:rsidR="00B85A61" w:rsidRPr="00210D37" w:rsidRDefault="00491A8D" w:rsidP="00357AD5">
      <w:pPr>
        <w:pStyle w:val="Ttulo4"/>
        <w:numPr>
          <w:ilvl w:val="3"/>
          <w:numId w:val="8"/>
        </w:numPr>
        <w:spacing w:after="120"/>
        <w:ind w:left="851" w:hanging="851"/>
        <w:rPr>
          <w:sz w:val="24"/>
          <w:szCs w:val="24"/>
        </w:rPr>
      </w:pPr>
      <w:bookmarkStart w:id="27" w:name="_Toc503515272"/>
      <w:r>
        <w:rPr>
          <w:sz w:val="24"/>
          <w:szCs w:val="24"/>
        </w:rPr>
        <w:t>Consultar Anexos</w:t>
      </w:r>
      <w:r w:rsidR="00CA2D15">
        <w:rPr>
          <w:sz w:val="24"/>
          <w:szCs w:val="24"/>
        </w:rPr>
        <w:t xml:space="preserve"> do Aditivo</w:t>
      </w:r>
      <w:bookmarkEnd w:id="27"/>
    </w:p>
    <w:p w:rsidR="00491A8D" w:rsidRDefault="00491A8D" w:rsidP="00277DEB">
      <w:pPr>
        <w:pStyle w:val="PargrafodaLista"/>
        <w:ind w:left="0"/>
        <w:jc w:val="both"/>
        <w:rPr>
          <w:rFonts w:cs="Arial"/>
        </w:rPr>
      </w:pPr>
      <w:r>
        <w:t xml:space="preserve">Na tela de </w:t>
      </w:r>
      <w:r w:rsidRPr="005E6129">
        <w:rPr>
          <w:b/>
        </w:rPr>
        <w:t xml:space="preserve">Manutenção </w:t>
      </w:r>
      <w:r w:rsidR="00632060">
        <w:rPr>
          <w:b/>
        </w:rPr>
        <w:t xml:space="preserve">dos </w:t>
      </w:r>
      <w:r w:rsidRPr="005E6129">
        <w:rPr>
          <w:b/>
        </w:rPr>
        <w:t xml:space="preserve">Anexos </w:t>
      </w:r>
      <w:r w:rsidR="00632060">
        <w:rPr>
          <w:b/>
        </w:rPr>
        <w:t>do Aditivo do</w:t>
      </w:r>
      <w:r w:rsidRPr="005E6129">
        <w:rPr>
          <w:b/>
        </w:rPr>
        <w:t xml:space="preserve"> Convênio</w:t>
      </w:r>
      <w:r>
        <w:rPr>
          <w:b/>
        </w:rPr>
        <w:t xml:space="preserve">, </w:t>
      </w:r>
      <w:r>
        <w:t xml:space="preserve">para efetuar a pesquisa de registros já inseridos, preencha algum campo do filtro e clique no botão </w:t>
      </w:r>
      <w:r>
        <w:rPr>
          <w:noProof/>
          <w:lang w:eastAsia="pt-BR" w:bidi="ar-SA"/>
        </w:rPr>
        <w:drawing>
          <wp:inline distT="0" distB="0" distL="0" distR="0" wp14:anchorId="45DF6A28" wp14:editId="26F84B50">
            <wp:extent cx="763187" cy="202019"/>
            <wp:effectExtent l="0" t="0" r="0" b="762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 Ao clicar neste botão, são exibidos todos os registros encontrados no sistema de acordo com o filtro(s) selecionado(s):</w:t>
      </w:r>
    </w:p>
    <w:p w:rsidR="00491A8D" w:rsidRDefault="00491A8D" w:rsidP="00B11005">
      <w:pPr>
        <w:pStyle w:val="PargrafodaLista"/>
        <w:ind w:left="0" w:hanging="916"/>
        <w:jc w:val="center"/>
        <w:rPr>
          <w:rFonts w:cs="Arial"/>
        </w:rPr>
      </w:pPr>
    </w:p>
    <w:p w:rsidR="00B82E1E" w:rsidRDefault="00491A8D" w:rsidP="00357AD5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5F75C19F" wp14:editId="5DFA2C8A">
            <wp:extent cx="4171950" cy="1870250"/>
            <wp:effectExtent l="19050" t="19050" r="19050" b="15875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85202" cy="187619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91A8D" w:rsidRDefault="00491A8D" w:rsidP="00B11005">
      <w:pPr>
        <w:pStyle w:val="PargrafodaLista"/>
        <w:ind w:left="0"/>
        <w:jc w:val="center"/>
      </w:pPr>
    </w:p>
    <w:p w:rsidR="00491A8D" w:rsidRDefault="00491A8D" w:rsidP="00B11005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493"/>
        <w:gridCol w:w="3913"/>
      </w:tblGrid>
      <w:tr w:rsidR="00491A8D" w:rsidRPr="00357AD5" w:rsidTr="00357AD5">
        <w:tc>
          <w:tcPr>
            <w:tcW w:w="0" w:type="auto"/>
            <w:shd w:val="clear" w:color="auto" w:fill="95B3D7" w:themeFill="accent1" w:themeFillTint="99"/>
          </w:tcPr>
          <w:p w:rsidR="00491A8D" w:rsidRPr="00357AD5" w:rsidRDefault="00491A8D" w:rsidP="00B11005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357AD5">
              <w:rPr>
                <w:rFonts w:cstheme="minorHAnsi"/>
                <w:b/>
              </w:rPr>
              <w:t>Ícone da Ação</w:t>
            </w:r>
          </w:p>
        </w:tc>
        <w:tc>
          <w:tcPr>
            <w:tcW w:w="0" w:type="auto"/>
            <w:shd w:val="clear" w:color="auto" w:fill="95B3D7" w:themeFill="accent1" w:themeFillTint="99"/>
          </w:tcPr>
          <w:p w:rsidR="00491A8D" w:rsidRPr="00357AD5" w:rsidRDefault="00491A8D" w:rsidP="00B11005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357AD5">
              <w:rPr>
                <w:rFonts w:cstheme="minorHAnsi"/>
                <w:b/>
              </w:rPr>
              <w:t>Descrição da Ação</w:t>
            </w:r>
          </w:p>
        </w:tc>
      </w:tr>
      <w:tr w:rsidR="00863B27" w:rsidRPr="00357AD5" w:rsidTr="00357AD5">
        <w:tc>
          <w:tcPr>
            <w:tcW w:w="0" w:type="auto"/>
          </w:tcPr>
          <w:p w:rsidR="00863B27" w:rsidRPr="00357AD5" w:rsidRDefault="00863B27" w:rsidP="00B11005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357AD5">
              <w:rPr>
                <w:sz w:val="20"/>
              </w:rPr>
              <w:object w:dxaOrig="360" w:dyaOrig="360">
                <v:shape id="_x0000_i1039" type="#_x0000_t75" style="width:12pt;height:12pt" o:ole="">
                  <v:imagedata r:id="rId70" o:title=""/>
                </v:shape>
                <o:OLEObject Type="Embed" ProgID="PBrush" ShapeID="_x0000_i1039" DrawAspect="Content" ObjectID="_1577260920" r:id="rId71"/>
              </w:object>
            </w:r>
          </w:p>
        </w:tc>
        <w:tc>
          <w:tcPr>
            <w:tcW w:w="0" w:type="auto"/>
          </w:tcPr>
          <w:p w:rsidR="00863B27" w:rsidRPr="00357AD5" w:rsidRDefault="00863B27" w:rsidP="00B11005">
            <w:pPr>
              <w:rPr>
                <w:rFonts w:cstheme="minorHAnsi"/>
                <w:sz w:val="20"/>
              </w:rPr>
            </w:pPr>
            <w:r w:rsidRPr="00357AD5">
              <w:rPr>
                <w:rFonts w:cstheme="minorHAnsi"/>
                <w:sz w:val="20"/>
              </w:rPr>
              <w:t xml:space="preserve">Download do </w:t>
            </w:r>
            <w:r w:rsidR="00C36CF3" w:rsidRPr="00357AD5">
              <w:rPr>
                <w:rFonts w:cstheme="minorHAnsi"/>
                <w:sz w:val="20"/>
              </w:rPr>
              <w:t>a</w:t>
            </w:r>
            <w:r w:rsidRPr="00357AD5">
              <w:rPr>
                <w:rFonts w:cstheme="minorHAnsi"/>
                <w:sz w:val="20"/>
              </w:rPr>
              <w:t>rquivo</w:t>
            </w:r>
            <w:r w:rsidR="00C36CF3" w:rsidRPr="00357AD5">
              <w:rPr>
                <w:rFonts w:cstheme="minorHAnsi"/>
                <w:sz w:val="20"/>
              </w:rPr>
              <w:t xml:space="preserve"> do aditivo do convênio</w:t>
            </w:r>
            <w:r w:rsidRPr="00357AD5">
              <w:rPr>
                <w:rFonts w:cstheme="minorHAnsi"/>
                <w:sz w:val="20"/>
              </w:rPr>
              <w:t>.</w:t>
            </w:r>
          </w:p>
        </w:tc>
      </w:tr>
      <w:tr w:rsidR="00491A8D" w:rsidRPr="00357AD5" w:rsidTr="00357AD5">
        <w:tc>
          <w:tcPr>
            <w:tcW w:w="0" w:type="auto"/>
          </w:tcPr>
          <w:p w:rsidR="00491A8D" w:rsidRPr="00357AD5" w:rsidRDefault="00491A8D" w:rsidP="00B11005">
            <w:pPr>
              <w:jc w:val="center"/>
              <w:rPr>
                <w:rFonts w:cstheme="minorHAnsi"/>
                <w:sz w:val="20"/>
              </w:rPr>
            </w:pPr>
            <w:r w:rsidRPr="00357AD5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4EA634B5" wp14:editId="5940E5D5">
                  <wp:extent cx="180975" cy="201930"/>
                  <wp:effectExtent l="0" t="0" r="9525" b="762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91A8D" w:rsidRPr="00357AD5" w:rsidRDefault="00491A8D" w:rsidP="00B11005">
            <w:pPr>
              <w:rPr>
                <w:rFonts w:cstheme="minorHAnsi"/>
                <w:sz w:val="20"/>
              </w:rPr>
            </w:pPr>
            <w:r w:rsidRPr="00357AD5">
              <w:rPr>
                <w:rFonts w:cstheme="minorHAnsi"/>
                <w:sz w:val="20"/>
              </w:rPr>
              <w:t xml:space="preserve">Visualizar anexo </w:t>
            </w:r>
            <w:r w:rsidR="00C36CF3" w:rsidRPr="00357AD5">
              <w:rPr>
                <w:rFonts w:cstheme="minorHAnsi"/>
                <w:sz w:val="20"/>
              </w:rPr>
              <w:t>do aditivo do convênio.</w:t>
            </w:r>
          </w:p>
        </w:tc>
      </w:tr>
      <w:tr w:rsidR="00491A8D" w:rsidRPr="00357AD5" w:rsidTr="00357AD5">
        <w:tc>
          <w:tcPr>
            <w:tcW w:w="0" w:type="auto"/>
          </w:tcPr>
          <w:p w:rsidR="00491A8D" w:rsidRPr="00357AD5" w:rsidRDefault="00491A8D" w:rsidP="00B11005">
            <w:pPr>
              <w:jc w:val="center"/>
              <w:rPr>
                <w:rFonts w:cstheme="minorHAnsi"/>
                <w:sz w:val="20"/>
              </w:rPr>
            </w:pPr>
            <w:r w:rsidRPr="00357AD5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29BE13AB" wp14:editId="7C054130">
                  <wp:extent cx="180975" cy="191135"/>
                  <wp:effectExtent l="0" t="0" r="9525" b="0"/>
                  <wp:docPr id="99" name="Image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91A8D" w:rsidRPr="00357AD5" w:rsidRDefault="00491A8D" w:rsidP="00B11005">
            <w:pPr>
              <w:rPr>
                <w:rFonts w:cstheme="minorHAnsi"/>
                <w:sz w:val="20"/>
              </w:rPr>
            </w:pPr>
            <w:r w:rsidRPr="00357AD5">
              <w:rPr>
                <w:rFonts w:cstheme="minorHAnsi"/>
                <w:sz w:val="20"/>
              </w:rPr>
              <w:t xml:space="preserve">Editar anexo </w:t>
            </w:r>
            <w:r w:rsidR="00C36CF3" w:rsidRPr="00357AD5">
              <w:rPr>
                <w:rFonts w:cstheme="minorHAnsi"/>
                <w:sz w:val="20"/>
              </w:rPr>
              <w:t>do aditivo do convênio.</w:t>
            </w:r>
          </w:p>
        </w:tc>
      </w:tr>
      <w:tr w:rsidR="00491A8D" w:rsidRPr="00357AD5" w:rsidTr="00357AD5">
        <w:tc>
          <w:tcPr>
            <w:tcW w:w="0" w:type="auto"/>
          </w:tcPr>
          <w:p w:rsidR="00491A8D" w:rsidRPr="00357AD5" w:rsidRDefault="00491A8D" w:rsidP="00B11005">
            <w:pPr>
              <w:jc w:val="center"/>
              <w:rPr>
                <w:rFonts w:cstheme="minorHAnsi"/>
                <w:sz w:val="20"/>
              </w:rPr>
            </w:pPr>
            <w:r w:rsidRPr="00357AD5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70A2C5DF" wp14:editId="2F8DEA88">
                  <wp:extent cx="138023" cy="152551"/>
                  <wp:effectExtent l="0" t="0" r="0" b="0"/>
                  <wp:docPr id="100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91A8D" w:rsidRPr="00357AD5" w:rsidRDefault="00491A8D" w:rsidP="00B11005">
            <w:pPr>
              <w:rPr>
                <w:rFonts w:cstheme="minorHAnsi"/>
                <w:sz w:val="20"/>
              </w:rPr>
            </w:pPr>
            <w:r w:rsidRPr="00357AD5">
              <w:rPr>
                <w:rFonts w:cstheme="minorHAnsi"/>
                <w:sz w:val="20"/>
              </w:rPr>
              <w:t xml:space="preserve">Excluir anexo </w:t>
            </w:r>
            <w:r w:rsidR="00C36CF3" w:rsidRPr="00357AD5">
              <w:rPr>
                <w:rFonts w:cstheme="minorHAnsi"/>
                <w:sz w:val="20"/>
              </w:rPr>
              <w:t>do aditivo do convênio.</w:t>
            </w:r>
          </w:p>
        </w:tc>
      </w:tr>
    </w:tbl>
    <w:p w:rsidR="00491A8D" w:rsidRDefault="00491A8D" w:rsidP="00B11005">
      <w:pPr>
        <w:pStyle w:val="PargrafodaLista"/>
        <w:ind w:left="0"/>
        <w:jc w:val="center"/>
      </w:pPr>
    </w:p>
    <w:p w:rsidR="00491A8D" w:rsidRPr="009B43EF" w:rsidRDefault="00491A8D" w:rsidP="00B11005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="00A135F1" w:rsidRPr="005E6129">
        <w:rPr>
          <w:b/>
        </w:rPr>
        <w:t xml:space="preserve">Manutenção </w:t>
      </w:r>
      <w:r w:rsidR="00A135F1">
        <w:rPr>
          <w:b/>
        </w:rPr>
        <w:t>do Aditivo Convênio Convenente</w:t>
      </w:r>
      <w: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726B3A3F" wp14:editId="16A670BC">
            <wp:extent cx="511791" cy="207261"/>
            <wp:effectExtent l="0" t="0" r="3175" b="254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32060" w:rsidRDefault="00632060" w:rsidP="00B11005">
      <w:pPr>
        <w:pStyle w:val="Passos"/>
        <w:numPr>
          <w:ilvl w:val="0"/>
          <w:numId w:val="0"/>
        </w:numPr>
        <w:jc w:val="center"/>
      </w:pPr>
    </w:p>
    <w:p w:rsidR="00632060" w:rsidRPr="00210D37" w:rsidRDefault="00632060" w:rsidP="00357AD5">
      <w:pPr>
        <w:pStyle w:val="Ttulo4"/>
        <w:numPr>
          <w:ilvl w:val="3"/>
          <w:numId w:val="8"/>
        </w:numPr>
        <w:spacing w:after="120"/>
        <w:ind w:left="993" w:hanging="939"/>
        <w:rPr>
          <w:sz w:val="24"/>
          <w:szCs w:val="24"/>
        </w:rPr>
      </w:pPr>
      <w:bookmarkStart w:id="28" w:name="_Toc503515273"/>
      <w:r>
        <w:rPr>
          <w:sz w:val="24"/>
          <w:szCs w:val="24"/>
        </w:rPr>
        <w:t xml:space="preserve">Download </w:t>
      </w:r>
      <w:r w:rsidR="00A135F1">
        <w:rPr>
          <w:sz w:val="24"/>
          <w:szCs w:val="24"/>
        </w:rPr>
        <w:t>do Arquivo</w:t>
      </w:r>
      <w:bookmarkEnd w:id="28"/>
    </w:p>
    <w:p w:rsidR="00632060" w:rsidRDefault="00632060" w:rsidP="00277DEB">
      <w:pPr>
        <w:pStyle w:val="PargrafodaLista"/>
        <w:ind w:left="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>do Aditivo do</w:t>
      </w:r>
      <w:r w:rsidRPr="005E6129">
        <w:rPr>
          <w:b/>
        </w:rPr>
        <w:t xml:space="preserve"> Convênio</w:t>
      </w:r>
      <w:r>
        <w:rPr>
          <w:b/>
        </w:rPr>
        <w:t xml:space="preserve">, </w:t>
      </w:r>
      <w:r>
        <w:t xml:space="preserve">para fazer o </w:t>
      </w:r>
      <w:r w:rsidRPr="00632060">
        <w:rPr>
          <w:i/>
        </w:rPr>
        <w:t>download</w:t>
      </w:r>
      <w:r>
        <w:t xml:space="preserve"> do arquivo relacionado clique no ícone </w:t>
      </w:r>
      <w:r>
        <w:rPr>
          <w:noProof/>
          <w:lang w:eastAsia="pt-BR" w:bidi="ar-SA"/>
        </w:rPr>
        <w:drawing>
          <wp:inline distT="0" distB="0" distL="0" distR="0">
            <wp:extent cx="170121" cy="162725"/>
            <wp:effectExtent l="0" t="0" r="1905" b="8890"/>
            <wp:docPr id="243" name="Image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9" cy="16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32060" w:rsidRDefault="00632060" w:rsidP="00277DEB">
      <w:pPr>
        <w:pStyle w:val="PargrafodaLista"/>
        <w:ind w:left="0"/>
        <w:jc w:val="both"/>
      </w:pPr>
      <w:r>
        <w:t>O sistema irá disponibilizar o arquivo relacionado.</w:t>
      </w:r>
    </w:p>
    <w:p w:rsidR="00B83E31" w:rsidRDefault="00B83E31">
      <w:pPr>
        <w:spacing w:after="200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bookmarkStart w:id="29" w:name="_Toc503515274"/>
      <w:r>
        <w:rPr>
          <w:sz w:val="24"/>
          <w:szCs w:val="24"/>
        </w:rPr>
        <w:br w:type="page"/>
      </w:r>
    </w:p>
    <w:p w:rsidR="00491A8D" w:rsidRPr="007C5BC6" w:rsidRDefault="00491A8D" w:rsidP="004C24CE">
      <w:pPr>
        <w:pStyle w:val="Ttulo4"/>
        <w:numPr>
          <w:ilvl w:val="3"/>
          <w:numId w:val="8"/>
        </w:numPr>
        <w:spacing w:before="240" w:after="120"/>
        <w:ind w:left="992" w:hanging="992"/>
        <w:contextualSpacing w:val="0"/>
        <w:rPr>
          <w:sz w:val="24"/>
          <w:szCs w:val="24"/>
        </w:rPr>
      </w:pPr>
      <w:r w:rsidRPr="007C5BC6">
        <w:rPr>
          <w:sz w:val="24"/>
          <w:szCs w:val="24"/>
        </w:rPr>
        <w:lastRenderedPageBreak/>
        <w:t>Incluir Anexos</w:t>
      </w:r>
      <w:r w:rsidR="00CA2D15">
        <w:rPr>
          <w:sz w:val="24"/>
          <w:szCs w:val="24"/>
        </w:rPr>
        <w:t xml:space="preserve"> do Aditivo</w:t>
      </w:r>
      <w:bookmarkEnd w:id="29"/>
    </w:p>
    <w:p w:rsidR="00D610D7" w:rsidRDefault="00D610D7" w:rsidP="00B11005">
      <w:pPr>
        <w:pStyle w:val="Passos"/>
        <w:numPr>
          <w:ilvl w:val="0"/>
          <w:numId w:val="0"/>
        </w:numPr>
        <w:jc w:val="both"/>
      </w:pPr>
      <w:r w:rsidRPr="00160224">
        <w:t xml:space="preserve">Na tela </w:t>
      </w:r>
      <w:r>
        <w:t xml:space="preserve">de </w:t>
      </w:r>
      <w:r w:rsidR="00A135F1" w:rsidRPr="005E6129">
        <w:rPr>
          <w:b/>
        </w:rPr>
        <w:t xml:space="preserve">Manutenção </w:t>
      </w:r>
      <w:r w:rsidR="00A135F1">
        <w:rPr>
          <w:b/>
        </w:rPr>
        <w:t xml:space="preserve">dos </w:t>
      </w:r>
      <w:r w:rsidR="00A135F1" w:rsidRPr="005E6129">
        <w:rPr>
          <w:b/>
        </w:rPr>
        <w:t xml:space="preserve">Anexos </w:t>
      </w:r>
      <w:r w:rsidR="00A135F1">
        <w:rPr>
          <w:b/>
        </w:rPr>
        <w:t>do Aditivo do</w:t>
      </w:r>
      <w:r w:rsidR="00A135F1" w:rsidRPr="005E6129">
        <w:rPr>
          <w:b/>
        </w:rPr>
        <w:t xml:space="preserve"> Convênio</w:t>
      </w:r>
      <w:r w:rsidR="00A135F1">
        <w:t xml:space="preserve"> </w:t>
      </w:r>
      <w:r>
        <w:t xml:space="preserve">clique </w:t>
      </w:r>
      <w:r w:rsidRPr="00160224">
        <w:t>no 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12EE77EC" wp14:editId="617B5F64">
            <wp:extent cx="558800" cy="209550"/>
            <wp:effectExtent l="0" t="0" r="0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135F1" w:rsidRDefault="00D610D7" w:rsidP="00B11005">
      <w:pPr>
        <w:pStyle w:val="Passos"/>
        <w:numPr>
          <w:ilvl w:val="0"/>
          <w:numId w:val="0"/>
        </w:numPr>
        <w:jc w:val="both"/>
      </w:pPr>
      <w:r>
        <w:t xml:space="preserve">Ao clicar neste botão o sistema irá direcionar para a tela de </w:t>
      </w:r>
      <w:r>
        <w:rPr>
          <w:b/>
        </w:rPr>
        <w:t>Cadastro de Anexos</w:t>
      </w:r>
      <w:r w:rsidR="00A135F1">
        <w:rPr>
          <w:b/>
        </w:rPr>
        <w:t xml:space="preserve"> do Aditivo do Convênio</w:t>
      </w:r>
      <w:r w:rsidR="00A135F1">
        <w:t>:</w:t>
      </w:r>
    </w:p>
    <w:p w:rsidR="007C5BC6" w:rsidRDefault="007C5BC6" w:rsidP="00B11005">
      <w:pPr>
        <w:pStyle w:val="Passos"/>
        <w:numPr>
          <w:ilvl w:val="0"/>
          <w:numId w:val="0"/>
        </w:numPr>
        <w:jc w:val="both"/>
      </w:pPr>
    </w:p>
    <w:p w:rsidR="007C5BC6" w:rsidRDefault="007C5BC6" w:rsidP="00B11005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6E94533C" wp14:editId="1245D22F">
            <wp:extent cx="4034155" cy="2521917"/>
            <wp:effectExtent l="19050" t="19050" r="23495" b="12065"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43301" cy="25276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10D7" w:rsidRDefault="00D610D7" w:rsidP="00B11005">
      <w:pPr>
        <w:pStyle w:val="Passos"/>
        <w:numPr>
          <w:ilvl w:val="0"/>
          <w:numId w:val="0"/>
        </w:numPr>
        <w:jc w:val="both"/>
      </w:pPr>
    </w:p>
    <w:p w:rsidR="00D610D7" w:rsidRDefault="00D610D7" w:rsidP="00277DEB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do cadastro do anexo, deve-se clicar em </w:t>
      </w:r>
      <w:r>
        <w:rPr>
          <w:noProof/>
          <w:lang w:eastAsia="pt-BR" w:bidi="ar-SA"/>
        </w:rPr>
        <w:drawing>
          <wp:inline distT="0" distB="0" distL="0" distR="0" wp14:anchorId="0A66B601" wp14:editId="2161081A">
            <wp:extent cx="672998" cy="197941"/>
            <wp:effectExtent l="0" t="0" r="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conclusão do cadastro do anexo.</w:t>
      </w:r>
    </w:p>
    <w:p w:rsidR="00D610D7" w:rsidRDefault="00D610D7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A135F1" w:rsidRPr="005E6129">
        <w:rPr>
          <w:b/>
        </w:rPr>
        <w:t xml:space="preserve">Manutenção </w:t>
      </w:r>
      <w:r w:rsidR="00A135F1">
        <w:rPr>
          <w:b/>
        </w:rPr>
        <w:t xml:space="preserve">dos </w:t>
      </w:r>
      <w:r w:rsidR="00A135F1" w:rsidRPr="005E6129">
        <w:rPr>
          <w:b/>
        </w:rPr>
        <w:t xml:space="preserve">Anexos </w:t>
      </w:r>
      <w:r w:rsidR="00A135F1">
        <w:rPr>
          <w:b/>
        </w:rPr>
        <w:t>do Aditivo do</w:t>
      </w:r>
      <w:r w:rsidR="00A135F1" w:rsidRPr="005E6129">
        <w:rPr>
          <w:b/>
        </w:rPr>
        <w:t xml:space="preserve"> Convênio</w:t>
      </w:r>
      <w:r w:rsidR="00A135F1">
        <w:t xml:space="preserve"> </w:t>
      </w:r>
      <w:r>
        <w:t>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228088B7" wp14:editId="3809A1F5">
            <wp:extent cx="608541" cy="238125"/>
            <wp:effectExtent l="0" t="0" r="127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D610D7" w:rsidRPr="00BA1EFA" w:rsidRDefault="00D610D7" w:rsidP="00B11005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D610D7" w:rsidRPr="00BA1EFA" w:rsidRDefault="00D610D7" w:rsidP="00277DEB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D610D7" w:rsidRPr="00BA1EFA" w:rsidRDefault="00D610D7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</w:p>
    <w:p w:rsidR="00D610D7" w:rsidRPr="00BA1EFA" w:rsidRDefault="00D610D7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lastRenderedPageBreak/>
        <w:drawing>
          <wp:inline distT="0" distB="0" distL="0" distR="0" wp14:anchorId="649706CC" wp14:editId="10ECB54D">
            <wp:extent cx="4048125" cy="929174"/>
            <wp:effectExtent l="0" t="0" r="0" b="4445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99" cy="93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8D" w:rsidRDefault="00491A8D" w:rsidP="00B11005">
      <w:pPr>
        <w:pStyle w:val="PargrafodaLista"/>
        <w:ind w:left="0" w:hanging="916"/>
        <w:jc w:val="center"/>
        <w:rPr>
          <w:rFonts w:cs="Arial"/>
        </w:rPr>
      </w:pPr>
    </w:p>
    <w:p w:rsidR="00B82E1E" w:rsidRPr="00CA2D15" w:rsidRDefault="00B82E1E" w:rsidP="00357AD5">
      <w:pPr>
        <w:pStyle w:val="Ttulo4"/>
        <w:numPr>
          <w:ilvl w:val="3"/>
          <w:numId w:val="8"/>
        </w:numPr>
        <w:spacing w:after="120"/>
        <w:ind w:left="993" w:hanging="993"/>
        <w:rPr>
          <w:sz w:val="24"/>
          <w:szCs w:val="24"/>
        </w:rPr>
      </w:pPr>
      <w:bookmarkStart w:id="30" w:name="_Toc503515275"/>
      <w:r w:rsidRPr="00CA2D15">
        <w:rPr>
          <w:sz w:val="24"/>
          <w:szCs w:val="24"/>
        </w:rPr>
        <w:t>Visualizar</w:t>
      </w:r>
      <w:r w:rsidR="00CA2D15" w:rsidRPr="00CA2D15">
        <w:rPr>
          <w:sz w:val="24"/>
          <w:szCs w:val="24"/>
        </w:rPr>
        <w:t xml:space="preserve"> Anexos do Aditivo</w:t>
      </w:r>
      <w:bookmarkEnd w:id="30"/>
    </w:p>
    <w:p w:rsidR="00D610D7" w:rsidRDefault="00D610D7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A135F1" w:rsidRPr="005E6129">
        <w:rPr>
          <w:b/>
        </w:rPr>
        <w:t xml:space="preserve">Manutenção </w:t>
      </w:r>
      <w:r w:rsidR="00A135F1">
        <w:rPr>
          <w:b/>
        </w:rPr>
        <w:t xml:space="preserve">dos </w:t>
      </w:r>
      <w:r w:rsidR="00A135F1" w:rsidRPr="005E6129">
        <w:rPr>
          <w:b/>
        </w:rPr>
        <w:t xml:space="preserve">Anexos </w:t>
      </w:r>
      <w:r w:rsidR="00A135F1">
        <w:rPr>
          <w:b/>
        </w:rPr>
        <w:t>do Aditivo do</w:t>
      </w:r>
      <w:r w:rsidR="00A135F1" w:rsidRPr="005E6129">
        <w:rPr>
          <w:b/>
        </w:rPr>
        <w:t xml:space="preserve"> Convênio</w:t>
      </w:r>
      <w:r>
        <w:t xml:space="preserve">, para visualizar o anexo 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63AB4274" wp14:editId="3C2151DB">
            <wp:extent cx="181053" cy="202018"/>
            <wp:effectExtent l="0" t="0" r="9525" b="762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D610D7" w:rsidRDefault="00D610D7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 w:rsidR="00A135F1">
        <w:rPr>
          <w:b/>
        </w:rPr>
        <w:t>Cadastro de Anexos do Aditivo do Convênio</w:t>
      </w:r>
      <w:r>
        <w:t>, com todas as informações do registro cadastrado, em modo somente leitura:</w:t>
      </w:r>
    </w:p>
    <w:p w:rsidR="00D610D7" w:rsidRDefault="00CA2D15" w:rsidP="00357AD5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62C7475E" wp14:editId="1D59AAED">
            <wp:extent cx="3390900" cy="2787746"/>
            <wp:effectExtent l="19050" t="19050" r="19050" b="12700"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92098" cy="278873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10D7" w:rsidRDefault="00D610D7" w:rsidP="00B11005">
      <w:pPr>
        <w:pStyle w:val="PargrafodaLista"/>
        <w:ind w:left="0" w:hanging="916"/>
        <w:jc w:val="center"/>
        <w:rPr>
          <w:rFonts w:cs="Arial"/>
        </w:rPr>
      </w:pPr>
    </w:p>
    <w:p w:rsidR="00D610D7" w:rsidRDefault="00D610D7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A135F1" w:rsidRPr="005E6129">
        <w:rPr>
          <w:b/>
        </w:rPr>
        <w:t xml:space="preserve">Manutenção </w:t>
      </w:r>
      <w:r w:rsidR="00A135F1">
        <w:rPr>
          <w:b/>
        </w:rPr>
        <w:t xml:space="preserve">dos </w:t>
      </w:r>
      <w:r w:rsidR="00A135F1" w:rsidRPr="005E6129">
        <w:rPr>
          <w:b/>
        </w:rPr>
        <w:t xml:space="preserve">Anexos </w:t>
      </w:r>
      <w:r w:rsidR="00A135F1">
        <w:rPr>
          <w:b/>
        </w:rPr>
        <w:t>do Aditivo do</w:t>
      </w:r>
      <w:r w:rsidR="00A135F1" w:rsidRPr="005E6129">
        <w:rPr>
          <w:b/>
        </w:rPr>
        <w:t xml:space="preserve"> Convênio</w:t>
      </w:r>
      <w:r w:rsidR="00A135F1" w:rsidRPr="007E2496">
        <w:t xml:space="preserve"> </w:t>
      </w:r>
      <w:r w:rsidRPr="007E2496">
        <w:t xml:space="preserve">clique no botão </w:t>
      </w:r>
      <w:r>
        <w:rPr>
          <w:noProof/>
          <w:lang w:eastAsia="pt-BR" w:bidi="ar-SA"/>
        </w:rPr>
        <w:drawing>
          <wp:inline distT="0" distB="0" distL="0" distR="0" wp14:anchorId="0BF27B94" wp14:editId="707B8E4A">
            <wp:extent cx="608541" cy="238125"/>
            <wp:effectExtent l="0" t="0" r="127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82E1E" w:rsidRDefault="00B82E1E" w:rsidP="00B11005">
      <w:pPr>
        <w:pStyle w:val="PargrafodaLista"/>
        <w:ind w:left="0" w:hanging="916"/>
        <w:jc w:val="center"/>
        <w:rPr>
          <w:rFonts w:cs="Arial"/>
        </w:rPr>
      </w:pPr>
    </w:p>
    <w:p w:rsidR="00B82E1E" w:rsidRPr="00CA2D15" w:rsidRDefault="00B82E1E" w:rsidP="00357AD5">
      <w:pPr>
        <w:pStyle w:val="Ttulo4"/>
        <w:numPr>
          <w:ilvl w:val="3"/>
          <w:numId w:val="8"/>
        </w:numPr>
        <w:spacing w:after="120"/>
        <w:ind w:left="993" w:hanging="993"/>
        <w:rPr>
          <w:sz w:val="24"/>
          <w:szCs w:val="24"/>
        </w:rPr>
      </w:pPr>
      <w:bookmarkStart w:id="31" w:name="_Toc503515276"/>
      <w:r w:rsidRPr="00CA2D15">
        <w:rPr>
          <w:sz w:val="24"/>
          <w:szCs w:val="24"/>
        </w:rPr>
        <w:t xml:space="preserve">Editar </w:t>
      </w:r>
      <w:r w:rsidR="00CA2D15" w:rsidRPr="00CA2D15">
        <w:rPr>
          <w:sz w:val="24"/>
          <w:szCs w:val="24"/>
        </w:rPr>
        <w:t>Anexos do Aditivo</w:t>
      </w:r>
      <w:bookmarkEnd w:id="31"/>
    </w:p>
    <w:p w:rsidR="00D610D7" w:rsidRDefault="00D610D7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A135F1" w:rsidRPr="005E6129">
        <w:rPr>
          <w:b/>
        </w:rPr>
        <w:t xml:space="preserve">Manutenção </w:t>
      </w:r>
      <w:r w:rsidR="00A135F1">
        <w:rPr>
          <w:b/>
        </w:rPr>
        <w:t xml:space="preserve">dos </w:t>
      </w:r>
      <w:r w:rsidR="00A135F1" w:rsidRPr="005E6129">
        <w:rPr>
          <w:b/>
        </w:rPr>
        <w:t xml:space="preserve">Anexos </w:t>
      </w:r>
      <w:r w:rsidR="00A135F1">
        <w:rPr>
          <w:b/>
        </w:rPr>
        <w:t>do Aditivo do</w:t>
      </w:r>
      <w:r w:rsidR="00A135F1" w:rsidRPr="005E6129">
        <w:rPr>
          <w:b/>
        </w:rPr>
        <w:t xml:space="preserve"> Convênio</w:t>
      </w:r>
      <w:r>
        <w:t xml:space="preserve">, para editar o anexo 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54FEBD55" wp14:editId="4BB2415E">
            <wp:extent cx="180975" cy="191135"/>
            <wp:effectExtent l="0" t="0" r="9525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D610D7" w:rsidRDefault="00D610D7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 w:rsidR="00A135F1">
        <w:rPr>
          <w:b/>
        </w:rPr>
        <w:t>Cadastro de Anexos do Aditivo do Convênio</w:t>
      </w:r>
      <w:r>
        <w:t>, com todas as informações do registr</w:t>
      </w:r>
      <w:r w:rsidR="00764289">
        <w:t>o cadastrado, em modo de edição</w:t>
      </w:r>
      <w:r w:rsidR="00F759CB">
        <w:t>:</w:t>
      </w:r>
    </w:p>
    <w:p w:rsidR="00D610D7" w:rsidRDefault="00D610D7" w:rsidP="00B11005">
      <w:pPr>
        <w:pStyle w:val="PargrafodaLista"/>
        <w:ind w:left="0" w:hanging="916"/>
        <w:jc w:val="center"/>
        <w:rPr>
          <w:rFonts w:cs="Arial"/>
        </w:rPr>
      </w:pPr>
    </w:p>
    <w:p w:rsidR="00D610D7" w:rsidRDefault="00CA2D15" w:rsidP="00357AD5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55B3E827" wp14:editId="2224675C">
            <wp:extent cx="4269105" cy="2658168"/>
            <wp:effectExtent l="19050" t="19050" r="17145" b="27940"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270324" cy="265892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10D7" w:rsidRDefault="00D610D7" w:rsidP="00B11005">
      <w:pPr>
        <w:pStyle w:val="PargrafodaLista"/>
        <w:ind w:left="0" w:hanging="916"/>
        <w:jc w:val="center"/>
        <w:rPr>
          <w:rFonts w:cs="Arial"/>
        </w:rPr>
      </w:pPr>
    </w:p>
    <w:p w:rsidR="00F759CB" w:rsidRDefault="00F759CB" w:rsidP="00277DEB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anexo, deve-se clicar em </w:t>
      </w:r>
      <w:r>
        <w:rPr>
          <w:noProof/>
          <w:lang w:eastAsia="pt-BR" w:bidi="ar-SA"/>
        </w:rPr>
        <w:drawing>
          <wp:inline distT="0" distB="0" distL="0" distR="0" wp14:anchorId="430EF0E1" wp14:editId="2F3BCADF">
            <wp:extent cx="672998" cy="197941"/>
            <wp:effectExtent l="0" t="0" r="0" b="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gravar as alterações realizadas.</w:t>
      </w:r>
    </w:p>
    <w:p w:rsidR="00F759CB" w:rsidRDefault="00F759CB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>do Aditivo do</w:t>
      </w:r>
      <w:r w:rsidRPr="005E6129">
        <w:rPr>
          <w:b/>
        </w:rPr>
        <w:t xml:space="preserve"> Convênio</w:t>
      </w:r>
      <w:r>
        <w:t xml:space="preserve"> 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23E28C67" wp14:editId="45311885">
            <wp:extent cx="510363" cy="199707"/>
            <wp:effectExtent l="0" t="0" r="4445" b="0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F759CB" w:rsidRDefault="00F759CB" w:rsidP="00B11005">
      <w:pPr>
        <w:pStyle w:val="PargrafodaLista"/>
        <w:ind w:left="0" w:hanging="916"/>
        <w:jc w:val="center"/>
        <w:rPr>
          <w:rFonts w:cs="Arial"/>
        </w:rPr>
      </w:pPr>
    </w:p>
    <w:p w:rsidR="00D610D7" w:rsidRDefault="00D610D7" w:rsidP="00277DEB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D610D7" w:rsidRPr="00BA1EFA" w:rsidRDefault="00D610D7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</w:p>
    <w:p w:rsidR="00D610D7" w:rsidRPr="00BA1EFA" w:rsidRDefault="00D610D7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10C520B9" wp14:editId="75850902">
            <wp:extent cx="4086225" cy="937920"/>
            <wp:effectExtent l="0" t="0" r="0" b="0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16" cy="9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1E" w:rsidRDefault="00B82E1E" w:rsidP="00B11005">
      <w:pPr>
        <w:pStyle w:val="PargrafodaLista"/>
        <w:ind w:left="0" w:hanging="916"/>
        <w:jc w:val="center"/>
        <w:rPr>
          <w:rFonts w:cs="Arial"/>
        </w:rPr>
      </w:pPr>
    </w:p>
    <w:p w:rsidR="00B82E1E" w:rsidRPr="00CA2D15" w:rsidRDefault="00B82E1E" w:rsidP="00357AD5">
      <w:pPr>
        <w:pStyle w:val="Ttulo4"/>
        <w:numPr>
          <w:ilvl w:val="3"/>
          <w:numId w:val="8"/>
        </w:numPr>
        <w:spacing w:after="120"/>
        <w:ind w:left="993" w:hanging="993"/>
        <w:rPr>
          <w:sz w:val="24"/>
          <w:szCs w:val="24"/>
        </w:rPr>
      </w:pPr>
      <w:bookmarkStart w:id="32" w:name="_Toc503515277"/>
      <w:r w:rsidRPr="00CA2D15">
        <w:rPr>
          <w:sz w:val="24"/>
          <w:szCs w:val="24"/>
        </w:rPr>
        <w:t xml:space="preserve">Excluir </w:t>
      </w:r>
      <w:r w:rsidR="00CA2D15" w:rsidRPr="00CA2D15">
        <w:rPr>
          <w:sz w:val="24"/>
          <w:szCs w:val="24"/>
        </w:rPr>
        <w:t>Anexos do Aditivo</w:t>
      </w:r>
      <w:bookmarkEnd w:id="32"/>
    </w:p>
    <w:p w:rsidR="00D610D7" w:rsidRDefault="00D610D7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A135F1" w:rsidRPr="005E6129">
        <w:rPr>
          <w:b/>
        </w:rPr>
        <w:t xml:space="preserve">Manutenção </w:t>
      </w:r>
      <w:r w:rsidR="00A135F1">
        <w:rPr>
          <w:b/>
        </w:rPr>
        <w:t xml:space="preserve">dos </w:t>
      </w:r>
      <w:r w:rsidR="00A135F1" w:rsidRPr="005E6129">
        <w:rPr>
          <w:b/>
        </w:rPr>
        <w:t xml:space="preserve">Anexos </w:t>
      </w:r>
      <w:r w:rsidR="00A135F1">
        <w:rPr>
          <w:b/>
        </w:rPr>
        <w:t>do Aditivo do</w:t>
      </w:r>
      <w:r w:rsidR="00A135F1" w:rsidRPr="005E6129">
        <w:rPr>
          <w:b/>
        </w:rPr>
        <w:t xml:space="preserve"> Convênio</w:t>
      </w:r>
      <w:r>
        <w:t xml:space="preserve">, para excluir o anexo clique no ícone </w:t>
      </w:r>
      <w:r>
        <w:rPr>
          <w:noProof/>
          <w:lang w:eastAsia="pt-BR" w:bidi="ar-SA"/>
        </w:rPr>
        <w:drawing>
          <wp:inline distT="0" distB="0" distL="0" distR="0" wp14:anchorId="0426F2C0" wp14:editId="653B71FC">
            <wp:extent cx="138023" cy="152551"/>
            <wp:effectExtent l="0" t="0" r="0" b="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D610D7" w:rsidRDefault="00D610D7" w:rsidP="00B11005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 w:rsidR="00A135F1">
        <w:rPr>
          <w:b/>
        </w:rPr>
        <w:t>Cadastro de Anexos do Aditivo do Convênio</w:t>
      </w:r>
      <w:r>
        <w:t xml:space="preserve">, com todas as informações do registro cadastrado, em modo somente leitura, para visualização das informações a serem excluídas; deve-se clicar </w:t>
      </w:r>
      <w:proofErr w:type="gramStart"/>
      <w:r>
        <w:t xml:space="preserve">em </w:t>
      </w:r>
      <w:r>
        <w:rPr>
          <w:noProof/>
          <w:lang w:eastAsia="pt-BR" w:bidi="ar-SA"/>
        </w:rPr>
        <w:drawing>
          <wp:inline distT="0" distB="0" distL="0" distR="0" wp14:anchorId="3490C044" wp14:editId="302CC3E0">
            <wp:extent cx="672998" cy="197941"/>
            <wp:effectExtent l="0" t="0" r="0" b="0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</w:t>
      </w:r>
      <w:proofErr w:type="gramEnd"/>
      <w:r>
        <w:t xml:space="preserve"> realizar a exclusão do registro.</w:t>
      </w:r>
    </w:p>
    <w:p w:rsidR="009967F4" w:rsidRDefault="00CA2D15" w:rsidP="004C24CE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7D27F7F5" wp14:editId="68C2D2C3">
            <wp:extent cx="3288625" cy="2828925"/>
            <wp:effectExtent l="19050" t="19050" r="26670" b="9525"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95754" cy="283505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10D7" w:rsidRDefault="00D610D7" w:rsidP="00B11005">
      <w:pPr>
        <w:pStyle w:val="PargrafodaLista"/>
        <w:ind w:left="0" w:hanging="916"/>
        <w:jc w:val="center"/>
        <w:rPr>
          <w:rFonts w:cs="Arial"/>
        </w:rPr>
      </w:pPr>
    </w:p>
    <w:p w:rsidR="00D610D7" w:rsidRDefault="00D610D7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E03A7A" w:rsidRPr="005E6129">
        <w:rPr>
          <w:b/>
        </w:rPr>
        <w:t xml:space="preserve">Manutenção </w:t>
      </w:r>
      <w:r w:rsidR="00E03A7A">
        <w:rPr>
          <w:b/>
        </w:rPr>
        <w:t xml:space="preserve">dos </w:t>
      </w:r>
      <w:r w:rsidR="00E03A7A" w:rsidRPr="005E6129">
        <w:rPr>
          <w:b/>
        </w:rPr>
        <w:t xml:space="preserve">Anexos </w:t>
      </w:r>
      <w:r w:rsidR="00E03A7A">
        <w:rPr>
          <w:b/>
        </w:rPr>
        <w:t>do Aditivo do</w:t>
      </w:r>
      <w:r w:rsidR="00E03A7A" w:rsidRPr="005E6129">
        <w:rPr>
          <w:b/>
        </w:rPr>
        <w:t xml:space="preserve"> Convênio</w:t>
      </w:r>
      <w:r w:rsidR="00E03A7A">
        <w:t xml:space="preserve"> </w:t>
      </w:r>
      <w:r>
        <w:t xml:space="preserve">sem </w:t>
      </w:r>
      <w:r w:rsidR="00291CA4">
        <w:t>excluir o registro</w:t>
      </w:r>
      <w:r>
        <w:t>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78C3F212" wp14:editId="102A91A8">
            <wp:extent cx="608541" cy="238125"/>
            <wp:effectExtent l="0" t="0" r="127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D610D7" w:rsidRDefault="00D610D7" w:rsidP="00B11005">
      <w:pPr>
        <w:pStyle w:val="PargrafodaLista"/>
        <w:ind w:left="0" w:hanging="916"/>
        <w:jc w:val="center"/>
        <w:rPr>
          <w:rFonts w:cs="Arial"/>
        </w:rPr>
      </w:pPr>
    </w:p>
    <w:p w:rsidR="00097A69" w:rsidRPr="00097A69" w:rsidRDefault="00097A69" w:rsidP="00357AD5">
      <w:pPr>
        <w:pStyle w:val="Ttulo4"/>
        <w:spacing w:after="120"/>
        <w:ind w:left="709"/>
        <w:rPr>
          <w:sz w:val="24"/>
          <w:szCs w:val="24"/>
        </w:rPr>
      </w:pPr>
      <w:bookmarkStart w:id="33" w:name="_Toc503515278"/>
      <w:r w:rsidRPr="00097A69">
        <w:rPr>
          <w:sz w:val="24"/>
          <w:szCs w:val="24"/>
        </w:rPr>
        <w:t>Visualizar</w:t>
      </w:r>
      <w:r>
        <w:rPr>
          <w:sz w:val="24"/>
          <w:szCs w:val="24"/>
        </w:rPr>
        <w:t xml:space="preserve"> </w:t>
      </w:r>
      <w:r w:rsidR="00BF0813">
        <w:rPr>
          <w:sz w:val="24"/>
          <w:szCs w:val="24"/>
        </w:rPr>
        <w:t>Aditivo</w:t>
      </w:r>
      <w:bookmarkEnd w:id="33"/>
    </w:p>
    <w:p w:rsidR="00097A69" w:rsidRDefault="00097A69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 Aditivo </w:t>
      </w:r>
      <w:r w:rsidRPr="005E6129">
        <w:rPr>
          <w:b/>
        </w:rPr>
        <w:t>Convênio</w:t>
      </w:r>
      <w:r>
        <w:rPr>
          <w:b/>
        </w:rPr>
        <w:t xml:space="preserve"> Convenente</w:t>
      </w:r>
      <w:r>
        <w:t>, para visualizar o</w:t>
      </w:r>
      <w:r w:rsidR="008A0FB1">
        <w:t xml:space="preserve"> aditivo </w:t>
      </w:r>
      <w:r>
        <w:t xml:space="preserve">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3C008484" wp14:editId="7AE8921E">
            <wp:extent cx="181053" cy="202018"/>
            <wp:effectExtent l="0" t="0" r="9525" b="7620"/>
            <wp:docPr id="244" name="Image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97A69" w:rsidRDefault="00097A69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 de Aditivo do Convênio</w:t>
      </w:r>
      <w:r>
        <w:t>, com todas as informações do registro cadastrado, em modo somente leitura:</w:t>
      </w:r>
    </w:p>
    <w:p w:rsidR="00097A69" w:rsidRDefault="00097A69" w:rsidP="00357AD5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>
            <wp:extent cx="3630862" cy="5019675"/>
            <wp:effectExtent l="19050" t="19050" r="27305" b="9525"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78" cy="50313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7A69" w:rsidRDefault="00097A69" w:rsidP="00B11005">
      <w:pPr>
        <w:pStyle w:val="PargrafodaLista"/>
        <w:ind w:left="0" w:hanging="916"/>
        <w:jc w:val="center"/>
        <w:rPr>
          <w:rFonts w:cs="Arial"/>
        </w:rPr>
      </w:pPr>
    </w:p>
    <w:p w:rsidR="00097A69" w:rsidRDefault="00097A69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 xml:space="preserve">do Aditivo </w:t>
      </w:r>
      <w:r w:rsidRPr="005E6129">
        <w:rPr>
          <w:b/>
        </w:rPr>
        <w:t>Convênio</w:t>
      </w:r>
      <w:r>
        <w:rPr>
          <w:b/>
        </w:rPr>
        <w:t xml:space="preserve"> Convenente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4A774680" wp14:editId="5CD8773D">
            <wp:extent cx="608541" cy="238125"/>
            <wp:effectExtent l="0" t="0" r="1270" b="0"/>
            <wp:docPr id="247" name="Image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97A69" w:rsidRDefault="00097A69" w:rsidP="00B11005">
      <w:pPr>
        <w:pStyle w:val="PargrafodaLista"/>
        <w:ind w:left="0" w:hanging="916"/>
        <w:jc w:val="both"/>
        <w:rPr>
          <w:rFonts w:cs="Arial"/>
        </w:rPr>
      </w:pPr>
    </w:p>
    <w:p w:rsidR="00BF0813" w:rsidRPr="00BF0813" w:rsidRDefault="00BF0813" w:rsidP="004F6260">
      <w:pPr>
        <w:pStyle w:val="Ttulo4"/>
        <w:spacing w:after="120"/>
        <w:ind w:left="709"/>
        <w:rPr>
          <w:sz w:val="24"/>
          <w:szCs w:val="24"/>
        </w:rPr>
      </w:pPr>
      <w:bookmarkStart w:id="34" w:name="_Toc503515279"/>
      <w:r w:rsidRPr="00BF0813">
        <w:rPr>
          <w:sz w:val="24"/>
          <w:szCs w:val="24"/>
        </w:rPr>
        <w:lastRenderedPageBreak/>
        <w:t>Editar Aditivo</w:t>
      </w:r>
      <w:bookmarkEnd w:id="34"/>
    </w:p>
    <w:p w:rsidR="00BF0813" w:rsidRDefault="00BF0813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 Aditivo </w:t>
      </w:r>
      <w:r w:rsidRPr="005E6129">
        <w:rPr>
          <w:b/>
        </w:rPr>
        <w:t>Convênio</w:t>
      </w:r>
      <w:r>
        <w:rPr>
          <w:b/>
        </w:rPr>
        <w:t xml:space="preserve"> Convenente</w:t>
      </w:r>
      <w:r>
        <w:t xml:space="preserve">, para editar o </w:t>
      </w:r>
      <w:r w:rsidR="008A0FB1">
        <w:t>aditivo</w:t>
      </w:r>
      <w:r>
        <w:t xml:space="preserve"> 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6FF39A65" wp14:editId="6F771A96">
            <wp:extent cx="180975" cy="191135"/>
            <wp:effectExtent l="0" t="0" r="9525" b="0"/>
            <wp:docPr id="249" name="Image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BF0813" w:rsidRDefault="00BF0813" w:rsidP="00B11005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>
        <w:rPr>
          <w:b/>
        </w:rPr>
        <w:t>Cadastro de Aditivo do Convênio</w:t>
      </w:r>
      <w:r>
        <w:t>, com todas as informações do registr</w:t>
      </w:r>
      <w:r w:rsidR="00764289">
        <w:t>o cadastrado, em modo de edição</w:t>
      </w:r>
      <w:r w:rsidR="00F759CB">
        <w:t>:</w:t>
      </w:r>
    </w:p>
    <w:p w:rsidR="00BF0813" w:rsidRDefault="00BF0813" w:rsidP="00357AD5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>
            <wp:extent cx="3360747" cy="4495800"/>
            <wp:effectExtent l="19050" t="19050" r="11430" b="19050"/>
            <wp:docPr id="254" name="Image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23" cy="4509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759CB" w:rsidRDefault="00F759CB" w:rsidP="00B11005">
      <w:pPr>
        <w:pStyle w:val="PargrafodaLista"/>
        <w:ind w:left="0" w:hanging="916"/>
        <w:jc w:val="center"/>
        <w:rPr>
          <w:rFonts w:cs="Arial"/>
        </w:rPr>
      </w:pPr>
    </w:p>
    <w:p w:rsidR="00F759CB" w:rsidRDefault="00F759CB" w:rsidP="00277DEB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aditivo deve-se clicar em </w:t>
      </w:r>
      <w:r>
        <w:rPr>
          <w:noProof/>
          <w:lang w:eastAsia="pt-BR" w:bidi="ar-SA"/>
        </w:rPr>
        <w:drawing>
          <wp:inline distT="0" distB="0" distL="0" distR="0" wp14:anchorId="76D191F8" wp14:editId="60D9BFEB">
            <wp:extent cx="672998" cy="197941"/>
            <wp:effectExtent l="0" t="0" r="0" b="0"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gravar as alterações realizadas.</w:t>
      </w:r>
    </w:p>
    <w:p w:rsidR="00F759CB" w:rsidRDefault="00F759CB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 xml:space="preserve">do Aditivo </w:t>
      </w:r>
      <w:r w:rsidRPr="005E6129">
        <w:rPr>
          <w:b/>
        </w:rPr>
        <w:t>Convênio</w:t>
      </w:r>
      <w:r>
        <w:rPr>
          <w:b/>
        </w:rPr>
        <w:t xml:space="preserve"> Convenente</w:t>
      </w:r>
      <w:r>
        <w:t xml:space="preserve"> 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1CA478B5" wp14:editId="6CB78587">
            <wp:extent cx="510363" cy="199707"/>
            <wp:effectExtent l="0" t="0" r="4445" b="0"/>
            <wp:docPr id="252" name="Image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F0813" w:rsidRDefault="00BF0813" w:rsidP="00277DEB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BF0813" w:rsidRPr="00BA1EFA" w:rsidRDefault="00BF0813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</w:p>
    <w:p w:rsidR="00BF0813" w:rsidRPr="00BA1EFA" w:rsidRDefault="00BF0813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69C9E868" wp14:editId="01E5C64F">
            <wp:extent cx="3724942" cy="854994"/>
            <wp:effectExtent l="0" t="0" r="0" b="2540"/>
            <wp:docPr id="253" name="Image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12" cy="8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13" w:rsidRDefault="00BF0813" w:rsidP="00B11005">
      <w:pPr>
        <w:pStyle w:val="Passos"/>
        <w:numPr>
          <w:ilvl w:val="0"/>
          <w:numId w:val="0"/>
        </w:numPr>
        <w:jc w:val="center"/>
      </w:pPr>
    </w:p>
    <w:p w:rsidR="00BF0813" w:rsidRPr="002C6F50" w:rsidRDefault="00BF0813" w:rsidP="004F6260">
      <w:pPr>
        <w:pStyle w:val="Ttulo4"/>
        <w:ind w:left="709"/>
        <w:rPr>
          <w:sz w:val="24"/>
          <w:szCs w:val="24"/>
        </w:rPr>
      </w:pPr>
      <w:bookmarkStart w:id="35" w:name="_Toc503515280"/>
      <w:r w:rsidRPr="002C6F50">
        <w:rPr>
          <w:sz w:val="24"/>
          <w:szCs w:val="24"/>
        </w:rPr>
        <w:t>Excluir Aditivo</w:t>
      </w:r>
      <w:bookmarkEnd w:id="35"/>
    </w:p>
    <w:p w:rsidR="00BF0813" w:rsidRDefault="00BF0813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175AAF" w:rsidRPr="005E6129">
        <w:rPr>
          <w:b/>
        </w:rPr>
        <w:t xml:space="preserve">Manutenção </w:t>
      </w:r>
      <w:r w:rsidR="00175AAF">
        <w:rPr>
          <w:b/>
        </w:rPr>
        <w:t xml:space="preserve">do Aditivo </w:t>
      </w:r>
      <w:r w:rsidR="00175AAF" w:rsidRPr="005E6129">
        <w:rPr>
          <w:b/>
        </w:rPr>
        <w:t>Convênio</w:t>
      </w:r>
      <w:r w:rsidR="00175AAF">
        <w:rPr>
          <w:b/>
        </w:rPr>
        <w:t xml:space="preserve"> Convenente</w:t>
      </w:r>
      <w:r>
        <w:t xml:space="preserve">, para excluir o </w:t>
      </w:r>
      <w:r w:rsidR="00BC6F0E">
        <w:t xml:space="preserve">aditivo </w:t>
      </w:r>
      <w:r>
        <w:t xml:space="preserve">clique no ícone </w:t>
      </w:r>
      <w:r>
        <w:rPr>
          <w:noProof/>
          <w:lang w:eastAsia="pt-BR" w:bidi="ar-SA"/>
        </w:rPr>
        <w:drawing>
          <wp:inline distT="0" distB="0" distL="0" distR="0" wp14:anchorId="1BF73835" wp14:editId="7633F861">
            <wp:extent cx="138023" cy="152551"/>
            <wp:effectExtent l="0" t="0" r="0" b="0"/>
            <wp:docPr id="255" name="Image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BF0813" w:rsidRDefault="00BF0813" w:rsidP="00B11005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 w:rsidR="00175AAF">
        <w:rPr>
          <w:b/>
        </w:rPr>
        <w:t>Cadastro de Aditivo do Convênio</w:t>
      </w:r>
      <w:r>
        <w:t xml:space="preserve">, com todas as informações do registro cadastrado, em modo somente leitura, para visualização das informações a serem excluídas; deve-se clicar em </w:t>
      </w:r>
      <w:r>
        <w:rPr>
          <w:noProof/>
          <w:lang w:eastAsia="pt-BR" w:bidi="ar-SA"/>
        </w:rPr>
        <w:drawing>
          <wp:inline distT="0" distB="0" distL="0" distR="0" wp14:anchorId="42CCAB1B" wp14:editId="40CD0D0A">
            <wp:extent cx="672998" cy="197941"/>
            <wp:effectExtent l="0" t="0" r="0" b="0"/>
            <wp:docPr id="3008" name="Imagem 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exclusão do registro.</w:t>
      </w:r>
    </w:p>
    <w:p w:rsidR="00BF0813" w:rsidRDefault="00BF0813" w:rsidP="00B11005">
      <w:pPr>
        <w:pStyle w:val="PargrafodaLista"/>
        <w:ind w:left="0" w:hanging="916"/>
        <w:jc w:val="center"/>
        <w:rPr>
          <w:rFonts w:cs="Arial"/>
        </w:rPr>
      </w:pPr>
    </w:p>
    <w:p w:rsidR="00BF0813" w:rsidRDefault="00BF0813" w:rsidP="004F6260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>
            <wp:extent cx="3402272" cy="3600450"/>
            <wp:effectExtent l="19050" t="19050" r="27305" b="19050"/>
            <wp:docPr id="3011" name="Imagem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52" cy="3604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0813" w:rsidRDefault="00BF0813" w:rsidP="00B11005">
      <w:pPr>
        <w:pStyle w:val="PargrafodaLista"/>
        <w:ind w:left="0" w:hanging="916"/>
        <w:jc w:val="center"/>
        <w:rPr>
          <w:rFonts w:cs="Arial"/>
        </w:rPr>
      </w:pPr>
    </w:p>
    <w:p w:rsidR="00BF0813" w:rsidRDefault="00BF0813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291CA4" w:rsidRPr="005E6129">
        <w:rPr>
          <w:b/>
        </w:rPr>
        <w:t xml:space="preserve">Manutenção </w:t>
      </w:r>
      <w:r w:rsidR="00291CA4">
        <w:rPr>
          <w:b/>
        </w:rPr>
        <w:t xml:space="preserve">do Aditivo </w:t>
      </w:r>
      <w:r w:rsidR="00291CA4" w:rsidRPr="005E6129">
        <w:rPr>
          <w:b/>
        </w:rPr>
        <w:t>Convênio</w:t>
      </w:r>
      <w:r w:rsidR="00291CA4">
        <w:rPr>
          <w:b/>
        </w:rPr>
        <w:t xml:space="preserve"> Convenente</w:t>
      </w:r>
      <w:r w:rsidR="00175AAF" w:rsidRPr="00175AAF">
        <w:t xml:space="preserve"> </w:t>
      </w:r>
      <w:r>
        <w:t xml:space="preserve">sem </w:t>
      </w:r>
      <w:r w:rsidR="00291CA4">
        <w:t>excluir o registro</w:t>
      </w:r>
      <w:r>
        <w:t>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5405198D" wp14:editId="62B21D8C">
            <wp:extent cx="608541" cy="238125"/>
            <wp:effectExtent l="0" t="0" r="1270" b="0"/>
            <wp:docPr id="3010" name="Imagem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F0813" w:rsidRDefault="00BF0813" w:rsidP="00B11005">
      <w:pPr>
        <w:pStyle w:val="PargrafodaLista"/>
        <w:ind w:left="0" w:hanging="916"/>
        <w:jc w:val="both"/>
        <w:rPr>
          <w:rFonts w:cs="Arial"/>
        </w:rPr>
      </w:pPr>
    </w:p>
    <w:p w:rsidR="0070779B" w:rsidRPr="0070779B" w:rsidRDefault="0070779B" w:rsidP="004F6260">
      <w:pPr>
        <w:pStyle w:val="Ttulo3"/>
        <w:ind w:left="567" w:hanging="578"/>
        <w:rPr>
          <w:sz w:val="24"/>
          <w:szCs w:val="24"/>
        </w:rPr>
      </w:pPr>
      <w:bookmarkStart w:id="36" w:name="_Toc503515281"/>
      <w:r w:rsidRPr="0070779B">
        <w:rPr>
          <w:sz w:val="24"/>
          <w:szCs w:val="24"/>
        </w:rPr>
        <w:t>Anexos</w:t>
      </w:r>
      <w:r w:rsidR="0064567C">
        <w:rPr>
          <w:sz w:val="24"/>
          <w:szCs w:val="24"/>
        </w:rPr>
        <w:t xml:space="preserve"> do Convênio</w:t>
      </w:r>
      <w:r w:rsidR="00BC6F0E">
        <w:rPr>
          <w:sz w:val="24"/>
          <w:szCs w:val="24"/>
        </w:rPr>
        <w:t xml:space="preserve"> Convenente</w:t>
      </w:r>
      <w:bookmarkEnd w:id="36"/>
    </w:p>
    <w:p w:rsidR="0070779B" w:rsidRDefault="0070779B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 d</w:t>
      </w:r>
      <w:r>
        <w:rPr>
          <w:b/>
        </w:rPr>
        <w:t>o Convênio Convenente</w:t>
      </w:r>
      <w:r>
        <w:t xml:space="preserve">, para gerenciar os anexos, clique no ícone </w:t>
      </w:r>
      <w:r w:rsidR="0064567C">
        <w:rPr>
          <w:noProof/>
          <w:lang w:eastAsia="pt-BR" w:bidi="ar-SA"/>
        </w:rPr>
        <w:drawing>
          <wp:inline distT="0" distB="0" distL="0" distR="0">
            <wp:extent cx="159385" cy="170180"/>
            <wp:effectExtent l="0" t="0" r="0" b="1270"/>
            <wp:docPr id="3045" name="Imagem 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Ao clicar neste ícone, é disponibilizada a tela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 w:rsidR="0064567C">
        <w:rPr>
          <w:b/>
        </w:rPr>
        <w:t xml:space="preserve"> Convenente</w:t>
      </w:r>
      <w:r>
        <w:t>.</w:t>
      </w:r>
    </w:p>
    <w:p w:rsidR="0070779B" w:rsidRDefault="0070779B" w:rsidP="00B11005">
      <w:pPr>
        <w:pStyle w:val="Passos"/>
        <w:numPr>
          <w:ilvl w:val="0"/>
          <w:numId w:val="0"/>
        </w:numPr>
        <w:jc w:val="both"/>
      </w:pPr>
    </w:p>
    <w:p w:rsidR="004C24CE" w:rsidRDefault="004C24CE" w:rsidP="00B11005">
      <w:pPr>
        <w:pStyle w:val="Passos"/>
        <w:numPr>
          <w:ilvl w:val="0"/>
          <w:numId w:val="0"/>
        </w:numPr>
        <w:jc w:val="both"/>
      </w:pPr>
    </w:p>
    <w:p w:rsidR="0070779B" w:rsidRPr="0064567C" w:rsidRDefault="0070779B" w:rsidP="004F6260">
      <w:pPr>
        <w:pStyle w:val="Ttulo4"/>
        <w:ind w:left="709"/>
        <w:rPr>
          <w:sz w:val="24"/>
          <w:szCs w:val="24"/>
        </w:rPr>
      </w:pPr>
      <w:bookmarkStart w:id="37" w:name="_Toc503515282"/>
      <w:r w:rsidRPr="0064567C">
        <w:rPr>
          <w:sz w:val="24"/>
          <w:szCs w:val="24"/>
        </w:rPr>
        <w:lastRenderedPageBreak/>
        <w:t>Consultar Anexos</w:t>
      </w:r>
      <w:bookmarkEnd w:id="37"/>
    </w:p>
    <w:p w:rsidR="0070779B" w:rsidRDefault="0070779B" w:rsidP="0067278A">
      <w:pPr>
        <w:pStyle w:val="PargrafodaLista"/>
        <w:ind w:left="0"/>
        <w:jc w:val="both"/>
        <w:rPr>
          <w:rFonts w:cs="Arial"/>
        </w:rPr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 w:rsidR="0064567C">
        <w:rPr>
          <w:b/>
        </w:rPr>
        <w:t xml:space="preserve"> Convenente</w:t>
      </w:r>
      <w:r>
        <w:rPr>
          <w:b/>
        </w:rPr>
        <w:t xml:space="preserve">, </w:t>
      </w:r>
      <w:r>
        <w:t xml:space="preserve">para efetuar a pesquisa de registros já inseridos, preencha algum campo do filtro e clique no botão </w:t>
      </w:r>
      <w:r>
        <w:rPr>
          <w:noProof/>
          <w:lang w:eastAsia="pt-BR" w:bidi="ar-SA"/>
        </w:rPr>
        <w:drawing>
          <wp:inline distT="0" distB="0" distL="0" distR="0" wp14:anchorId="0D3F52C7" wp14:editId="51574521">
            <wp:extent cx="763187" cy="202019"/>
            <wp:effectExtent l="0" t="0" r="0" b="7620"/>
            <wp:docPr id="3014" name="Imagem 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 Ao clicar neste botão, são exibidos todos os registros encontrados no sistema de acordo com o filtro(s) selecionado(s):</w:t>
      </w:r>
    </w:p>
    <w:p w:rsidR="0070779B" w:rsidRDefault="0070779B" w:rsidP="00B11005">
      <w:pPr>
        <w:pStyle w:val="PargrafodaLista"/>
        <w:ind w:left="0" w:hanging="916"/>
        <w:jc w:val="center"/>
        <w:rPr>
          <w:rFonts w:cs="Arial"/>
        </w:rPr>
      </w:pPr>
    </w:p>
    <w:p w:rsidR="0070779B" w:rsidRDefault="0064567C" w:rsidP="004F6260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03D035E0" wp14:editId="65AC24F3">
            <wp:extent cx="4033094" cy="2171700"/>
            <wp:effectExtent l="19050" t="19050" r="24765" b="19050"/>
            <wp:docPr id="3044" name="Imagem 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39043" cy="217490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779B" w:rsidRDefault="0070779B" w:rsidP="00B11005">
      <w:pPr>
        <w:pStyle w:val="PargrafodaLista"/>
        <w:ind w:left="0" w:hanging="916"/>
        <w:jc w:val="center"/>
        <w:rPr>
          <w:rFonts w:cs="Arial"/>
        </w:rPr>
      </w:pPr>
    </w:p>
    <w:p w:rsidR="0070779B" w:rsidRDefault="0070779B" w:rsidP="00B11005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493"/>
        <w:gridCol w:w="4063"/>
      </w:tblGrid>
      <w:tr w:rsidR="0070779B" w:rsidRPr="004F6260" w:rsidTr="004F6260">
        <w:tc>
          <w:tcPr>
            <w:tcW w:w="0" w:type="auto"/>
            <w:shd w:val="clear" w:color="auto" w:fill="95B3D7" w:themeFill="accent1" w:themeFillTint="99"/>
          </w:tcPr>
          <w:p w:rsidR="0070779B" w:rsidRPr="004F6260" w:rsidRDefault="0070779B" w:rsidP="00B11005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4F6260">
              <w:rPr>
                <w:rFonts w:cstheme="minorHAnsi"/>
                <w:b/>
              </w:rPr>
              <w:t>Ícone da Ação</w:t>
            </w:r>
          </w:p>
        </w:tc>
        <w:tc>
          <w:tcPr>
            <w:tcW w:w="0" w:type="auto"/>
            <w:shd w:val="clear" w:color="auto" w:fill="95B3D7" w:themeFill="accent1" w:themeFillTint="99"/>
          </w:tcPr>
          <w:p w:rsidR="0070779B" w:rsidRPr="004F6260" w:rsidRDefault="0070779B" w:rsidP="00B11005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4F6260">
              <w:rPr>
                <w:rFonts w:cstheme="minorHAnsi"/>
                <w:b/>
              </w:rPr>
              <w:t>Descrição da Ação</w:t>
            </w:r>
          </w:p>
        </w:tc>
      </w:tr>
      <w:tr w:rsidR="0070779B" w:rsidRPr="004F6260" w:rsidTr="004F6260">
        <w:tc>
          <w:tcPr>
            <w:tcW w:w="0" w:type="auto"/>
          </w:tcPr>
          <w:p w:rsidR="0070779B" w:rsidRPr="004F6260" w:rsidRDefault="0070779B" w:rsidP="00B11005">
            <w:pPr>
              <w:jc w:val="center"/>
              <w:rPr>
                <w:rFonts w:ascii="Arial" w:hAnsi="Arial" w:cs="Arial"/>
                <w:noProof/>
                <w:sz w:val="20"/>
                <w:lang w:eastAsia="pt-BR" w:bidi="ar-SA"/>
              </w:rPr>
            </w:pPr>
            <w:r w:rsidRPr="004F6260">
              <w:rPr>
                <w:sz w:val="20"/>
              </w:rPr>
              <w:object w:dxaOrig="360" w:dyaOrig="360">
                <v:shape id="_x0000_i1040" type="#_x0000_t75" style="width:12pt;height:12pt" o:ole="">
                  <v:imagedata r:id="rId70" o:title=""/>
                </v:shape>
                <o:OLEObject Type="Embed" ProgID="PBrush" ShapeID="_x0000_i1040" DrawAspect="Content" ObjectID="_1577260921" r:id="rId82"/>
              </w:object>
            </w:r>
          </w:p>
        </w:tc>
        <w:tc>
          <w:tcPr>
            <w:tcW w:w="0" w:type="auto"/>
          </w:tcPr>
          <w:p w:rsidR="0070779B" w:rsidRPr="004F6260" w:rsidRDefault="00BC6F0E" w:rsidP="00B11005">
            <w:pPr>
              <w:rPr>
                <w:rFonts w:cstheme="minorHAnsi"/>
                <w:sz w:val="20"/>
              </w:rPr>
            </w:pPr>
            <w:r w:rsidRPr="004F6260">
              <w:rPr>
                <w:rFonts w:cstheme="minorHAnsi"/>
                <w:sz w:val="20"/>
              </w:rPr>
              <w:t>Download do arquivo do convênio convenente.</w:t>
            </w:r>
          </w:p>
        </w:tc>
      </w:tr>
      <w:tr w:rsidR="0070779B" w:rsidRPr="004F6260" w:rsidTr="004F6260">
        <w:tc>
          <w:tcPr>
            <w:tcW w:w="0" w:type="auto"/>
          </w:tcPr>
          <w:p w:rsidR="0070779B" w:rsidRPr="004F6260" w:rsidRDefault="0070779B" w:rsidP="00B11005">
            <w:pPr>
              <w:jc w:val="center"/>
              <w:rPr>
                <w:rFonts w:cstheme="minorHAnsi"/>
                <w:sz w:val="20"/>
              </w:rPr>
            </w:pPr>
            <w:r w:rsidRPr="004F6260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4A3E35A8" wp14:editId="4F9D3B22">
                  <wp:extent cx="180975" cy="201930"/>
                  <wp:effectExtent l="0" t="0" r="9525" b="7620"/>
                  <wp:docPr id="3016" name="Imagem 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0779B" w:rsidRPr="004F6260" w:rsidRDefault="0070779B" w:rsidP="00B11005">
            <w:pPr>
              <w:rPr>
                <w:rFonts w:cstheme="minorHAnsi"/>
                <w:sz w:val="20"/>
              </w:rPr>
            </w:pPr>
            <w:r w:rsidRPr="004F6260">
              <w:rPr>
                <w:rFonts w:cstheme="minorHAnsi"/>
                <w:sz w:val="20"/>
              </w:rPr>
              <w:t xml:space="preserve">Visualizar anexo do convênio </w:t>
            </w:r>
            <w:r w:rsidR="0064567C" w:rsidRPr="004F6260">
              <w:rPr>
                <w:rFonts w:cstheme="minorHAnsi"/>
                <w:sz w:val="20"/>
              </w:rPr>
              <w:t>convenente</w:t>
            </w:r>
            <w:r w:rsidRPr="004F6260">
              <w:rPr>
                <w:rFonts w:cstheme="minorHAnsi"/>
                <w:sz w:val="20"/>
              </w:rPr>
              <w:t>.</w:t>
            </w:r>
          </w:p>
        </w:tc>
      </w:tr>
      <w:tr w:rsidR="0070779B" w:rsidRPr="004F6260" w:rsidTr="004F6260">
        <w:tc>
          <w:tcPr>
            <w:tcW w:w="0" w:type="auto"/>
          </w:tcPr>
          <w:p w:rsidR="0070779B" w:rsidRPr="004F6260" w:rsidRDefault="0070779B" w:rsidP="00B11005">
            <w:pPr>
              <w:jc w:val="center"/>
              <w:rPr>
                <w:rFonts w:cstheme="minorHAnsi"/>
                <w:sz w:val="20"/>
              </w:rPr>
            </w:pPr>
            <w:r w:rsidRPr="004F6260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5DF25DAB" wp14:editId="36004C8D">
                  <wp:extent cx="180975" cy="191135"/>
                  <wp:effectExtent l="0" t="0" r="9525" b="0"/>
                  <wp:docPr id="3017" name="Imagem 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0779B" w:rsidRPr="004F6260" w:rsidRDefault="0070779B" w:rsidP="00B11005">
            <w:pPr>
              <w:rPr>
                <w:rFonts w:cstheme="minorHAnsi"/>
                <w:sz w:val="20"/>
              </w:rPr>
            </w:pPr>
            <w:r w:rsidRPr="004F6260">
              <w:rPr>
                <w:rFonts w:cstheme="minorHAnsi"/>
                <w:sz w:val="20"/>
              </w:rPr>
              <w:t xml:space="preserve">Editar anexo do convênio </w:t>
            </w:r>
            <w:r w:rsidR="0064567C" w:rsidRPr="004F6260">
              <w:rPr>
                <w:rFonts w:cstheme="minorHAnsi"/>
                <w:sz w:val="20"/>
              </w:rPr>
              <w:t>convenente</w:t>
            </w:r>
            <w:r w:rsidRPr="004F6260">
              <w:rPr>
                <w:rFonts w:cstheme="minorHAnsi"/>
                <w:sz w:val="20"/>
              </w:rPr>
              <w:t>.</w:t>
            </w:r>
          </w:p>
        </w:tc>
      </w:tr>
      <w:tr w:rsidR="0070779B" w:rsidRPr="004F6260" w:rsidTr="004F6260">
        <w:tc>
          <w:tcPr>
            <w:tcW w:w="0" w:type="auto"/>
          </w:tcPr>
          <w:p w:rsidR="0070779B" w:rsidRPr="004F6260" w:rsidRDefault="0070779B" w:rsidP="00B11005">
            <w:pPr>
              <w:jc w:val="center"/>
              <w:rPr>
                <w:rFonts w:cstheme="minorHAnsi"/>
                <w:sz w:val="20"/>
              </w:rPr>
            </w:pPr>
            <w:r w:rsidRPr="004F6260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4485987C" wp14:editId="5437B007">
                  <wp:extent cx="138023" cy="152551"/>
                  <wp:effectExtent l="0" t="0" r="0" b="0"/>
                  <wp:docPr id="3018" name="Imagem 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0779B" w:rsidRPr="004F6260" w:rsidRDefault="0070779B" w:rsidP="00B11005">
            <w:pPr>
              <w:rPr>
                <w:rFonts w:cstheme="minorHAnsi"/>
                <w:sz w:val="20"/>
              </w:rPr>
            </w:pPr>
            <w:r w:rsidRPr="004F6260">
              <w:rPr>
                <w:rFonts w:cstheme="minorHAnsi"/>
                <w:sz w:val="20"/>
              </w:rPr>
              <w:t xml:space="preserve">Excluir anexo </w:t>
            </w:r>
            <w:r w:rsidR="0064567C" w:rsidRPr="004F6260">
              <w:rPr>
                <w:rFonts w:cstheme="minorHAnsi"/>
                <w:sz w:val="20"/>
              </w:rPr>
              <w:t xml:space="preserve">do </w:t>
            </w:r>
            <w:r w:rsidRPr="004F6260">
              <w:rPr>
                <w:rFonts w:cstheme="minorHAnsi"/>
                <w:sz w:val="20"/>
              </w:rPr>
              <w:t xml:space="preserve">convênio </w:t>
            </w:r>
            <w:r w:rsidR="0064567C" w:rsidRPr="004F6260">
              <w:rPr>
                <w:rFonts w:cstheme="minorHAnsi"/>
                <w:sz w:val="20"/>
              </w:rPr>
              <w:t>convenente</w:t>
            </w:r>
            <w:r w:rsidRPr="004F6260">
              <w:rPr>
                <w:rFonts w:cstheme="minorHAnsi"/>
                <w:sz w:val="20"/>
              </w:rPr>
              <w:t>.</w:t>
            </w:r>
          </w:p>
        </w:tc>
      </w:tr>
    </w:tbl>
    <w:p w:rsidR="00CF3140" w:rsidRDefault="00CF3140" w:rsidP="00B11005">
      <w:pPr>
        <w:pStyle w:val="PargrafodaLista"/>
        <w:ind w:left="0"/>
        <w:jc w:val="both"/>
      </w:pPr>
    </w:p>
    <w:p w:rsidR="0070779B" w:rsidRPr="009B43EF" w:rsidRDefault="0070779B" w:rsidP="00B11005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="0064567C" w:rsidRPr="005B2278">
        <w:rPr>
          <w:b/>
        </w:rPr>
        <w:t>Manutenção d</w:t>
      </w:r>
      <w:r w:rsidR="0064567C">
        <w:rPr>
          <w:b/>
        </w:rPr>
        <w:t>o Convênio Convenente</w:t>
      </w:r>
      <w: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7768D45B" wp14:editId="0BA7A2C5">
            <wp:extent cx="511791" cy="207261"/>
            <wp:effectExtent l="0" t="0" r="3175" b="2540"/>
            <wp:docPr id="3019" name="Imagem 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0779B" w:rsidRPr="0064567C" w:rsidRDefault="0070779B" w:rsidP="004F6260">
      <w:pPr>
        <w:pStyle w:val="Ttulo4"/>
        <w:ind w:left="709"/>
        <w:rPr>
          <w:sz w:val="24"/>
          <w:szCs w:val="24"/>
        </w:rPr>
      </w:pPr>
      <w:bookmarkStart w:id="38" w:name="_Toc503515283"/>
      <w:r w:rsidRPr="0064567C">
        <w:rPr>
          <w:sz w:val="24"/>
          <w:szCs w:val="24"/>
        </w:rPr>
        <w:lastRenderedPageBreak/>
        <w:t>Download do Arquivo</w:t>
      </w:r>
      <w:bookmarkEnd w:id="38"/>
    </w:p>
    <w:p w:rsidR="0070779B" w:rsidRDefault="0070779B" w:rsidP="0067278A">
      <w:pPr>
        <w:pStyle w:val="PargrafodaLista"/>
        <w:ind w:left="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dos </w:t>
      </w:r>
      <w:r w:rsidRPr="005E6129">
        <w:rPr>
          <w:b/>
        </w:rPr>
        <w:t xml:space="preserve">Anexos </w:t>
      </w:r>
      <w:r>
        <w:rPr>
          <w:b/>
        </w:rPr>
        <w:t xml:space="preserve">do </w:t>
      </w:r>
      <w:r w:rsidRPr="005E6129">
        <w:rPr>
          <w:b/>
        </w:rPr>
        <w:t>Convênio</w:t>
      </w:r>
      <w:r w:rsidR="0064567C">
        <w:rPr>
          <w:b/>
        </w:rPr>
        <w:t xml:space="preserve"> Convenente</w:t>
      </w:r>
      <w:r>
        <w:rPr>
          <w:b/>
        </w:rPr>
        <w:t xml:space="preserve">, </w:t>
      </w:r>
      <w:r>
        <w:t xml:space="preserve">para fazer o </w:t>
      </w:r>
      <w:r w:rsidRPr="00632060">
        <w:rPr>
          <w:i/>
        </w:rPr>
        <w:t>download</w:t>
      </w:r>
      <w:r>
        <w:t xml:space="preserve"> do arquivo relacionado clique no ícone </w:t>
      </w:r>
      <w:r>
        <w:rPr>
          <w:noProof/>
          <w:lang w:eastAsia="pt-BR" w:bidi="ar-SA"/>
        </w:rPr>
        <w:drawing>
          <wp:inline distT="0" distB="0" distL="0" distR="0" wp14:anchorId="391C0ED9" wp14:editId="047265EA">
            <wp:extent cx="170121" cy="162725"/>
            <wp:effectExtent l="0" t="0" r="1905" b="8890"/>
            <wp:docPr id="3020" name="Imagem 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9" cy="16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0779B" w:rsidRDefault="0070779B" w:rsidP="0067278A">
      <w:pPr>
        <w:pStyle w:val="PargrafodaLista"/>
        <w:ind w:left="0"/>
        <w:jc w:val="both"/>
      </w:pPr>
      <w:r>
        <w:t>O sistema irá disponibilizar o arquivo relacionado.</w:t>
      </w:r>
    </w:p>
    <w:p w:rsidR="0070779B" w:rsidRDefault="0070779B" w:rsidP="00B11005">
      <w:pPr>
        <w:pStyle w:val="PargrafodaLista"/>
        <w:ind w:left="0"/>
      </w:pPr>
    </w:p>
    <w:p w:rsidR="0070779B" w:rsidRPr="0064567C" w:rsidRDefault="0070779B" w:rsidP="004F6260">
      <w:pPr>
        <w:pStyle w:val="Ttulo4"/>
        <w:ind w:left="709"/>
        <w:rPr>
          <w:sz w:val="24"/>
          <w:szCs w:val="24"/>
        </w:rPr>
      </w:pPr>
      <w:bookmarkStart w:id="39" w:name="_Toc503515284"/>
      <w:r w:rsidRPr="0064567C">
        <w:rPr>
          <w:sz w:val="24"/>
          <w:szCs w:val="24"/>
        </w:rPr>
        <w:t>Incluir Anexo</w:t>
      </w:r>
      <w:bookmarkEnd w:id="39"/>
    </w:p>
    <w:p w:rsidR="0070779B" w:rsidRDefault="0070779B" w:rsidP="00B11005">
      <w:pPr>
        <w:pStyle w:val="Passos"/>
        <w:numPr>
          <w:ilvl w:val="0"/>
          <w:numId w:val="0"/>
        </w:numPr>
        <w:jc w:val="both"/>
      </w:pPr>
      <w:r w:rsidRPr="00160224">
        <w:t xml:space="preserve">Na tela </w:t>
      </w:r>
      <w:r>
        <w:t xml:space="preserve">de </w:t>
      </w:r>
      <w:r w:rsidR="001441EE" w:rsidRPr="005E6129">
        <w:rPr>
          <w:b/>
        </w:rPr>
        <w:t xml:space="preserve">Manutenção </w:t>
      </w:r>
      <w:r w:rsidR="001441EE">
        <w:rPr>
          <w:b/>
        </w:rPr>
        <w:t xml:space="preserve">dos </w:t>
      </w:r>
      <w:r w:rsidR="001441EE" w:rsidRPr="005E6129">
        <w:rPr>
          <w:b/>
        </w:rPr>
        <w:t xml:space="preserve">Anexos </w:t>
      </w:r>
      <w:r w:rsidR="001441EE">
        <w:rPr>
          <w:b/>
        </w:rPr>
        <w:t xml:space="preserve">do </w:t>
      </w:r>
      <w:r w:rsidR="001441EE" w:rsidRPr="005E6129">
        <w:rPr>
          <w:b/>
        </w:rPr>
        <w:t>Convênio</w:t>
      </w:r>
      <w:r w:rsidR="001441EE">
        <w:rPr>
          <w:b/>
        </w:rPr>
        <w:t xml:space="preserve"> Convenente</w:t>
      </w:r>
      <w:r w:rsidR="001441EE">
        <w:t xml:space="preserve"> </w:t>
      </w:r>
      <w:r>
        <w:t xml:space="preserve">clique </w:t>
      </w:r>
      <w:r w:rsidRPr="00160224">
        <w:t>no 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33BC75A2" wp14:editId="5FF9A775">
            <wp:extent cx="558800" cy="209550"/>
            <wp:effectExtent l="0" t="0" r="0" b="0"/>
            <wp:docPr id="3021" name="Imagem 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0779B" w:rsidRDefault="0070779B" w:rsidP="00B11005">
      <w:pPr>
        <w:pStyle w:val="Passos"/>
        <w:numPr>
          <w:ilvl w:val="0"/>
          <w:numId w:val="0"/>
        </w:numPr>
        <w:jc w:val="both"/>
      </w:pPr>
      <w:r>
        <w:t xml:space="preserve">Ao clicar neste botão o sistema irá direcionar para a tela de </w:t>
      </w:r>
      <w:r>
        <w:rPr>
          <w:b/>
        </w:rPr>
        <w:t>Cadastro de Anexos do Convênio</w:t>
      </w:r>
      <w:r w:rsidR="00CF3140">
        <w:rPr>
          <w:b/>
        </w:rPr>
        <w:t xml:space="preserve"> Convenente</w:t>
      </w:r>
      <w:r>
        <w:t>:</w:t>
      </w:r>
    </w:p>
    <w:p w:rsidR="001441EE" w:rsidRDefault="001441EE" w:rsidP="00B11005">
      <w:pPr>
        <w:pStyle w:val="Passos"/>
        <w:numPr>
          <w:ilvl w:val="0"/>
          <w:numId w:val="0"/>
        </w:numPr>
        <w:jc w:val="center"/>
      </w:pPr>
    </w:p>
    <w:p w:rsidR="00173C20" w:rsidRDefault="00173C20" w:rsidP="00B11005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 wp14:anchorId="5BA98B08" wp14:editId="632E0306">
            <wp:extent cx="4063760" cy="2268220"/>
            <wp:effectExtent l="19050" t="19050" r="13335" b="17780"/>
            <wp:docPr id="3065" name="Imagem 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71435" cy="227250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3C20" w:rsidRDefault="00173C20" w:rsidP="00B11005">
      <w:pPr>
        <w:pStyle w:val="Passos"/>
        <w:numPr>
          <w:ilvl w:val="0"/>
          <w:numId w:val="0"/>
        </w:numPr>
        <w:jc w:val="center"/>
      </w:pPr>
    </w:p>
    <w:p w:rsidR="0070779B" w:rsidRDefault="0070779B" w:rsidP="0067278A">
      <w:pPr>
        <w:pStyle w:val="PargrafodaLista"/>
        <w:tabs>
          <w:tab w:val="left" w:pos="284"/>
        </w:tabs>
        <w:ind w:left="0"/>
        <w:jc w:val="both"/>
      </w:pPr>
      <w:r>
        <w:t xml:space="preserve">Após o preenchimento do cadastro do anexo, deve-se clicar em </w:t>
      </w:r>
      <w:r>
        <w:rPr>
          <w:noProof/>
          <w:lang w:eastAsia="pt-BR" w:bidi="ar-SA"/>
        </w:rPr>
        <w:drawing>
          <wp:inline distT="0" distB="0" distL="0" distR="0" wp14:anchorId="4B36CBAB" wp14:editId="10304E9E">
            <wp:extent cx="672998" cy="197941"/>
            <wp:effectExtent l="0" t="0" r="0" b="0"/>
            <wp:docPr id="3023" name="Imagem 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conclusão do cadastro.</w:t>
      </w:r>
    </w:p>
    <w:p w:rsidR="0070779B" w:rsidRDefault="0070779B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CF3140" w:rsidRPr="005E6129">
        <w:rPr>
          <w:b/>
        </w:rPr>
        <w:t xml:space="preserve">Manutenção </w:t>
      </w:r>
      <w:r w:rsidR="00CF3140">
        <w:rPr>
          <w:b/>
        </w:rPr>
        <w:t xml:space="preserve">dos </w:t>
      </w:r>
      <w:r w:rsidR="00CF3140" w:rsidRPr="005E6129">
        <w:rPr>
          <w:b/>
        </w:rPr>
        <w:t xml:space="preserve">Anexos </w:t>
      </w:r>
      <w:r w:rsidR="00CF3140">
        <w:rPr>
          <w:b/>
        </w:rPr>
        <w:t xml:space="preserve">do </w:t>
      </w:r>
      <w:r w:rsidR="00CF3140" w:rsidRPr="005E6129">
        <w:rPr>
          <w:b/>
        </w:rPr>
        <w:t>Convênio</w:t>
      </w:r>
      <w:r w:rsidR="00CF3140">
        <w:rPr>
          <w:b/>
        </w:rPr>
        <w:t xml:space="preserve"> Convenente</w:t>
      </w:r>
      <w:r w:rsidR="00CF3140">
        <w:t xml:space="preserve"> </w:t>
      </w:r>
      <w:r>
        <w:t>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2844C1AA" wp14:editId="70C66E6C">
            <wp:extent cx="608541" cy="238125"/>
            <wp:effectExtent l="0" t="0" r="1270" b="0"/>
            <wp:docPr id="3029" name="Imagem 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0779B" w:rsidRPr="00BA1EFA" w:rsidRDefault="0070779B" w:rsidP="00B11005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70779B" w:rsidRPr="00BA1EFA" w:rsidRDefault="0070779B" w:rsidP="0067278A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lastRenderedPageBreak/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70779B" w:rsidRPr="00BA1EFA" w:rsidRDefault="0070779B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</w:p>
    <w:p w:rsidR="0070779B" w:rsidRPr="00BA1EFA" w:rsidRDefault="0070779B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07871302" wp14:editId="63F0EB3F">
            <wp:extent cx="4010025" cy="920429"/>
            <wp:effectExtent l="0" t="0" r="0" b="0"/>
            <wp:docPr id="3031" name="Imagem 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95" cy="9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9B" w:rsidRDefault="0070779B" w:rsidP="00B11005">
      <w:pPr>
        <w:pStyle w:val="PargrafodaLista"/>
        <w:ind w:left="0" w:hanging="916"/>
        <w:jc w:val="center"/>
        <w:rPr>
          <w:rFonts w:cs="Arial"/>
        </w:rPr>
      </w:pPr>
    </w:p>
    <w:p w:rsidR="0070779B" w:rsidRPr="00173C20" w:rsidRDefault="0070779B" w:rsidP="00D71473">
      <w:pPr>
        <w:pStyle w:val="Ttulo4"/>
        <w:ind w:left="709"/>
        <w:rPr>
          <w:sz w:val="24"/>
          <w:szCs w:val="24"/>
        </w:rPr>
      </w:pPr>
      <w:bookmarkStart w:id="40" w:name="_Toc503515285"/>
      <w:r w:rsidRPr="00173C20">
        <w:rPr>
          <w:sz w:val="24"/>
          <w:szCs w:val="24"/>
        </w:rPr>
        <w:t>Visualizar Anexo</w:t>
      </w:r>
      <w:bookmarkEnd w:id="40"/>
    </w:p>
    <w:p w:rsidR="0070779B" w:rsidRDefault="0070779B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CF3140" w:rsidRPr="005E6129">
        <w:rPr>
          <w:b/>
        </w:rPr>
        <w:t xml:space="preserve">Manutenção </w:t>
      </w:r>
      <w:r w:rsidR="00CF3140">
        <w:rPr>
          <w:b/>
        </w:rPr>
        <w:t xml:space="preserve">dos </w:t>
      </w:r>
      <w:r w:rsidR="00CF3140" w:rsidRPr="005E6129">
        <w:rPr>
          <w:b/>
        </w:rPr>
        <w:t xml:space="preserve">Anexos </w:t>
      </w:r>
      <w:r w:rsidR="00CF3140">
        <w:rPr>
          <w:b/>
        </w:rPr>
        <w:t xml:space="preserve">do </w:t>
      </w:r>
      <w:r w:rsidR="00CF3140" w:rsidRPr="005E6129">
        <w:rPr>
          <w:b/>
        </w:rPr>
        <w:t>Convênio</w:t>
      </w:r>
      <w:r w:rsidR="00CF3140">
        <w:rPr>
          <w:b/>
        </w:rPr>
        <w:t xml:space="preserve"> Convenente</w:t>
      </w:r>
      <w:r>
        <w:t xml:space="preserve">, para visualizar o anexo 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2C7DC095" wp14:editId="6F51CECC">
            <wp:extent cx="181053" cy="202018"/>
            <wp:effectExtent l="0" t="0" r="9525" b="7620"/>
            <wp:docPr id="3032" name="Imagem 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9B" w:rsidRDefault="0070779B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 w:rsidR="00CF3140">
        <w:rPr>
          <w:b/>
        </w:rPr>
        <w:t>Cadastro de Anexos do Convênio Convenente</w:t>
      </w:r>
      <w:r>
        <w:t>, com todas as informações do registro cadastrado, em modo somente leitura:</w:t>
      </w:r>
    </w:p>
    <w:p w:rsidR="0070779B" w:rsidRDefault="00173C20" w:rsidP="00B11005">
      <w:pPr>
        <w:pStyle w:val="PargrafodaLista"/>
        <w:ind w:left="0" w:hanging="916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4FB066A8" wp14:editId="3D5F1A7E">
            <wp:extent cx="2747902" cy="2028825"/>
            <wp:effectExtent l="19050" t="19050" r="14605" b="9525"/>
            <wp:docPr id="3064" name="Imagem 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49498" cy="203000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779B" w:rsidRDefault="0070779B" w:rsidP="00B11005">
      <w:pPr>
        <w:pStyle w:val="PargrafodaLista"/>
        <w:ind w:left="0" w:hanging="916"/>
        <w:jc w:val="center"/>
        <w:rPr>
          <w:rFonts w:cs="Arial"/>
        </w:rPr>
      </w:pPr>
    </w:p>
    <w:p w:rsidR="0070779B" w:rsidRDefault="0070779B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CF3140" w:rsidRPr="005E6129">
        <w:rPr>
          <w:b/>
        </w:rPr>
        <w:t xml:space="preserve">Manutenção </w:t>
      </w:r>
      <w:r w:rsidR="00CF3140">
        <w:rPr>
          <w:b/>
        </w:rPr>
        <w:t xml:space="preserve">dos </w:t>
      </w:r>
      <w:r w:rsidR="00CF3140" w:rsidRPr="005E6129">
        <w:rPr>
          <w:b/>
        </w:rPr>
        <w:t xml:space="preserve">Anexos </w:t>
      </w:r>
      <w:r w:rsidR="00CF3140">
        <w:rPr>
          <w:b/>
        </w:rPr>
        <w:t xml:space="preserve">do </w:t>
      </w:r>
      <w:r w:rsidR="00CF3140" w:rsidRPr="005E6129">
        <w:rPr>
          <w:b/>
        </w:rPr>
        <w:t>Convênio</w:t>
      </w:r>
      <w:r w:rsidR="00CF3140">
        <w:rPr>
          <w:b/>
        </w:rPr>
        <w:t xml:space="preserve"> Convenente</w:t>
      </w:r>
      <w:r w:rsidR="00CF3140" w:rsidRPr="007E2496">
        <w:t xml:space="preserve"> </w:t>
      </w:r>
      <w:r w:rsidRPr="007E2496">
        <w:t xml:space="preserve">clique no botão </w:t>
      </w:r>
      <w:r>
        <w:rPr>
          <w:noProof/>
          <w:lang w:eastAsia="pt-BR" w:bidi="ar-SA"/>
        </w:rPr>
        <w:drawing>
          <wp:inline distT="0" distB="0" distL="0" distR="0" wp14:anchorId="6C1C0CD5" wp14:editId="0B253899">
            <wp:extent cx="608541" cy="238125"/>
            <wp:effectExtent l="0" t="0" r="1270" b="0"/>
            <wp:docPr id="3034" name="Imagem 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0779B" w:rsidRPr="00173C20" w:rsidRDefault="0070779B" w:rsidP="004F6260">
      <w:pPr>
        <w:pStyle w:val="Ttulo4"/>
        <w:ind w:left="709"/>
        <w:rPr>
          <w:sz w:val="24"/>
          <w:szCs w:val="24"/>
        </w:rPr>
      </w:pPr>
      <w:bookmarkStart w:id="41" w:name="_Toc503515286"/>
      <w:r w:rsidRPr="00173C20">
        <w:rPr>
          <w:sz w:val="24"/>
          <w:szCs w:val="24"/>
        </w:rPr>
        <w:lastRenderedPageBreak/>
        <w:t>Editar Anexo</w:t>
      </w:r>
      <w:bookmarkEnd w:id="41"/>
    </w:p>
    <w:p w:rsidR="0070779B" w:rsidRDefault="0070779B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CF3140" w:rsidRPr="005E6129">
        <w:rPr>
          <w:b/>
        </w:rPr>
        <w:t xml:space="preserve">Manutenção </w:t>
      </w:r>
      <w:r w:rsidR="00CF3140">
        <w:rPr>
          <w:b/>
        </w:rPr>
        <w:t xml:space="preserve">dos </w:t>
      </w:r>
      <w:r w:rsidR="00CF3140" w:rsidRPr="005E6129">
        <w:rPr>
          <w:b/>
        </w:rPr>
        <w:t xml:space="preserve">Anexos </w:t>
      </w:r>
      <w:r w:rsidR="00CF3140">
        <w:rPr>
          <w:b/>
        </w:rPr>
        <w:t xml:space="preserve">do </w:t>
      </w:r>
      <w:r w:rsidR="00CF3140" w:rsidRPr="005E6129">
        <w:rPr>
          <w:b/>
        </w:rPr>
        <w:t>Convênio</w:t>
      </w:r>
      <w:r w:rsidR="00CF3140">
        <w:rPr>
          <w:b/>
        </w:rPr>
        <w:t xml:space="preserve"> Convenente</w:t>
      </w:r>
      <w:r>
        <w:t xml:space="preserve">, para editar o anexo 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2DF90ABE" wp14:editId="461DE79A">
            <wp:extent cx="180975" cy="191135"/>
            <wp:effectExtent l="0" t="0" r="9525" b="0"/>
            <wp:docPr id="3035" name="Imagem 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0779B" w:rsidRDefault="0070779B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 w:rsidR="00CF3140">
        <w:rPr>
          <w:b/>
        </w:rPr>
        <w:t>Cadastro de Anexos do Convênio Convenente</w:t>
      </w:r>
      <w:r>
        <w:t>, com todas as informações do registro cadastrado, em modo de edição:</w:t>
      </w:r>
    </w:p>
    <w:p w:rsidR="00CF3140" w:rsidRDefault="00CF3140" w:rsidP="00B11005">
      <w:pPr>
        <w:pStyle w:val="Passos"/>
        <w:numPr>
          <w:ilvl w:val="0"/>
          <w:numId w:val="0"/>
        </w:numPr>
        <w:spacing w:after="120"/>
        <w:jc w:val="center"/>
      </w:pPr>
    </w:p>
    <w:p w:rsidR="0070779B" w:rsidRDefault="00CF3140" w:rsidP="004F6260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70D02C1D" wp14:editId="581D41C4">
            <wp:extent cx="3842328" cy="2200275"/>
            <wp:effectExtent l="19050" t="19050" r="25400" b="9525"/>
            <wp:docPr id="3066" name="Imagem 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45588" cy="220214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3140" w:rsidRDefault="00CF3140" w:rsidP="00B11005">
      <w:pPr>
        <w:pStyle w:val="PargrafodaLista"/>
        <w:ind w:left="0" w:hanging="916"/>
        <w:jc w:val="center"/>
        <w:rPr>
          <w:rFonts w:cs="Arial"/>
        </w:rPr>
      </w:pPr>
    </w:p>
    <w:p w:rsidR="0070779B" w:rsidRDefault="0070779B" w:rsidP="0067278A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anexo, deve-se clicar em </w:t>
      </w:r>
      <w:r>
        <w:rPr>
          <w:noProof/>
          <w:lang w:eastAsia="pt-BR" w:bidi="ar-SA"/>
        </w:rPr>
        <w:drawing>
          <wp:inline distT="0" distB="0" distL="0" distR="0" wp14:anchorId="02733808" wp14:editId="193939D0">
            <wp:extent cx="672998" cy="197941"/>
            <wp:effectExtent l="0" t="0" r="0" b="0"/>
            <wp:docPr id="3037" name="Imagem 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gravar as alterações realizadas.</w:t>
      </w:r>
    </w:p>
    <w:p w:rsidR="0070779B" w:rsidRDefault="0070779B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CF3140" w:rsidRPr="005E6129">
        <w:rPr>
          <w:b/>
        </w:rPr>
        <w:t xml:space="preserve">Manutenção </w:t>
      </w:r>
      <w:r w:rsidR="00CF3140">
        <w:rPr>
          <w:b/>
        </w:rPr>
        <w:t xml:space="preserve">dos </w:t>
      </w:r>
      <w:r w:rsidR="00CF3140" w:rsidRPr="005E6129">
        <w:rPr>
          <w:b/>
        </w:rPr>
        <w:t xml:space="preserve">Anexos </w:t>
      </w:r>
      <w:r w:rsidR="00CF3140">
        <w:rPr>
          <w:b/>
        </w:rPr>
        <w:t xml:space="preserve">do </w:t>
      </w:r>
      <w:r w:rsidR="00CF3140" w:rsidRPr="005E6129">
        <w:rPr>
          <w:b/>
        </w:rPr>
        <w:t>Convênio</w:t>
      </w:r>
      <w:r w:rsidR="00CF3140">
        <w:rPr>
          <w:b/>
        </w:rPr>
        <w:t xml:space="preserve"> Convenente</w:t>
      </w:r>
      <w:r w:rsidR="00CF3140">
        <w:t xml:space="preserve"> </w:t>
      </w:r>
      <w:r>
        <w:t>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436BAF2A" wp14:editId="152BBD7F">
            <wp:extent cx="510363" cy="199707"/>
            <wp:effectExtent l="0" t="0" r="4445" b="0"/>
            <wp:docPr id="3038" name="Imagem 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0779B" w:rsidRDefault="0070779B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</w:p>
    <w:p w:rsidR="0070779B" w:rsidRDefault="0070779B" w:rsidP="0067278A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70779B" w:rsidRPr="00BA1EFA" w:rsidRDefault="0070779B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</w:p>
    <w:p w:rsidR="0070779B" w:rsidRPr="00BA1EFA" w:rsidRDefault="0070779B" w:rsidP="004F6260">
      <w:pPr>
        <w:pStyle w:val="PargrafodaLista"/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lastRenderedPageBreak/>
        <w:drawing>
          <wp:inline distT="0" distB="0" distL="0" distR="0" wp14:anchorId="4A115F71" wp14:editId="178755A2">
            <wp:extent cx="3971925" cy="911684"/>
            <wp:effectExtent l="0" t="0" r="0" b="3175"/>
            <wp:docPr id="3039" name="Imagem 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37" cy="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9B" w:rsidRDefault="0070779B" w:rsidP="00B11005">
      <w:pPr>
        <w:pStyle w:val="PargrafodaLista"/>
        <w:ind w:left="0" w:hanging="916"/>
        <w:jc w:val="center"/>
        <w:rPr>
          <w:rFonts w:cs="Arial"/>
        </w:rPr>
      </w:pPr>
    </w:p>
    <w:p w:rsidR="0070779B" w:rsidRPr="00173C20" w:rsidRDefault="0070779B" w:rsidP="00D71473">
      <w:pPr>
        <w:pStyle w:val="Ttulo4"/>
        <w:ind w:left="709"/>
        <w:rPr>
          <w:sz w:val="24"/>
          <w:szCs w:val="24"/>
        </w:rPr>
      </w:pPr>
      <w:bookmarkStart w:id="42" w:name="_Toc503515287"/>
      <w:r w:rsidRPr="00173C20">
        <w:rPr>
          <w:sz w:val="24"/>
          <w:szCs w:val="24"/>
        </w:rPr>
        <w:t>Excluir Anexo</w:t>
      </w:r>
      <w:bookmarkEnd w:id="42"/>
    </w:p>
    <w:p w:rsidR="0070779B" w:rsidRDefault="0070779B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CF3140" w:rsidRPr="005E6129">
        <w:rPr>
          <w:b/>
        </w:rPr>
        <w:t xml:space="preserve">Manutenção </w:t>
      </w:r>
      <w:r w:rsidR="00CF3140">
        <w:rPr>
          <w:b/>
        </w:rPr>
        <w:t xml:space="preserve">dos </w:t>
      </w:r>
      <w:r w:rsidR="00CF3140" w:rsidRPr="005E6129">
        <w:rPr>
          <w:b/>
        </w:rPr>
        <w:t xml:space="preserve">Anexos </w:t>
      </w:r>
      <w:r w:rsidR="00CF3140">
        <w:rPr>
          <w:b/>
        </w:rPr>
        <w:t xml:space="preserve">do </w:t>
      </w:r>
      <w:r w:rsidR="00CF3140" w:rsidRPr="005E6129">
        <w:rPr>
          <w:b/>
        </w:rPr>
        <w:t>Convênio</w:t>
      </w:r>
      <w:r w:rsidR="00CF3140">
        <w:rPr>
          <w:b/>
        </w:rPr>
        <w:t xml:space="preserve"> Convenente</w:t>
      </w:r>
      <w:r>
        <w:t xml:space="preserve">, para excluir o anexo clique no ícone </w:t>
      </w:r>
      <w:r>
        <w:rPr>
          <w:noProof/>
          <w:lang w:eastAsia="pt-BR" w:bidi="ar-SA"/>
        </w:rPr>
        <w:drawing>
          <wp:inline distT="0" distB="0" distL="0" distR="0" wp14:anchorId="3DECEAB0" wp14:editId="44F43CAD">
            <wp:extent cx="138023" cy="152551"/>
            <wp:effectExtent l="0" t="0" r="0" b="0"/>
            <wp:docPr id="3040" name="Imagem 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0779B" w:rsidRDefault="0070779B" w:rsidP="00B11005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 w:rsidR="00CF3140">
        <w:rPr>
          <w:b/>
        </w:rPr>
        <w:t>Cadastro de Anexos do Convênio Convenente</w:t>
      </w:r>
      <w:r>
        <w:t xml:space="preserve">, com todas as informações do registro cadastrado, em modo somente leitura, para visualização das informações a serem excluídas; deve-se clicar em </w:t>
      </w:r>
      <w:r>
        <w:rPr>
          <w:noProof/>
          <w:lang w:eastAsia="pt-BR" w:bidi="ar-SA"/>
        </w:rPr>
        <w:drawing>
          <wp:inline distT="0" distB="0" distL="0" distR="0" wp14:anchorId="68C89169" wp14:editId="717F5DCE">
            <wp:extent cx="672998" cy="197941"/>
            <wp:effectExtent l="0" t="0" r="0" b="0"/>
            <wp:docPr id="3041" name="Imagem 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exclusão do registro.</w:t>
      </w:r>
    </w:p>
    <w:p w:rsidR="00CF3140" w:rsidRDefault="00CF3140" w:rsidP="00B11005">
      <w:pPr>
        <w:pStyle w:val="PargrafodaLista"/>
        <w:ind w:left="0" w:hanging="916"/>
        <w:jc w:val="center"/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 wp14:anchorId="4B2437E1" wp14:editId="47808DC7">
            <wp:extent cx="2803251" cy="2260121"/>
            <wp:effectExtent l="19050" t="19050" r="16510" b="26035"/>
            <wp:docPr id="3067" name="Imagem 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04495" cy="226112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779B" w:rsidRDefault="0070779B" w:rsidP="00B11005">
      <w:pPr>
        <w:pStyle w:val="PargrafodaLista"/>
        <w:ind w:left="0" w:hanging="916"/>
        <w:jc w:val="center"/>
        <w:rPr>
          <w:rFonts w:cs="Arial"/>
        </w:rPr>
      </w:pPr>
    </w:p>
    <w:p w:rsidR="0070779B" w:rsidRDefault="0070779B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CF3140" w:rsidRPr="005E6129">
        <w:rPr>
          <w:b/>
        </w:rPr>
        <w:t xml:space="preserve">Manutenção </w:t>
      </w:r>
      <w:r w:rsidR="00CF3140">
        <w:rPr>
          <w:b/>
        </w:rPr>
        <w:t xml:space="preserve">dos </w:t>
      </w:r>
      <w:r w:rsidR="00CF3140" w:rsidRPr="005E6129">
        <w:rPr>
          <w:b/>
        </w:rPr>
        <w:t xml:space="preserve">Anexos </w:t>
      </w:r>
      <w:r w:rsidR="00CF3140">
        <w:rPr>
          <w:b/>
        </w:rPr>
        <w:t xml:space="preserve">do </w:t>
      </w:r>
      <w:r w:rsidR="00CF3140" w:rsidRPr="005E6129">
        <w:rPr>
          <w:b/>
        </w:rPr>
        <w:t>Convênio</w:t>
      </w:r>
      <w:r w:rsidR="00CF3140">
        <w:rPr>
          <w:b/>
        </w:rPr>
        <w:t xml:space="preserve"> Convenente</w:t>
      </w:r>
      <w:r w:rsidR="00CF3140">
        <w:t xml:space="preserve"> </w:t>
      </w:r>
      <w:r>
        <w:t xml:space="preserve">sem </w:t>
      </w:r>
      <w:r w:rsidR="00CF3140">
        <w:t>excluir o registro</w:t>
      </w:r>
      <w:r>
        <w:t>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1C6A931D" wp14:editId="3F9A9088">
            <wp:extent cx="608541" cy="238125"/>
            <wp:effectExtent l="0" t="0" r="1270" b="0"/>
            <wp:docPr id="3043" name="Imagem 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C24CE" w:rsidRDefault="004C24CE" w:rsidP="00B11005">
      <w:pPr>
        <w:pStyle w:val="Passos"/>
        <w:numPr>
          <w:ilvl w:val="0"/>
          <w:numId w:val="0"/>
        </w:numPr>
        <w:jc w:val="both"/>
      </w:pPr>
    </w:p>
    <w:p w:rsidR="0062454B" w:rsidRPr="00CA2D15" w:rsidRDefault="00AC3291" w:rsidP="004F6260">
      <w:pPr>
        <w:pStyle w:val="Ttulo3"/>
        <w:ind w:left="709"/>
        <w:rPr>
          <w:sz w:val="24"/>
          <w:szCs w:val="24"/>
        </w:rPr>
      </w:pPr>
      <w:bookmarkStart w:id="43" w:name="_Toc503515288"/>
      <w:r>
        <w:rPr>
          <w:sz w:val="24"/>
          <w:szCs w:val="24"/>
        </w:rPr>
        <w:lastRenderedPageBreak/>
        <w:t>Participantes do Convênio</w:t>
      </w:r>
      <w:r w:rsidR="004208D1">
        <w:rPr>
          <w:sz w:val="24"/>
          <w:szCs w:val="24"/>
        </w:rPr>
        <w:t xml:space="preserve"> Convenente</w:t>
      </w:r>
      <w:bookmarkEnd w:id="43"/>
    </w:p>
    <w:p w:rsidR="00AC3291" w:rsidRDefault="00AC3291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 d</w:t>
      </w:r>
      <w:r>
        <w:rPr>
          <w:b/>
        </w:rPr>
        <w:t>o Convênio Convenente</w:t>
      </w:r>
      <w:r>
        <w:t xml:space="preserve">, para gerenciar os participantes, clique no ícone </w:t>
      </w:r>
      <w:r>
        <w:rPr>
          <w:noProof/>
          <w:lang w:eastAsia="pt-BR" w:bidi="ar-SA"/>
        </w:rPr>
        <w:drawing>
          <wp:inline distT="0" distB="0" distL="0" distR="0">
            <wp:extent cx="233680" cy="180975"/>
            <wp:effectExtent l="0" t="0" r="0" b="9525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Ao clicar neste ícone, é disponibilizada a tela de </w:t>
      </w:r>
      <w:r w:rsidRPr="005E6129">
        <w:rPr>
          <w:b/>
        </w:rPr>
        <w:t xml:space="preserve">Manutenção </w:t>
      </w:r>
      <w:r>
        <w:rPr>
          <w:b/>
        </w:rPr>
        <w:t>do Convênio Convenente Participante</w:t>
      </w:r>
      <w:r>
        <w:t>.</w:t>
      </w:r>
    </w:p>
    <w:p w:rsidR="00AC3291" w:rsidRDefault="00AC3291" w:rsidP="00B11005">
      <w:pPr>
        <w:pStyle w:val="Passos"/>
        <w:numPr>
          <w:ilvl w:val="0"/>
          <w:numId w:val="0"/>
        </w:numPr>
        <w:jc w:val="both"/>
      </w:pPr>
    </w:p>
    <w:p w:rsidR="00AC3291" w:rsidRPr="0064567C" w:rsidRDefault="00AC3291" w:rsidP="004F6260">
      <w:pPr>
        <w:pStyle w:val="Ttulo4"/>
        <w:ind w:left="709"/>
        <w:rPr>
          <w:sz w:val="24"/>
          <w:szCs w:val="24"/>
        </w:rPr>
      </w:pPr>
      <w:bookmarkStart w:id="44" w:name="_Toc503515289"/>
      <w:r w:rsidRPr="0064567C">
        <w:rPr>
          <w:sz w:val="24"/>
          <w:szCs w:val="24"/>
        </w:rPr>
        <w:t xml:space="preserve">Consultar </w:t>
      </w:r>
      <w:r>
        <w:rPr>
          <w:sz w:val="24"/>
          <w:szCs w:val="24"/>
        </w:rPr>
        <w:t>Participantes</w:t>
      </w:r>
      <w:bookmarkEnd w:id="44"/>
    </w:p>
    <w:p w:rsidR="00AC3291" w:rsidRDefault="00AC3291" w:rsidP="0067278A">
      <w:pPr>
        <w:pStyle w:val="PargrafodaLista"/>
        <w:ind w:left="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 xml:space="preserve">do Convênio Convenente Participante, </w:t>
      </w:r>
      <w:r>
        <w:t xml:space="preserve">para efetuar a pesquisa de registros já inseridos, preencha algum campo do filtro e clique no botão </w:t>
      </w:r>
      <w:r>
        <w:rPr>
          <w:noProof/>
          <w:lang w:eastAsia="pt-BR" w:bidi="ar-SA"/>
        </w:rPr>
        <w:drawing>
          <wp:inline distT="0" distB="0" distL="0" distR="0" wp14:anchorId="7C232355" wp14:editId="6B0F7EA5">
            <wp:extent cx="763187" cy="202019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242" cy="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 Ao clicar neste botão, são exibidos todos os registros encontrados no sistema de acordo com o filtro(s) selecionado(s):</w:t>
      </w:r>
    </w:p>
    <w:p w:rsidR="004F6260" w:rsidRDefault="004F6260" w:rsidP="00B11005">
      <w:pPr>
        <w:pStyle w:val="PargrafodaLista"/>
        <w:ind w:left="0"/>
        <w:rPr>
          <w:rFonts w:cs="Arial"/>
        </w:rPr>
      </w:pPr>
    </w:p>
    <w:p w:rsidR="00AC3291" w:rsidRDefault="00AC3291" w:rsidP="004F6260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>
            <wp:extent cx="3331125" cy="2533650"/>
            <wp:effectExtent l="19050" t="19050" r="22225" b="1905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61" cy="2534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C3291" w:rsidRDefault="00AC3291" w:rsidP="00B11005">
      <w:pPr>
        <w:pStyle w:val="PargrafodaLista"/>
        <w:ind w:left="0" w:hanging="916"/>
        <w:jc w:val="center"/>
        <w:rPr>
          <w:rFonts w:cs="Arial"/>
        </w:rPr>
      </w:pPr>
    </w:p>
    <w:p w:rsidR="004C24CE" w:rsidRDefault="004C24CE">
      <w:pPr>
        <w:spacing w:after="200"/>
        <w:rPr>
          <w:rFonts w:asciiTheme="majorHAnsi" w:hAnsiTheme="majorHAnsi" w:cstheme="minorHAnsi"/>
          <w:b/>
          <w:i/>
          <w:color w:val="1F497D" w:themeColor="text2"/>
        </w:rPr>
      </w:pPr>
      <w:r>
        <w:rPr>
          <w:rFonts w:asciiTheme="majorHAnsi" w:hAnsiTheme="majorHAnsi" w:cstheme="minorHAnsi"/>
          <w:b/>
          <w:i/>
          <w:color w:val="1F497D" w:themeColor="text2"/>
        </w:rPr>
        <w:br w:type="page"/>
      </w:r>
    </w:p>
    <w:p w:rsidR="00AC3291" w:rsidRDefault="00AC3291" w:rsidP="00B11005">
      <w:pPr>
        <w:spacing w:after="120"/>
        <w:jc w:val="both"/>
      </w:pPr>
      <w:r w:rsidRPr="009B79FF">
        <w:rPr>
          <w:rFonts w:asciiTheme="majorHAnsi" w:hAnsiTheme="majorHAnsi" w:cstheme="minorHAnsi"/>
          <w:b/>
          <w:i/>
          <w:color w:val="1F497D" w:themeColor="text2"/>
        </w:rPr>
        <w:lastRenderedPageBreak/>
        <w:t xml:space="preserve">Ações </w:t>
      </w:r>
      <w:r>
        <w:rPr>
          <w:rFonts w:asciiTheme="majorHAnsi" w:hAnsiTheme="majorHAnsi" w:cstheme="minorHAnsi"/>
          <w:b/>
          <w:i/>
          <w:color w:val="1F497D" w:themeColor="text2"/>
        </w:rPr>
        <w:t>disponíveis para cada registro retornado na consulta:</w:t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493"/>
        <w:gridCol w:w="4122"/>
      </w:tblGrid>
      <w:tr w:rsidR="00AC3291" w:rsidRPr="004F6260" w:rsidTr="004F6260">
        <w:tc>
          <w:tcPr>
            <w:tcW w:w="0" w:type="auto"/>
            <w:shd w:val="clear" w:color="auto" w:fill="95B3D7" w:themeFill="accent1" w:themeFillTint="99"/>
          </w:tcPr>
          <w:p w:rsidR="00AC3291" w:rsidRPr="004F6260" w:rsidRDefault="00AC3291" w:rsidP="00B11005">
            <w:pPr>
              <w:tabs>
                <w:tab w:val="left" w:pos="1365"/>
              </w:tabs>
              <w:jc w:val="center"/>
              <w:rPr>
                <w:rFonts w:cstheme="minorHAnsi"/>
                <w:b/>
              </w:rPr>
            </w:pPr>
            <w:r w:rsidRPr="004F6260">
              <w:rPr>
                <w:rFonts w:cstheme="minorHAnsi"/>
                <w:b/>
              </w:rPr>
              <w:t>Ícone da Ação</w:t>
            </w:r>
          </w:p>
        </w:tc>
        <w:tc>
          <w:tcPr>
            <w:tcW w:w="0" w:type="auto"/>
            <w:shd w:val="clear" w:color="auto" w:fill="95B3D7" w:themeFill="accent1" w:themeFillTint="99"/>
          </w:tcPr>
          <w:p w:rsidR="00AC3291" w:rsidRPr="004F6260" w:rsidRDefault="00AC3291" w:rsidP="00B11005">
            <w:pPr>
              <w:tabs>
                <w:tab w:val="right" w:pos="3818"/>
              </w:tabs>
              <w:jc w:val="center"/>
              <w:rPr>
                <w:rFonts w:cstheme="minorHAnsi"/>
                <w:b/>
              </w:rPr>
            </w:pPr>
            <w:r w:rsidRPr="004F6260">
              <w:rPr>
                <w:rFonts w:cstheme="minorHAnsi"/>
                <w:b/>
              </w:rPr>
              <w:t>Descrição da Ação</w:t>
            </w:r>
          </w:p>
        </w:tc>
      </w:tr>
      <w:tr w:rsidR="00AC3291" w:rsidRPr="004F6260" w:rsidTr="004F6260">
        <w:tc>
          <w:tcPr>
            <w:tcW w:w="0" w:type="auto"/>
          </w:tcPr>
          <w:p w:rsidR="00AC3291" w:rsidRPr="004F6260" w:rsidRDefault="00AC3291" w:rsidP="00B11005">
            <w:pPr>
              <w:jc w:val="center"/>
              <w:rPr>
                <w:rFonts w:cstheme="minorHAnsi"/>
                <w:sz w:val="20"/>
              </w:rPr>
            </w:pPr>
            <w:r w:rsidRPr="004F6260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0BFDC693" wp14:editId="21B7B1F2">
                  <wp:extent cx="180975" cy="201930"/>
                  <wp:effectExtent l="0" t="0" r="9525" b="762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3291" w:rsidRPr="004F6260" w:rsidRDefault="00AC3291" w:rsidP="00B11005">
            <w:pPr>
              <w:rPr>
                <w:rFonts w:cstheme="minorHAnsi"/>
                <w:sz w:val="20"/>
              </w:rPr>
            </w:pPr>
            <w:r w:rsidRPr="004F6260">
              <w:rPr>
                <w:rFonts w:cstheme="minorHAnsi"/>
                <w:sz w:val="20"/>
              </w:rPr>
              <w:t>Visualizar participante do convênio convenente.</w:t>
            </w:r>
          </w:p>
        </w:tc>
      </w:tr>
      <w:tr w:rsidR="00AC3291" w:rsidRPr="004F6260" w:rsidTr="004F6260">
        <w:tc>
          <w:tcPr>
            <w:tcW w:w="0" w:type="auto"/>
          </w:tcPr>
          <w:p w:rsidR="00AC3291" w:rsidRPr="004F6260" w:rsidRDefault="00AC3291" w:rsidP="00B11005">
            <w:pPr>
              <w:jc w:val="center"/>
              <w:rPr>
                <w:rFonts w:cstheme="minorHAnsi"/>
                <w:sz w:val="20"/>
              </w:rPr>
            </w:pPr>
            <w:r w:rsidRPr="004F6260">
              <w:rPr>
                <w:rFonts w:ascii="Arial" w:hAnsi="Arial" w:cs="Arial"/>
                <w:noProof/>
                <w:sz w:val="20"/>
                <w:lang w:eastAsia="pt-BR" w:bidi="ar-SA"/>
              </w:rPr>
              <w:drawing>
                <wp:inline distT="0" distB="0" distL="0" distR="0" wp14:anchorId="52DD811D" wp14:editId="16AF08DC">
                  <wp:extent cx="180975" cy="191135"/>
                  <wp:effectExtent l="0" t="0" r="9525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3291" w:rsidRPr="004F6260" w:rsidRDefault="00AC3291" w:rsidP="00B11005">
            <w:pPr>
              <w:rPr>
                <w:rFonts w:cstheme="minorHAnsi"/>
                <w:sz w:val="20"/>
              </w:rPr>
            </w:pPr>
            <w:r w:rsidRPr="004F6260">
              <w:rPr>
                <w:rFonts w:cstheme="minorHAnsi"/>
                <w:sz w:val="20"/>
              </w:rPr>
              <w:t>Editar participante do convênio convenente.</w:t>
            </w:r>
          </w:p>
        </w:tc>
      </w:tr>
      <w:tr w:rsidR="00AC3291" w:rsidRPr="004F6260" w:rsidTr="004F6260">
        <w:tc>
          <w:tcPr>
            <w:tcW w:w="0" w:type="auto"/>
          </w:tcPr>
          <w:p w:rsidR="00AC3291" w:rsidRPr="004F6260" w:rsidRDefault="00AC3291" w:rsidP="00B11005">
            <w:pPr>
              <w:jc w:val="center"/>
              <w:rPr>
                <w:rFonts w:cstheme="minorHAnsi"/>
                <w:sz w:val="20"/>
              </w:rPr>
            </w:pPr>
            <w:r w:rsidRPr="004F6260">
              <w:rPr>
                <w:noProof/>
                <w:sz w:val="20"/>
                <w:lang w:eastAsia="pt-BR" w:bidi="ar-SA"/>
              </w:rPr>
              <w:drawing>
                <wp:inline distT="0" distB="0" distL="0" distR="0" wp14:anchorId="6FC64AF8" wp14:editId="2536F405">
                  <wp:extent cx="138023" cy="152551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" cy="15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3291" w:rsidRPr="004F6260" w:rsidRDefault="00AC3291" w:rsidP="00B11005">
            <w:pPr>
              <w:rPr>
                <w:rFonts w:cstheme="minorHAnsi"/>
                <w:sz w:val="20"/>
              </w:rPr>
            </w:pPr>
            <w:r w:rsidRPr="004F6260">
              <w:rPr>
                <w:rFonts w:cstheme="minorHAnsi"/>
                <w:sz w:val="20"/>
              </w:rPr>
              <w:t>Excluir participante do convênio convenente.</w:t>
            </w:r>
          </w:p>
        </w:tc>
      </w:tr>
    </w:tbl>
    <w:p w:rsidR="00AC3291" w:rsidRDefault="00AC3291" w:rsidP="00B11005">
      <w:pPr>
        <w:pStyle w:val="PargrafodaLista"/>
        <w:ind w:left="0"/>
        <w:jc w:val="center"/>
      </w:pPr>
    </w:p>
    <w:p w:rsidR="00AC3291" w:rsidRPr="009B43EF" w:rsidRDefault="00AC3291" w:rsidP="00B11005">
      <w:pPr>
        <w:pStyle w:val="PargrafodaLista"/>
        <w:ind w:left="0"/>
        <w:jc w:val="both"/>
        <w:rPr>
          <w:rFonts w:eastAsiaTheme="majorEastAsia" w:cs="Arial"/>
          <w:b/>
          <w:bCs/>
          <w:smallCaps/>
          <w:color w:val="365F91" w:themeColor="accent1" w:themeShade="BF"/>
          <w:sz w:val="28"/>
          <w:szCs w:val="28"/>
        </w:rPr>
      </w:pPr>
      <w:r>
        <w:t xml:space="preserve">Para retornar à tela de </w:t>
      </w:r>
      <w:r w:rsidRPr="005B2278">
        <w:rPr>
          <w:b/>
        </w:rPr>
        <w:t>Manutenção d</w:t>
      </w:r>
      <w:r>
        <w:rPr>
          <w:b/>
        </w:rPr>
        <w:t>o Convênio Convenente</w:t>
      </w:r>
      <w: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6CFD9E41" wp14:editId="58AD0505">
            <wp:extent cx="511791" cy="207261"/>
            <wp:effectExtent l="0" t="0" r="3175" b="254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" cy="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3291" w:rsidRDefault="00AC3291" w:rsidP="00B11005">
      <w:pPr>
        <w:pStyle w:val="PargrafodaLista"/>
        <w:ind w:left="0"/>
      </w:pPr>
    </w:p>
    <w:p w:rsidR="00AC3291" w:rsidRPr="0064567C" w:rsidRDefault="00AC3291" w:rsidP="004F6260">
      <w:pPr>
        <w:pStyle w:val="Ttulo4"/>
        <w:ind w:left="709"/>
        <w:rPr>
          <w:sz w:val="24"/>
          <w:szCs w:val="24"/>
        </w:rPr>
      </w:pPr>
      <w:bookmarkStart w:id="45" w:name="_Toc503515290"/>
      <w:r w:rsidRPr="0064567C">
        <w:rPr>
          <w:sz w:val="24"/>
          <w:szCs w:val="24"/>
        </w:rPr>
        <w:t xml:space="preserve">Incluir </w:t>
      </w:r>
      <w:r w:rsidR="00546983">
        <w:rPr>
          <w:sz w:val="24"/>
          <w:szCs w:val="24"/>
        </w:rPr>
        <w:t>Participant</w:t>
      </w:r>
      <w:r w:rsidR="004208D1">
        <w:rPr>
          <w:sz w:val="24"/>
          <w:szCs w:val="24"/>
        </w:rPr>
        <w:t>e</w:t>
      </w:r>
      <w:bookmarkEnd w:id="45"/>
    </w:p>
    <w:p w:rsidR="00AC3291" w:rsidRDefault="00AC3291" w:rsidP="00B11005">
      <w:pPr>
        <w:pStyle w:val="Passos"/>
        <w:numPr>
          <w:ilvl w:val="0"/>
          <w:numId w:val="0"/>
        </w:numPr>
        <w:jc w:val="both"/>
      </w:pPr>
      <w:r w:rsidRPr="00160224">
        <w:t xml:space="preserve">Na tela </w:t>
      </w:r>
      <w:r>
        <w:t xml:space="preserve">de </w:t>
      </w:r>
      <w:r w:rsidR="00546983" w:rsidRPr="005E6129">
        <w:rPr>
          <w:b/>
        </w:rPr>
        <w:t xml:space="preserve">Manutenção </w:t>
      </w:r>
      <w:r w:rsidR="00546983">
        <w:rPr>
          <w:b/>
        </w:rPr>
        <w:t>do Convênio Convenente Participante</w:t>
      </w:r>
      <w:r w:rsidR="00546983">
        <w:t xml:space="preserve"> </w:t>
      </w:r>
      <w:r>
        <w:t xml:space="preserve">clique </w:t>
      </w:r>
      <w:r w:rsidRPr="00160224">
        <w:t>no botão</w:t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5B487358" wp14:editId="057DEA2D">
            <wp:extent cx="558800" cy="2095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C3291" w:rsidRDefault="00AC3291" w:rsidP="00B11005">
      <w:pPr>
        <w:pStyle w:val="Passos"/>
        <w:numPr>
          <w:ilvl w:val="0"/>
          <w:numId w:val="0"/>
        </w:numPr>
        <w:jc w:val="both"/>
      </w:pPr>
      <w:r>
        <w:t xml:space="preserve">Ao clicar neste botão o sistema irá direcionar para a tela de </w:t>
      </w:r>
      <w:r w:rsidR="00546983">
        <w:rPr>
          <w:b/>
        </w:rPr>
        <w:t xml:space="preserve">Cadastro do Participante </w:t>
      </w:r>
      <w:r>
        <w:rPr>
          <w:b/>
        </w:rPr>
        <w:t>do Convênio</w:t>
      </w:r>
      <w:r w:rsidR="00546983">
        <w:rPr>
          <w:b/>
        </w:rPr>
        <w:t xml:space="preserve"> Convenente</w:t>
      </w:r>
      <w:r>
        <w:t>:</w:t>
      </w:r>
    </w:p>
    <w:p w:rsidR="004F6260" w:rsidRDefault="004F6260" w:rsidP="00B11005">
      <w:pPr>
        <w:pStyle w:val="Passos"/>
        <w:numPr>
          <w:ilvl w:val="0"/>
          <w:numId w:val="0"/>
        </w:numPr>
        <w:jc w:val="both"/>
      </w:pPr>
    </w:p>
    <w:p w:rsidR="00546983" w:rsidRDefault="00546983" w:rsidP="00B11005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429000" cy="2346640"/>
            <wp:effectExtent l="19050" t="19050" r="19050" b="15875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85" cy="2348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C3291" w:rsidRDefault="00AC3291" w:rsidP="00B11005">
      <w:pPr>
        <w:pStyle w:val="Passos"/>
        <w:numPr>
          <w:ilvl w:val="0"/>
          <w:numId w:val="0"/>
        </w:numPr>
        <w:jc w:val="both"/>
      </w:pPr>
    </w:p>
    <w:p w:rsidR="00AC3291" w:rsidRDefault="00AC3291" w:rsidP="0067278A">
      <w:pPr>
        <w:pStyle w:val="PargrafodaLista"/>
        <w:tabs>
          <w:tab w:val="left" w:pos="284"/>
        </w:tabs>
        <w:ind w:left="0"/>
        <w:jc w:val="both"/>
      </w:pPr>
      <w:r>
        <w:lastRenderedPageBreak/>
        <w:t xml:space="preserve">Após o preenchimento do cadastro do anexo, deve-se clicar em </w:t>
      </w:r>
      <w:r>
        <w:rPr>
          <w:noProof/>
          <w:lang w:eastAsia="pt-BR" w:bidi="ar-SA"/>
        </w:rPr>
        <w:drawing>
          <wp:inline distT="0" distB="0" distL="0" distR="0" wp14:anchorId="70A5DF55" wp14:editId="2675AF00">
            <wp:extent cx="672998" cy="197941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conclusão do cadastro do anexo.</w:t>
      </w:r>
    </w:p>
    <w:p w:rsidR="00AC3291" w:rsidRDefault="00AC3291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546983" w:rsidRPr="005E6129">
        <w:rPr>
          <w:b/>
        </w:rPr>
        <w:t xml:space="preserve">Manutenção </w:t>
      </w:r>
      <w:r w:rsidR="00546983">
        <w:rPr>
          <w:b/>
        </w:rPr>
        <w:t>do Convênio Convenente Participante</w:t>
      </w:r>
      <w:r w:rsidR="00546983">
        <w:t xml:space="preserve"> </w:t>
      </w:r>
      <w:r>
        <w:t>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0BC754DE" wp14:editId="790F6F29">
            <wp:extent cx="608541" cy="238125"/>
            <wp:effectExtent l="0" t="0" r="127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C3291" w:rsidRPr="00BA1EFA" w:rsidRDefault="00AC3291" w:rsidP="00B11005">
      <w:pPr>
        <w:pStyle w:val="Passos"/>
        <w:numPr>
          <w:ilvl w:val="0"/>
          <w:numId w:val="0"/>
        </w:numPr>
        <w:ind w:hanging="360"/>
        <w:jc w:val="both"/>
        <w:rPr>
          <w:rFonts w:cstheme="minorHAnsi"/>
        </w:rPr>
      </w:pPr>
    </w:p>
    <w:p w:rsidR="00AC3291" w:rsidRPr="00BA1EFA" w:rsidRDefault="00AC3291" w:rsidP="0067278A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os dados foram salvos com sucesso, </w:t>
      </w:r>
      <w:r w:rsidRPr="00BA1EFA">
        <w:rPr>
          <w:rFonts w:cstheme="minorHAnsi"/>
        </w:rPr>
        <w:t>conforme imagem abaixo:</w:t>
      </w:r>
    </w:p>
    <w:p w:rsidR="00AC3291" w:rsidRPr="00BA1EFA" w:rsidRDefault="00AC3291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</w:p>
    <w:p w:rsidR="00AC3291" w:rsidRPr="00BA1EFA" w:rsidRDefault="00AC3291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60285FAB" wp14:editId="07EB12FE">
            <wp:extent cx="4191000" cy="961968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771" cy="96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291" w:rsidRDefault="00AC3291" w:rsidP="00B11005">
      <w:pPr>
        <w:pStyle w:val="PargrafodaLista"/>
        <w:ind w:left="0" w:hanging="916"/>
        <w:jc w:val="center"/>
        <w:rPr>
          <w:rFonts w:cs="Arial"/>
        </w:rPr>
      </w:pPr>
    </w:p>
    <w:p w:rsidR="00AC3291" w:rsidRPr="004208D1" w:rsidRDefault="00AC3291" w:rsidP="00EB1C15">
      <w:pPr>
        <w:pStyle w:val="Ttulo4"/>
        <w:ind w:left="709"/>
        <w:rPr>
          <w:sz w:val="24"/>
          <w:szCs w:val="24"/>
        </w:rPr>
      </w:pPr>
      <w:bookmarkStart w:id="46" w:name="_Toc503515291"/>
      <w:r w:rsidRPr="004208D1">
        <w:rPr>
          <w:sz w:val="24"/>
          <w:szCs w:val="24"/>
        </w:rPr>
        <w:t xml:space="preserve">Visualizar </w:t>
      </w:r>
      <w:r w:rsidR="00546983" w:rsidRPr="004208D1">
        <w:rPr>
          <w:sz w:val="24"/>
          <w:szCs w:val="24"/>
        </w:rPr>
        <w:t>Participante</w:t>
      </w:r>
      <w:bookmarkEnd w:id="46"/>
    </w:p>
    <w:p w:rsidR="00AC3291" w:rsidRDefault="00AC3291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546983" w:rsidRPr="005E6129">
        <w:rPr>
          <w:b/>
        </w:rPr>
        <w:t xml:space="preserve">Manutenção </w:t>
      </w:r>
      <w:r w:rsidR="00546983">
        <w:rPr>
          <w:b/>
        </w:rPr>
        <w:t>do Convênio Convenente Participante</w:t>
      </w:r>
      <w:r>
        <w:t xml:space="preserve">, para visualizar o anexo 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60445504" wp14:editId="387E63E1">
            <wp:extent cx="181053" cy="202018"/>
            <wp:effectExtent l="0" t="0" r="9525" b="762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3291" w:rsidRDefault="00AC3291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 d</w:t>
      </w:r>
      <w:r w:rsidR="004208D1">
        <w:rPr>
          <w:b/>
        </w:rPr>
        <w:t xml:space="preserve">o Participante </w:t>
      </w:r>
      <w:r>
        <w:rPr>
          <w:b/>
        </w:rPr>
        <w:t>do Convênio</w:t>
      </w:r>
      <w:r w:rsidR="004208D1">
        <w:rPr>
          <w:b/>
        </w:rPr>
        <w:t xml:space="preserve"> Convenente</w:t>
      </w:r>
      <w:r>
        <w:t>, com todas as informações do registro cadastrado, em modo somente leitura:</w:t>
      </w:r>
    </w:p>
    <w:p w:rsidR="00AC3291" w:rsidRDefault="00546983" w:rsidP="00EB1C15">
      <w:pPr>
        <w:pStyle w:val="PargrafodaLista"/>
        <w:ind w:left="0"/>
        <w:jc w:val="center"/>
        <w:rPr>
          <w:rFonts w:cs="Arial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284A9A3E" wp14:editId="510C0979">
            <wp:extent cx="3362325" cy="1900812"/>
            <wp:effectExtent l="19050" t="19050" r="9525" b="2349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58" cy="190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C3291" w:rsidRDefault="00AC3291" w:rsidP="00B11005">
      <w:pPr>
        <w:pStyle w:val="PargrafodaLista"/>
        <w:ind w:left="0" w:hanging="916"/>
        <w:jc w:val="center"/>
        <w:rPr>
          <w:rFonts w:cs="Arial"/>
        </w:rPr>
      </w:pPr>
    </w:p>
    <w:p w:rsidR="00AC3291" w:rsidRDefault="00AC3291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471B74" w:rsidRPr="005E6129">
        <w:rPr>
          <w:b/>
        </w:rPr>
        <w:t xml:space="preserve">Manutenção </w:t>
      </w:r>
      <w:r w:rsidR="00471B74">
        <w:rPr>
          <w:b/>
        </w:rPr>
        <w:t>do Convênio Convenente Participante</w:t>
      </w:r>
      <w:r w:rsidR="00471B74" w:rsidRPr="007E2496">
        <w:t xml:space="preserve"> </w:t>
      </w:r>
      <w:r w:rsidRPr="007E2496">
        <w:t xml:space="preserve">clique no botão </w:t>
      </w:r>
      <w:r>
        <w:rPr>
          <w:noProof/>
          <w:lang w:eastAsia="pt-BR" w:bidi="ar-SA"/>
        </w:rPr>
        <w:drawing>
          <wp:inline distT="0" distB="0" distL="0" distR="0" wp14:anchorId="4E51A33D" wp14:editId="2CF049AE">
            <wp:extent cx="608541" cy="238125"/>
            <wp:effectExtent l="0" t="0" r="127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C3291" w:rsidRDefault="00AC3291" w:rsidP="00B11005">
      <w:pPr>
        <w:pStyle w:val="PargrafodaLista"/>
        <w:ind w:left="0" w:hanging="916"/>
        <w:jc w:val="center"/>
        <w:rPr>
          <w:rFonts w:cs="Arial"/>
        </w:rPr>
      </w:pPr>
    </w:p>
    <w:p w:rsidR="00AC3291" w:rsidRPr="004208D1" w:rsidRDefault="00AC3291" w:rsidP="004C24CE">
      <w:pPr>
        <w:pStyle w:val="Ttulo4"/>
        <w:ind w:left="709"/>
        <w:rPr>
          <w:sz w:val="24"/>
          <w:szCs w:val="24"/>
        </w:rPr>
      </w:pPr>
      <w:bookmarkStart w:id="47" w:name="_Toc503515292"/>
      <w:r w:rsidRPr="004208D1">
        <w:rPr>
          <w:sz w:val="24"/>
          <w:szCs w:val="24"/>
        </w:rPr>
        <w:t xml:space="preserve">Editar </w:t>
      </w:r>
      <w:r w:rsidR="00546983" w:rsidRPr="004208D1">
        <w:rPr>
          <w:sz w:val="24"/>
          <w:szCs w:val="24"/>
        </w:rPr>
        <w:t>Participante</w:t>
      </w:r>
      <w:bookmarkEnd w:id="47"/>
    </w:p>
    <w:p w:rsidR="00AC3291" w:rsidRDefault="00AC3291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546983" w:rsidRPr="005E6129">
        <w:rPr>
          <w:b/>
        </w:rPr>
        <w:t xml:space="preserve">Manutenção </w:t>
      </w:r>
      <w:r w:rsidR="00546983">
        <w:rPr>
          <w:b/>
        </w:rPr>
        <w:t>do Convênio Convenente Participante</w:t>
      </w:r>
      <w:r>
        <w:t xml:space="preserve">, para editar o anexo 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19476EFB" wp14:editId="647953B2">
            <wp:extent cx="180975" cy="191135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3291" w:rsidRDefault="00AC3291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 w:rsidR="00546983">
        <w:rPr>
          <w:b/>
        </w:rPr>
        <w:t>Cadastro do Participante do Convênio Convenente</w:t>
      </w:r>
      <w:r>
        <w:t>, com todas as informações do registro cadastrado, em modo de edição:</w:t>
      </w:r>
    </w:p>
    <w:p w:rsidR="00AC3291" w:rsidRDefault="00AC3291" w:rsidP="00B11005">
      <w:pPr>
        <w:pStyle w:val="PargrafodaLista"/>
        <w:ind w:left="0" w:hanging="916"/>
        <w:jc w:val="center"/>
        <w:rPr>
          <w:rFonts w:cs="Arial"/>
        </w:rPr>
      </w:pPr>
    </w:p>
    <w:p w:rsidR="00AC3291" w:rsidRDefault="00546983" w:rsidP="00EB1C15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>
            <wp:extent cx="3467879" cy="2581275"/>
            <wp:effectExtent l="19050" t="19050" r="18415" b="9525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23" cy="2582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6983" w:rsidRDefault="00546983" w:rsidP="00B11005">
      <w:pPr>
        <w:pStyle w:val="PargrafodaLista"/>
        <w:ind w:left="0" w:hanging="916"/>
        <w:jc w:val="center"/>
        <w:rPr>
          <w:rFonts w:cs="Arial"/>
        </w:rPr>
      </w:pPr>
    </w:p>
    <w:p w:rsidR="00AC3291" w:rsidRDefault="00AC3291" w:rsidP="0067278A">
      <w:pPr>
        <w:pStyle w:val="PargrafodaLista"/>
        <w:tabs>
          <w:tab w:val="left" w:pos="284"/>
        </w:tabs>
        <w:ind w:left="0"/>
        <w:jc w:val="both"/>
      </w:pPr>
      <w:r>
        <w:t xml:space="preserve">Após realizar as alterações do cadastro do </w:t>
      </w:r>
      <w:r w:rsidR="00766053">
        <w:t>participante,</w:t>
      </w:r>
      <w:r>
        <w:t xml:space="preserve"> deve-se clicar em </w:t>
      </w:r>
      <w:r>
        <w:rPr>
          <w:noProof/>
          <w:lang w:eastAsia="pt-BR" w:bidi="ar-SA"/>
        </w:rPr>
        <w:drawing>
          <wp:inline distT="0" distB="0" distL="0" distR="0" wp14:anchorId="72E9282E" wp14:editId="75B75FDF">
            <wp:extent cx="672998" cy="197941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gravar as alterações realizadas.</w:t>
      </w:r>
    </w:p>
    <w:p w:rsidR="00AC3291" w:rsidRDefault="00AC3291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546983" w:rsidRPr="005E6129">
        <w:rPr>
          <w:b/>
        </w:rPr>
        <w:t xml:space="preserve">Manutenção </w:t>
      </w:r>
      <w:r w:rsidR="00546983">
        <w:rPr>
          <w:b/>
        </w:rPr>
        <w:t>do Convênio Convenente Participante</w:t>
      </w:r>
      <w:r>
        <w:t xml:space="preserve"> 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16E5F543" wp14:editId="0EFEB993">
            <wp:extent cx="510363" cy="199707"/>
            <wp:effectExtent l="0" t="0" r="444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C3291" w:rsidRDefault="00AC3291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</w:p>
    <w:p w:rsidR="00AC3291" w:rsidRDefault="00AC3291" w:rsidP="0067278A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AC3291" w:rsidRPr="00BA1EFA" w:rsidRDefault="00AC3291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</w:p>
    <w:p w:rsidR="00AC3291" w:rsidRPr="00BA1EFA" w:rsidRDefault="00AC3291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5D21F2A6" wp14:editId="7A66B79F">
            <wp:extent cx="3924300" cy="900753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35" cy="90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291" w:rsidRDefault="00AC3291" w:rsidP="00B11005">
      <w:pPr>
        <w:pStyle w:val="PargrafodaLista"/>
        <w:ind w:left="0" w:hanging="916"/>
        <w:jc w:val="center"/>
        <w:rPr>
          <w:rFonts w:cs="Arial"/>
        </w:rPr>
      </w:pPr>
    </w:p>
    <w:p w:rsidR="00EB1C15" w:rsidRDefault="00EB1C15" w:rsidP="00B11005">
      <w:pPr>
        <w:pStyle w:val="PargrafodaLista"/>
        <w:ind w:left="0" w:hanging="916"/>
        <w:jc w:val="center"/>
        <w:rPr>
          <w:rFonts w:cs="Arial"/>
        </w:rPr>
      </w:pPr>
    </w:p>
    <w:p w:rsidR="00AC3291" w:rsidRPr="00766053" w:rsidRDefault="00AC3291" w:rsidP="00EB1C15">
      <w:pPr>
        <w:pStyle w:val="Ttulo4"/>
        <w:ind w:left="709"/>
        <w:rPr>
          <w:sz w:val="24"/>
          <w:szCs w:val="24"/>
        </w:rPr>
      </w:pPr>
      <w:bookmarkStart w:id="48" w:name="_Toc503515293"/>
      <w:r w:rsidRPr="00766053">
        <w:rPr>
          <w:sz w:val="24"/>
          <w:szCs w:val="24"/>
        </w:rPr>
        <w:lastRenderedPageBreak/>
        <w:t xml:space="preserve">Excluir </w:t>
      </w:r>
      <w:r w:rsidR="00546983" w:rsidRPr="00766053">
        <w:rPr>
          <w:sz w:val="24"/>
          <w:szCs w:val="24"/>
        </w:rPr>
        <w:t>Participante</w:t>
      </w:r>
      <w:bookmarkEnd w:id="48"/>
    </w:p>
    <w:p w:rsidR="00AC3291" w:rsidRDefault="00AC3291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="00546983" w:rsidRPr="005E6129">
        <w:rPr>
          <w:b/>
        </w:rPr>
        <w:t xml:space="preserve">Manutenção </w:t>
      </w:r>
      <w:r w:rsidR="00546983">
        <w:rPr>
          <w:b/>
        </w:rPr>
        <w:t>do Convênio Convenente Participante</w:t>
      </w:r>
      <w:r>
        <w:t xml:space="preserve">, para excluir o </w:t>
      </w:r>
      <w:r w:rsidR="00766053">
        <w:t xml:space="preserve">registro </w:t>
      </w:r>
      <w:r>
        <w:t xml:space="preserve">clique no ícone </w:t>
      </w:r>
      <w:r>
        <w:rPr>
          <w:noProof/>
          <w:lang w:eastAsia="pt-BR" w:bidi="ar-SA"/>
        </w:rPr>
        <w:drawing>
          <wp:inline distT="0" distB="0" distL="0" distR="0" wp14:anchorId="519F4F7D" wp14:editId="67B94AA5">
            <wp:extent cx="138023" cy="152551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3291" w:rsidRDefault="00AC3291" w:rsidP="00B11005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 w:rsidR="00546983">
        <w:rPr>
          <w:b/>
        </w:rPr>
        <w:t>Cadastro do Participante do Convênio Convenente</w:t>
      </w:r>
      <w:r>
        <w:t xml:space="preserve">, com todas as informações do registro cadastrado, em modo somente leitura, para visualização das informações a serem excluídas; deve-se clicar em </w:t>
      </w:r>
      <w:r>
        <w:rPr>
          <w:noProof/>
          <w:lang w:eastAsia="pt-BR" w:bidi="ar-SA"/>
        </w:rPr>
        <w:drawing>
          <wp:inline distT="0" distB="0" distL="0" distR="0" wp14:anchorId="4A718CC8" wp14:editId="0132C3A1">
            <wp:extent cx="672998" cy="197941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exclusão do registro.</w:t>
      </w:r>
    </w:p>
    <w:p w:rsidR="00AC3291" w:rsidRDefault="00AC3291" w:rsidP="00B11005">
      <w:pPr>
        <w:pStyle w:val="PargrafodaLista"/>
        <w:ind w:left="0" w:hanging="916"/>
        <w:jc w:val="center"/>
        <w:rPr>
          <w:rFonts w:cs="Arial"/>
        </w:rPr>
      </w:pPr>
    </w:p>
    <w:p w:rsidR="00546983" w:rsidRDefault="00AA24A9" w:rsidP="00EB1C15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>
            <wp:extent cx="3648075" cy="2531192"/>
            <wp:effectExtent l="19050" t="19050" r="9525" b="2159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47" cy="25324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C3291" w:rsidRDefault="00AC3291" w:rsidP="00B11005">
      <w:pPr>
        <w:pStyle w:val="PargrafodaLista"/>
        <w:ind w:left="0" w:hanging="916"/>
        <w:jc w:val="center"/>
        <w:rPr>
          <w:rFonts w:cs="Arial"/>
        </w:rPr>
      </w:pPr>
    </w:p>
    <w:p w:rsidR="00AC3291" w:rsidRDefault="00AC3291" w:rsidP="004C24CE">
      <w:pPr>
        <w:pStyle w:val="Passos"/>
        <w:numPr>
          <w:ilvl w:val="0"/>
          <w:numId w:val="0"/>
        </w:numPr>
        <w:contextualSpacing w:val="0"/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="00546983" w:rsidRPr="005E6129">
        <w:rPr>
          <w:b/>
        </w:rPr>
        <w:t xml:space="preserve">Manutenção </w:t>
      </w:r>
      <w:r w:rsidR="00546983">
        <w:rPr>
          <w:b/>
        </w:rPr>
        <w:t>do Convênio Convenente Participante</w:t>
      </w:r>
      <w:r>
        <w:t xml:space="preserve"> sem </w:t>
      </w:r>
      <w:r w:rsidR="00766053">
        <w:t>excluir o registro</w:t>
      </w:r>
      <w:r>
        <w:t>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5D3B40C3" wp14:editId="4530578D">
            <wp:extent cx="608541" cy="238125"/>
            <wp:effectExtent l="0" t="0" r="1270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2454B" w:rsidRPr="004C24CE" w:rsidRDefault="00D610D7" w:rsidP="004C24CE">
      <w:pPr>
        <w:pStyle w:val="Ttulo3"/>
        <w:spacing w:before="240"/>
        <w:ind w:left="709" w:hanging="709"/>
        <w:contextualSpacing w:val="0"/>
        <w:rPr>
          <w:sz w:val="24"/>
          <w:szCs w:val="24"/>
        </w:rPr>
      </w:pPr>
      <w:bookmarkStart w:id="49" w:name="_Toc503515294"/>
      <w:r w:rsidRPr="004C24CE">
        <w:rPr>
          <w:sz w:val="24"/>
          <w:szCs w:val="24"/>
        </w:rPr>
        <w:t>Valores do</w:t>
      </w:r>
      <w:r w:rsidR="0062454B" w:rsidRPr="004C24CE">
        <w:rPr>
          <w:sz w:val="24"/>
          <w:szCs w:val="24"/>
        </w:rPr>
        <w:t xml:space="preserve"> Convênio</w:t>
      </w:r>
      <w:r w:rsidR="0026421A" w:rsidRPr="004C24CE">
        <w:rPr>
          <w:sz w:val="24"/>
          <w:szCs w:val="24"/>
        </w:rPr>
        <w:t xml:space="preserve"> Convenente</w:t>
      </w:r>
      <w:bookmarkEnd w:id="49"/>
    </w:p>
    <w:p w:rsidR="00F03B08" w:rsidRDefault="00766053" w:rsidP="00EB1C15">
      <w:pPr>
        <w:pStyle w:val="Passos"/>
        <w:numPr>
          <w:ilvl w:val="0"/>
          <w:numId w:val="0"/>
        </w:numPr>
        <w:spacing w:after="120"/>
        <w:jc w:val="both"/>
        <w:rPr>
          <w:rFonts w:asciiTheme="majorHAnsi" w:hAnsiTheme="majorHAnsi" w:cs="Arial"/>
          <w:sz w:val="24"/>
          <w:szCs w:val="24"/>
        </w:rPr>
      </w:pPr>
      <w:r>
        <w:t xml:space="preserve">Na tela de </w:t>
      </w:r>
      <w:r w:rsidRPr="005B2278">
        <w:rPr>
          <w:b/>
        </w:rPr>
        <w:t>Manutenção d</w:t>
      </w:r>
      <w:r>
        <w:rPr>
          <w:b/>
        </w:rPr>
        <w:t>o Convênio Convenente</w:t>
      </w:r>
      <w:r>
        <w:t>, para gerenciar os</w:t>
      </w:r>
      <w:r w:rsidR="00BD6B63">
        <w:t xml:space="preserve"> valores do convênio convenente</w:t>
      </w:r>
      <w:r>
        <w:t xml:space="preserve">, clique no ícone </w:t>
      </w:r>
      <w:r>
        <w:rPr>
          <w:noProof/>
          <w:lang w:eastAsia="pt-BR" w:bidi="ar-SA"/>
        </w:rPr>
        <w:drawing>
          <wp:inline distT="0" distB="0" distL="0" distR="0">
            <wp:extent cx="155275" cy="162026"/>
            <wp:effectExtent l="0" t="0" r="0" b="0"/>
            <wp:docPr id="3069" name="Imagem 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4" cy="1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Ao clicar neste ícone, </w:t>
      </w:r>
      <w:r>
        <w:lastRenderedPageBreak/>
        <w:t xml:space="preserve">é disponibilizada a tela de </w:t>
      </w:r>
      <w:r>
        <w:rPr>
          <w:b/>
        </w:rPr>
        <w:t>Resumo da Execução Orçamentária do Convênio</w:t>
      </w:r>
      <w:r w:rsidR="00BD6B63">
        <w:t>, onde são apresentadas as informações</w:t>
      </w:r>
      <w:r w:rsidR="00B200C9">
        <w:t xml:space="preserve"> orçamentárias</w:t>
      </w:r>
      <w:r w:rsidR="00BD6B63">
        <w:t xml:space="preserve">, </w:t>
      </w:r>
      <w:r w:rsidR="00B200C9">
        <w:t>além de</w:t>
      </w:r>
      <w:r w:rsidR="00BD6B63">
        <w:t xml:space="preserve">, </w:t>
      </w:r>
      <w:r w:rsidR="00B200C9">
        <w:t xml:space="preserve">disponibilizar </w:t>
      </w:r>
      <w:r w:rsidR="00BD6B63">
        <w:t>opções de relatórios para impressão, conforme abaixo evidenciada:</w:t>
      </w:r>
    </w:p>
    <w:p w:rsidR="00F03B08" w:rsidRDefault="00F03B08" w:rsidP="00EB1C15">
      <w:pPr>
        <w:pStyle w:val="PargrafodaLista"/>
        <w:ind w:left="0"/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 w:bidi="ar-SA"/>
        </w:rPr>
        <w:drawing>
          <wp:inline distT="0" distB="0" distL="0" distR="0">
            <wp:extent cx="3939397" cy="2961005"/>
            <wp:effectExtent l="19050" t="19050" r="23495" b="10795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34" cy="2963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03B08" w:rsidRPr="00CA2D15" w:rsidRDefault="00F03B08" w:rsidP="00B11005">
      <w:pPr>
        <w:pStyle w:val="PargrafodaLista"/>
        <w:ind w:left="0" w:hanging="916"/>
        <w:jc w:val="center"/>
        <w:rPr>
          <w:rFonts w:asciiTheme="majorHAnsi" w:hAnsiTheme="majorHAnsi" w:cs="Arial"/>
          <w:sz w:val="24"/>
          <w:szCs w:val="24"/>
        </w:rPr>
      </w:pPr>
    </w:p>
    <w:p w:rsidR="00D610D7" w:rsidRPr="00CA2D15" w:rsidRDefault="00D610D7" w:rsidP="00173879">
      <w:pPr>
        <w:pStyle w:val="Ttulo3"/>
        <w:ind w:left="709" w:hanging="709"/>
        <w:rPr>
          <w:sz w:val="24"/>
          <w:szCs w:val="24"/>
        </w:rPr>
      </w:pPr>
      <w:bookmarkStart w:id="50" w:name="_Toc503515295"/>
      <w:r w:rsidRPr="00CA2D15">
        <w:rPr>
          <w:sz w:val="24"/>
          <w:szCs w:val="24"/>
        </w:rPr>
        <w:t xml:space="preserve">Encerar/Reabrir o </w:t>
      </w:r>
      <w:r w:rsidR="0062454B" w:rsidRPr="00CA2D15">
        <w:rPr>
          <w:sz w:val="24"/>
          <w:szCs w:val="24"/>
        </w:rPr>
        <w:t>Convênio</w:t>
      </w:r>
      <w:r w:rsidR="003845FC">
        <w:rPr>
          <w:sz w:val="24"/>
          <w:szCs w:val="24"/>
        </w:rPr>
        <w:t xml:space="preserve"> Convenente</w:t>
      </w:r>
      <w:bookmarkEnd w:id="50"/>
    </w:p>
    <w:p w:rsidR="00463C5C" w:rsidRPr="00463C5C" w:rsidRDefault="00463C5C" w:rsidP="00173879">
      <w:pPr>
        <w:pStyle w:val="Ttulo4"/>
        <w:spacing w:after="120"/>
        <w:ind w:left="709" w:hanging="709"/>
        <w:rPr>
          <w:sz w:val="24"/>
          <w:szCs w:val="24"/>
        </w:rPr>
      </w:pPr>
      <w:bookmarkStart w:id="51" w:name="_Toc503515296"/>
      <w:r w:rsidRPr="00463C5C">
        <w:rPr>
          <w:sz w:val="24"/>
          <w:szCs w:val="24"/>
        </w:rPr>
        <w:t>Encerar o Convênio</w:t>
      </w:r>
      <w:r w:rsidR="00743627">
        <w:rPr>
          <w:sz w:val="24"/>
          <w:szCs w:val="24"/>
        </w:rPr>
        <w:t xml:space="preserve"> Convenente</w:t>
      </w:r>
      <w:bookmarkEnd w:id="51"/>
    </w:p>
    <w:p w:rsidR="00392E10" w:rsidRDefault="00392E10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 d</w:t>
      </w:r>
      <w:r>
        <w:rPr>
          <w:b/>
        </w:rPr>
        <w:t>o Convênio Convenente</w:t>
      </w:r>
      <w:r>
        <w:t xml:space="preserve">, para </w:t>
      </w:r>
      <w:r w:rsidR="003845FC">
        <w:t>encerrar o convênio convenente basta clicar</w:t>
      </w:r>
      <w:r>
        <w:t xml:space="preserve"> no ícone </w:t>
      </w:r>
      <w:r>
        <w:rPr>
          <w:noProof/>
          <w:lang w:eastAsia="pt-BR" w:bidi="ar-SA"/>
        </w:rPr>
        <w:drawing>
          <wp:inline distT="0" distB="0" distL="0" distR="0">
            <wp:extent cx="201930" cy="201930"/>
            <wp:effectExtent l="0" t="0" r="7620" b="7620"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Ao clicar neste ícone, o sistema solicita a confirma</w:t>
      </w:r>
      <w:r w:rsidR="003845FC">
        <w:t>ção do encerramento do convênio convenente</w:t>
      </w:r>
      <w:r>
        <w:t>:</w:t>
      </w:r>
    </w:p>
    <w:p w:rsidR="00463C5C" w:rsidRDefault="00463C5C" w:rsidP="00B11005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 wp14:anchorId="6DB02252" wp14:editId="19219EE6">
            <wp:extent cx="3571494" cy="2133600"/>
            <wp:effectExtent l="19050" t="19050" r="10160" b="19050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58" cy="2135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2E10" w:rsidRDefault="00392E10" w:rsidP="00B11005">
      <w:pPr>
        <w:pStyle w:val="PargrafodaLista"/>
        <w:ind w:left="0"/>
        <w:jc w:val="center"/>
        <w:rPr>
          <w:rFonts w:cs="Arial"/>
        </w:rPr>
      </w:pPr>
    </w:p>
    <w:p w:rsidR="00392E10" w:rsidRDefault="00392E10" w:rsidP="0067278A">
      <w:pPr>
        <w:pStyle w:val="PargrafodaLista"/>
        <w:tabs>
          <w:tab w:val="left" w:pos="284"/>
        </w:tabs>
        <w:ind w:left="0"/>
        <w:jc w:val="both"/>
      </w:pPr>
      <w:r>
        <w:t xml:space="preserve">Após </w:t>
      </w:r>
      <w:r>
        <w:rPr>
          <w:rFonts w:cs="Arial"/>
        </w:rPr>
        <w:t>preencher a informação da data de encerramento do convênio convenente</w:t>
      </w:r>
      <w:r>
        <w:t xml:space="preserve">, deve-se clicar em </w:t>
      </w:r>
      <w:r>
        <w:rPr>
          <w:noProof/>
          <w:lang w:eastAsia="pt-BR" w:bidi="ar-SA"/>
        </w:rPr>
        <w:drawing>
          <wp:inline distT="0" distB="0" distL="0" distR="0" wp14:anchorId="7A6FF22F" wp14:editId="33AAF98C">
            <wp:extent cx="672998" cy="197941"/>
            <wp:effectExtent l="0" t="0" r="0" b="0"/>
            <wp:docPr id="3009" name="Imagem 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392E10" w:rsidRDefault="00392E10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Convênio Convenente</w:t>
      </w:r>
      <w:r>
        <w:t xml:space="preserve"> sem </w:t>
      </w:r>
      <w:r w:rsidR="003845FC">
        <w:t>encerrar convênio convenente</w:t>
      </w:r>
      <w:r>
        <w:t>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41344F18" wp14:editId="0ECB2064">
            <wp:extent cx="510363" cy="199707"/>
            <wp:effectExtent l="0" t="0" r="4445" b="0"/>
            <wp:docPr id="3013" name="Imagem 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392E10" w:rsidRDefault="00392E10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</w:p>
    <w:p w:rsidR="00392E10" w:rsidRDefault="00392E10" w:rsidP="0067278A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</w:t>
      </w:r>
      <w:r w:rsidR="002D15DE">
        <w:rPr>
          <w:rFonts w:cstheme="minorHAnsi"/>
        </w:rPr>
        <w:t>o convênio convenente foi encerrado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463C5C" w:rsidRDefault="00463C5C" w:rsidP="00B11005">
      <w:pPr>
        <w:pStyle w:val="PargrafodaLista"/>
        <w:ind w:left="0"/>
        <w:jc w:val="center"/>
        <w:rPr>
          <w:rFonts w:cs="Arial"/>
        </w:rPr>
      </w:pPr>
    </w:p>
    <w:p w:rsidR="00463C5C" w:rsidRDefault="00463C5C" w:rsidP="00B11005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>
            <wp:extent cx="3689350" cy="977900"/>
            <wp:effectExtent l="19050" t="19050" r="25400" b="12700"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97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3879" w:rsidRPr="00463C5C" w:rsidRDefault="00173879" w:rsidP="00B11005">
      <w:pPr>
        <w:pStyle w:val="PargrafodaLista"/>
        <w:ind w:left="0"/>
        <w:jc w:val="center"/>
        <w:rPr>
          <w:rFonts w:cs="Arial"/>
        </w:rPr>
      </w:pPr>
    </w:p>
    <w:p w:rsidR="00B230A8" w:rsidRDefault="00B230A8">
      <w:pPr>
        <w:spacing w:after="200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bookmarkStart w:id="52" w:name="_Toc503515297"/>
      <w:r>
        <w:rPr>
          <w:sz w:val="24"/>
          <w:szCs w:val="24"/>
        </w:rPr>
        <w:br w:type="page"/>
      </w:r>
    </w:p>
    <w:p w:rsidR="00463C5C" w:rsidRPr="00463C5C" w:rsidRDefault="00463C5C" w:rsidP="00173879">
      <w:pPr>
        <w:pStyle w:val="Ttulo4"/>
        <w:spacing w:after="120"/>
        <w:ind w:left="709"/>
        <w:rPr>
          <w:sz w:val="24"/>
          <w:szCs w:val="24"/>
        </w:rPr>
      </w:pPr>
      <w:r w:rsidRPr="00463C5C">
        <w:rPr>
          <w:sz w:val="24"/>
          <w:szCs w:val="24"/>
        </w:rPr>
        <w:lastRenderedPageBreak/>
        <w:t>Reabrir o Convênio</w:t>
      </w:r>
      <w:r w:rsidR="00743627">
        <w:rPr>
          <w:sz w:val="24"/>
          <w:szCs w:val="24"/>
        </w:rPr>
        <w:t xml:space="preserve"> Convenente</w:t>
      </w:r>
      <w:bookmarkEnd w:id="52"/>
    </w:p>
    <w:p w:rsidR="003845FC" w:rsidRDefault="003845FC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B2278">
        <w:rPr>
          <w:b/>
        </w:rPr>
        <w:t>Manutenção d</w:t>
      </w:r>
      <w:r>
        <w:rPr>
          <w:b/>
        </w:rPr>
        <w:t>o Convênio Convenente</w:t>
      </w:r>
      <w:r>
        <w:t xml:space="preserve">, para reabrir o convênio convenente basta clicar no ícone </w:t>
      </w:r>
      <w:r>
        <w:rPr>
          <w:noProof/>
          <w:lang w:eastAsia="pt-BR" w:bidi="ar-SA"/>
        </w:rPr>
        <w:drawing>
          <wp:inline distT="0" distB="0" distL="0" distR="0" wp14:anchorId="16C739DD" wp14:editId="7403937F">
            <wp:extent cx="159385" cy="170180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Ao clicar neste ícone, o sistema solicita a confirmação da reabertura do convênio convenente:</w:t>
      </w:r>
    </w:p>
    <w:p w:rsidR="00463C5C" w:rsidRDefault="00463C5C" w:rsidP="00B11005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0D3286EA" wp14:editId="666E837E">
            <wp:extent cx="3284802" cy="1518080"/>
            <wp:effectExtent l="19050" t="19050" r="11430" b="25400"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32" cy="1516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A4B5B" w:rsidRDefault="00DA4B5B" w:rsidP="00B11005">
      <w:pPr>
        <w:pStyle w:val="PargrafodaLista"/>
        <w:ind w:left="0"/>
        <w:jc w:val="center"/>
        <w:rPr>
          <w:rFonts w:cs="Arial"/>
        </w:rPr>
      </w:pPr>
    </w:p>
    <w:p w:rsidR="00DA4B5B" w:rsidRDefault="00DA4B5B" w:rsidP="0067278A">
      <w:pPr>
        <w:pStyle w:val="PargrafodaLista"/>
        <w:tabs>
          <w:tab w:val="left" w:pos="284"/>
        </w:tabs>
        <w:ind w:left="0"/>
        <w:jc w:val="both"/>
      </w:pPr>
      <w:r>
        <w:t xml:space="preserve">Para reabrir o </w:t>
      </w:r>
      <w:r>
        <w:rPr>
          <w:rFonts w:cs="Arial"/>
        </w:rPr>
        <w:t>convênio convenente</w:t>
      </w:r>
      <w:r>
        <w:t xml:space="preserve">, deve-se clicar em </w:t>
      </w:r>
      <w:r>
        <w:rPr>
          <w:noProof/>
          <w:lang w:eastAsia="pt-BR" w:bidi="ar-SA"/>
        </w:rPr>
        <w:drawing>
          <wp:inline distT="0" distB="0" distL="0" distR="0" wp14:anchorId="51E632B1" wp14:editId="0733802E">
            <wp:extent cx="672998" cy="197941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07A71" w:rsidRDefault="00A07A71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Convênio Convenente</w:t>
      </w:r>
      <w:r>
        <w:t xml:space="preserve"> sem reabrir o convênio,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3973194C" wp14:editId="0F9E3FF2">
            <wp:extent cx="608541" cy="238125"/>
            <wp:effectExtent l="0" t="0" r="1270" b="0"/>
            <wp:docPr id="242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07A71" w:rsidRDefault="00A07A71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</w:p>
    <w:p w:rsidR="002D15DE" w:rsidRDefault="002D15DE" w:rsidP="0067278A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 xml:space="preserve">, informando que o convênio convenente foi </w:t>
      </w:r>
      <w:r w:rsidR="00634CF6">
        <w:rPr>
          <w:rFonts w:cstheme="minorHAnsi"/>
        </w:rPr>
        <w:t>reaberto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2D15DE" w:rsidRDefault="002D15DE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</w:p>
    <w:p w:rsidR="00463C5C" w:rsidRDefault="00463C5C" w:rsidP="00B11005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>
            <wp:extent cx="3774440" cy="935355"/>
            <wp:effectExtent l="19050" t="19050" r="16510" b="17145"/>
            <wp:docPr id="240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935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30A8" w:rsidRDefault="00B230A8">
      <w:pPr>
        <w:spacing w:after="200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  <w:bookmarkStart w:id="53" w:name="_Toc503515298"/>
      <w:r>
        <w:rPr>
          <w:sz w:val="24"/>
          <w:szCs w:val="24"/>
        </w:rPr>
        <w:br w:type="page"/>
      </w:r>
    </w:p>
    <w:p w:rsidR="00D610D7" w:rsidRPr="00CA2D15" w:rsidRDefault="00D610D7" w:rsidP="00173879">
      <w:pPr>
        <w:pStyle w:val="Ttulo3"/>
        <w:ind w:left="709"/>
        <w:rPr>
          <w:sz w:val="24"/>
          <w:szCs w:val="24"/>
        </w:rPr>
      </w:pPr>
      <w:r w:rsidRPr="00CA2D15">
        <w:rPr>
          <w:sz w:val="24"/>
          <w:szCs w:val="24"/>
        </w:rPr>
        <w:lastRenderedPageBreak/>
        <w:t>Visualizar Convênio Convenente</w:t>
      </w:r>
      <w:bookmarkEnd w:id="53"/>
    </w:p>
    <w:p w:rsidR="001D40F8" w:rsidRDefault="001D40F8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Convênio Convenente</w:t>
      </w:r>
      <w:r>
        <w:t xml:space="preserve">, para visualizar o </w:t>
      </w:r>
      <w:r w:rsidR="00772BE4">
        <w:t>cadastro do convênio convenente</w:t>
      </w:r>
      <w:r>
        <w:t xml:space="preserve"> clique no ícone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2C07CF78" wp14:editId="42AF00B7">
            <wp:extent cx="181053" cy="202018"/>
            <wp:effectExtent l="0" t="0" r="9525" b="7620"/>
            <wp:docPr id="241" name="Image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2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D40F8" w:rsidRDefault="001D40F8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 xml:space="preserve">Cadastro </w:t>
      </w:r>
      <w:r w:rsidR="00D15293">
        <w:rPr>
          <w:b/>
        </w:rPr>
        <w:t>de Convênio Convenente</w:t>
      </w:r>
      <w:r>
        <w:t>, com todas as informações do registro cadastrado, em modo somente leitura:</w:t>
      </w:r>
    </w:p>
    <w:p w:rsidR="001D40F8" w:rsidRDefault="001D40F8" w:rsidP="00173879">
      <w:pPr>
        <w:pStyle w:val="PargrafodaLista"/>
        <w:ind w:left="0"/>
        <w:jc w:val="center"/>
        <w:rPr>
          <w:rFonts w:cs="Arial"/>
        </w:rPr>
      </w:pPr>
      <w:r>
        <w:rPr>
          <w:rFonts w:asciiTheme="majorHAnsi" w:eastAsiaTheme="majorEastAsia" w:hAnsiTheme="majorHAnsi" w:cs="Arial"/>
          <w:b/>
          <w:bCs/>
          <w:smallCaps/>
          <w:noProof/>
          <w:color w:val="365F91" w:themeColor="accent1" w:themeShade="BF"/>
          <w:sz w:val="24"/>
          <w:szCs w:val="24"/>
          <w:lang w:eastAsia="pt-BR" w:bidi="ar-SA"/>
        </w:rPr>
        <w:drawing>
          <wp:inline distT="0" distB="0" distL="0" distR="0" wp14:anchorId="030DAE5B" wp14:editId="3EE6783B">
            <wp:extent cx="3587725" cy="4314825"/>
            <wp:effectExtent l="19050" t="19050" r="13335" b="9525"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71" cy="43192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D40F8" w:rsidRDefault="001D40F8" w:rsidP="00B11005">
      <w:pPr>
        <w:pStyle w:val="PargrafodaLista"/>
        <w:ind w:left="0" w:hanging="916"/>
        <w:jc w:val="center"/>
        <w:rPr>
          <w:rFonts w:cs="Arial"/>
        </w:rPr>
      </w:pPr>
    </w:p>
    <w:p w:rsidR="001D40F8" w:rsidRDefault="001D40F8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lastRenderedPageBreak/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 w:rsidR="00D15293">
        <w:rPr>
          <w:b/>
        </w:rPr>
        <w:t>do Convênio Convenente</w:t>
      </w:r>
      <w:r w:rsidR="00D15293" w:rsidRPr="007E2496">
        <w:t xml:space="preserve"> </w:t>
      </w:r>
      <w:r w:rsidRPr="007E2496">
        <w:t xml:space="preserve">clique no botão </w:t>
      </w:r>
      <w:r>
        <w:rPr>
          <w:noProof/>
          <w:lang w:eastAsia="pt-BR" w:bidi="ar-SA"/>
        </w:rPr>
        <w:drawing>
          <wp:inline distT="0" distB="0" distL="0" distR="0" wp14:anchorId="35F7D8E2" wp14:editId="00483352">
            <wp:extent cx="608541" cy="238125"/>
            <wp:effectExtent l="0" t="0" r="1270" b="0"/>
            <wp:docPr id="3015" name="Imagem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D610D7" w:rsidRPr="00CA2D15" w:rsidRDefault="00D610D7" w:rsidP="004C24CE">
      <w:pPr>
        <w:pStyle w:val="Ttulo3"/>
        <w:spacing w:before="240"/>
        <w:ind w:left="709"/>
        <w:contextualSpacing w:val="0"/>
        <w:rPr>
          <w:sz w:val="24"/>
          <w:szCs w:val="24"/>
        </w:rPr>
      </w:pPr>
      <w:bookmarkStart w:id="54" w:name="_Toc503515299"/>
      <w:r w:rsidRPr="00CA2D15">
        <w:rPr>
          <w:sz w:val="24"/>
          <w:szCs w:val="24"/>
        </w:rPr>
        <w:t>Editar Convênio Convenente</w:t>
      </w:r>
      <w:bookmarkEnd w:id="54"/>
    </w:p>
    <w:p w:rsidR="00291CA4" w:rsidRDefault="00291CA4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Convênio Convenente</w:t>
      </w:r>
      <w:r>
        <w:t xml:space="preserve">, para editar o </w:t>
      </w:r>
      <w:r w:rsidR="00772BE4">
        <w:t xml:space="preserve">cadastro do </w:t>
      </w:r>
      <w:r w:rsidR="008644E5">
        <w:t>convênio convenente</w:t>
      </w:r>
      <w:r>
        <w:t xml:space="preserve"> clique no ícone</w:t>
      </w:r>
      <w:r w:rsidR="008644E5">
        <w:t xml:space="preserve"> </w:t>
      </w:r>
      <w:r w:rsidR="008644E5"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48FC7FAE" wp14:editId="19BB2362">
            <wp:extent cx="180975" cy="191135"/>
            <wp:effectExtent l="0" t="0" r="9525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CF6">
        <w:t>.</w:t>
      </w:r>
    </w:p>
    <w:p w:rsidR="00291CA4" w:rsidRDefault="00291CA4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Ao clicar neste ícone, é disponibilizada a tela de </w:t>
      </w:r>
      <w:r>
        <w:rPr>
          <w:b/>
        </w:rPr>
        <w:t>Cadastro do Convênio Convenente</w:t>
      </w:r>
      <w:r>
        <w:t>, com todas as informações do registro cadastrado, em modo de edição:</w:t>
      </w:r>
    </w:p>
    <w:p w:rsidR="008644E5" w:rsidRDefault="008644E5" w:rsidP="00173879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>
            <wp:extent cx="4205503" cy="3804069"/>
            <wp:effectExtent l="19050" t="19050" r="24130" b="25400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10" cy="3809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44E5" w:rsidRDefault="008644E5" w:rsidP="00B11005">
      <w:pPr>
        <w:pStyle w:val="PargrafodaLista"/>
        <w:ind w:left="0" w:hanging="916"/>
        <w:rPr>
          <w:rFonts w:cs="Arial"/>
        </w:rPr>
      </w:pPr>
    </w:p>
    <w:p w:rsidR="008644E5" w:rsidRDefault="008644E5" w:rsidP="00173879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>
            <wp:extent cx="4165883" cy="5705475"/>
            <wp:effectExtent l="19050" t="19050" r="25400" b="9525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51" cy="57161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1CA4" w:rsidRDefault="00291CA4" w:rsidP="0067278A">
      <w:pPr>
        <w:pStyle w:val="PargrafodaLista"/>
        <w:tabs>
          <w:tab w:val="left" w:pos="284"/>
        </w:tabs>
        <w:ind w:left="0"/>
        <w:jc w:val="both"/>
      </w:pPr>
      <w:r>
        <w:lastRenderedPageBreak/>
        <w:t xml:space="preserve">Após realizar as alterações do cadastro </w:t>
      </w:r>
      <w:r w:rsidR="00772BE4">
        <w:t>do convênio convenente</w:t>
      </w:r>
      <w:r>
        <w:t xml:space="preserve">, deve-se clicar em </w:t>
      </w:r>
      <w:r>
        <w:rPr>
          <w:noProof/>
          <w:lang w:eastAsia="pt-BR" w:bidi="ar-SA"/>
        </w:rPr>
        <w:drawing>
          <wp:inline distT="0" distB="0" distL="0" distR="0" wp14:anchorId="2D9A0849" wp14:editId="093CA89F">
            <wp:extent cx="672998" cy="197941"/>
            <wp:effectExtent l="0" t="0" r="0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gravar as alterações realizadas.</w:t>
      </w:r>
    </w:p>
    <w:p w:rsidR="00291CA4" w:rsidRDefault="00291CA4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Convênio Convenente</w:t>
      </w:r>
      <w:r>
        <w:t xml:space="preserve"> sem salvar as informações,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771D95E7" wp14:editId="450CBD52">
            <wp:extent cx="510363" cy="199707"/>
            <wp:effectExtent l="0" t="0" r="4445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91CA4" w:rsidRDefault="00291CA4" w:rsidP="00B11005">
      <w:pPr>
        <w:pStyle w:val="PargrafodaLista"/>
        <w:tabs>
          <w:tab w:val="left" w:pos="284"/>
        </w:tabs>
        <w:ind w:left="0"/>
        <w:rPr>
          <w:rFonts w:cstheme="minorHAnsi"/>
        </w:rPr>
      </w:pPr>
    </w:p>
    <w:p w:rsidR="00291CA4" w:rsidRDefault="00291CA4" w:rsidP="0067278A">
      <w:pPr>
        <w:pStyle w:val="PargrafodaLista"/>
        <w:tabs>
          <w:tab w:val="left" w:pos="284"/>
        </w:tabs>
        <w:ind w:left="0"/>
        <w:jc w:val="both"/>
        <w:rPr>
          <w:rFonts w:cstheme="minorHAnsi"/>
        </w:rPr>
      </w:pPr>
      <w:r w:rsidRPr="00BA1EFA">
        <w:rPr>
          <w:rFonts w:cstheme="minorHAnsi"/>
        </w:rPr>
        <w:t>Ao confirmar, a aplicação irá exibir uma janela informativa</w:t>
      </w:r>
      <w:r>
        <w:rPr>
          <w:rFonts w:cstheme="minorHAnsi"/>
        </w:rPr>
        <w:t>, informando que os dados foram salvos com sucesso</w:t>
      </w:r>
      <w:r w:rsidRPr="00BA1EFA">
        <w:rPr>
          <w:rFonts w:cstheme="minorHAnsi"/>
        </w:rPr>
        <w:t>, conforme imagem abaixo</w:t>
      </w:r>
      <w:r>
        <w:rPr>
          <w:rFonts w:cstheme="minorHAnsi"/>
        </w:rPr>
        <w:t>:</w:t>
      </w:r>
    </w:p>
    <w:p w:rsidR="00291CA4" w:rsidRPr="00BA1EFA" w:rsidRDefault="00291CA4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</w:p>
    <w:p w:rsidR="00291CA4" w:rsidRPr="00BA1EFA" w:rsidRDefault="00291CA4" w:rsidP="00B11005">
      <w:pPr>
        <w:pStyle w:val="PargrafodaLista"/>
        <w:tabs>
          <w:tab w:val="left" w:pos="284"/>
        </w:tabs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14C7DD1E" wp14:editId="527A71B5">
            <wp:extent cx="4537484" cy="1041498"/>
            <wp:effectExtent l="0" t="0" r="0" b="6350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92" cy="10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D7" w:rsidRPr="00CA2D15" w:rsidRDefault="00D610D7" w:rsidP="00B11005">
      <w:pPr>
        <w:pStyle w:val="PargrafodaLista"/>
        <w:ind w:left="0"/>
        <w:jc w:val="center"/>
        <w:rPr>
          <w:rFonts w:asciiTheme="majorHAnsi" w:eastAsiaTheme="majorEastAsia" w:hAnsiTheme="majorHAnsi" w:cs="Arial"/>
          <w:b/>
          <w:bCs/>
          <w:smallCaps/>
          <w:color w:val="365F91" w:themeColor="accent1" w:themeShade="BF"/>
          <w:sz w:val="24"/>
          <w:szCs w:val="24"/>
        </w:rPr>
      </w:pPr>
    </w:p>
    <w:p w:rsidR="00D610D7" w:rsidRPr="00CA2D15" w:rsidRDefault="00D610D7" w:rsidP="00173879">
      <w:pPr>
        <w:pStyle w:val="Ttulo3"/>
        <w:ind w:left="709"/>
        <w:rPr>
          <w:sz w:val="24"/>
          <w:szCs w:val="24"/>
        </w:rPr>
      </w:pPr>
      <w:bookmarkStart w:id="55" w:name="_Toc503515300"/>
      <w:r w:rsidRPr="00CA2D15">
        <w:rPr>
          <w:sz w:val="24"/>
          <w:szCs w:val="24"/>
        </w:rPr>
        <w:t>Excluir Convênio Convenente</w:t>
      </w:r>
      <w:bookmarkEnd w:id="55"/>
    </w:p>
    <w:p w:rsidR="00376057" w:rsidRDefault="00376057" w:rsidP="00B11005">
      <w:pPr>
        <w:pStyle w:val="Passos"/>
        <w:numPr>
          <w:ilvl w:val="0"/>
          <w:numId w:val="0"/>
        </w:numPr>
        <w:spacing w:after="120"/>
        <w:jc w:val="both"/>
      </w:pPr>
      <w:r>
        <w:t xml:space="preserve">Na tela de </w:t>
      </w:r>
      <w:r w:rsidRPr="005E6129">
        <w:rPr>
          <w:b/>
        </w:rPr>
        <w:t xml:space="preserve">Manutenção </w:t>
      </w:r>
      <w:r>
        <w:rPr>
          <w:b/>
        </w:rPr>
        <w:t>do Convênio Convenente</w:t>
      </w:r>
      <w:r>
        <w:t>, para excluir o</w:t>
      </w:r>
      <w:r w:rsidR="00372978">
        <w:t xml:space="preserve"> convênio convenente </w:t>
      </w:r>
      <w:r>
        <w:t xml:space="preserve">clique no ícone </w:t>
      </w:r>
      <w:r>
        <w:rPr>
          <w:noProof/>
          <w:lang w:eastAsia="pt-BR" w:bidi="ar-SA"/>
        </w:rPr>
        <w:drawing>
          <wp:inline distT="0" distB="0" distL="0" distR="0" wp14:anchorId="531A0DD5" wp14:editId="29917B4C">
            <wp:extent cx="138023" cy="152551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1633" cy="156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76057" w:rsidRDefault="00376057" w:rsidP="00B11005">
      <w:pPr>
        <w:pStyle w:val="Passos"/>
        <w:numPr>
          <w:ilvl w:val="0"/>
          <w:numId w:val="0"/>
        </w:numPr>
        <w:jc w:val="both"/>
      </w:pPr>
      <w:r>
        <w:t xml:space="preserve">Ao clicar neste ícone, é disponibilizada a tela de </w:t>
      </w:r>
      <w:r w:rsidR="00372978">
        <w:rPr>
          <w:b/>
        </w:rPr>
        <w:t xml:space="preserve">Cadastro do </w:t>
      </w:r>
      <w:r>
        <w:rPr>
          <w:b/>
        </w:rPr>
        <w:t>Convênio Convenente</w:t>
      </w:r>
      <w:r>
        <w:t xml:space="preserve">, com todas as informações do registro cadastrado, em modo somente leitura, para visualização das informações a serem excluídas; deve-se clicar em </w:t>
      </w:r>
      <w:r>
        <w:rPr>
          <w:noProof/>
          <w:lang w:eastAsia="pt-BR" w:bidi="ar-SA"/>
        </w:rPr>
        <w:drawing>
          <wp:inline distT="0" distB="0" distL="0" distR="0" wp14:anchorId="4D33E10F" wp14:editId="5A4DDD1B">
            <wp:extent cx="672998" cy="197941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442" cy="2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realizar a exclusão do registro.</w:t>
      </w:r>
    </w:p>
    <w:p w:rsidR="00376057" w:rsidRDefault="00376057" w:rsidP="00B11005">
      <w:pPr>
        <w:pStyle w:val="PargrafodaLista"/>
        <w:ind w:left="0" w:hanging="916"/>
        <w:jc w:val="center"/>
        <w:rPr>
          <w:rFonts w:cs="Arial"/>
        </w:rPr>
      </w:pPr>
    </w:p>
    <w:p w:rsidR="00376057" w:rsidRDefault="00376057" w:rsidP="00B11005">
      <w:pPr>
        <w:pStyle w:val="PargrafodaLista"/>
        <w:ind w:left="0" w:hanging="916"/>
        <w:jc w:val="center"/>
        <w:rPr>
          <w:rFonts w:cs="Arial"/>
        </w:rPr>
      </w:pPr>
    </w:p>
    <w:p w:rsidR="00376057" w:rsidRDefault="00372978" w:rsidP="00173879">
      <w:pPr>
        <w:pStyle w:val="PargrafodaLista"/>
        <w:ind w:left="0"/>
        <w:jc w:val="center"/>
        <w:rPr>
          <w:rFonts w:cs="Arial"/>
        </w:rPr>
      </w:pPr>
      <w:r>
        <w:rPr>
          <w:rFonts w:cs="Arial"/>
          <w:noProof/>
          <w:lang w:eastAsia="pt-BR" w:bidi="ar-SA"/>
        </w:rPr>
        <w:lastRenderedPageBreak/>
        <w:drawing>
          <wp:inline distT="0" distB="0" distL="0" distR="0">
            <wp:extent cx="4241701" cy="5237407"/>
            <wp:effectExtent l="19050" t="19050" r="26035" b="20955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79" cy="5246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72978" w:rsidRDefault="00372978" w:rsidP="00B11005">
      <w:pPr>
        <w:pStyle w:val="PargrafodaLista"/>
        <w:ind w:left="0" w:hanging="916"/>
        <w:jc w:val="center"/>
        <w:rPr>
          <w:rFonts w:cs="Arial"/>
        </w:rPr>
      </w:pPr>
    </w:p>
    <w:p w:rsidR="00D667D0" w:rsidRDefault="00D667D0" w:rsidP="00B11005">
      <w:pPr>
        <w:pStyle w:val="Passos"/>
        <w:numPr>
          <w:ilvl w:val="0"/>
          <w:numId w:val="0"/>
        </w:numPr>
        <w:jc w:val="both"/>
      </w:pPr>
      <w:r w:rsidRPr="00580797">
        <w:rPr>
          <w:b/>
        </w:rPr>
        <w:t xml:space="preserve">Nota: </w:t>
      </w:r>
      <w:r w:rsidRPr="007E2496">
        <w:t xml:space="preserve">Para retornar </w:t>
      </w:r>
      <w:r>
        <w:t>à</w:t>
      </w:r>
      <w:r w:rsidRPr="007E2496">
        <w:t xml:space="preserve"> tela</w:t>
      </w:r>
      <w:r>
        <w:t xml:space="preserve"> de </w:t>
      </w:r>
      <w:r w:rsidRPr="005E6129">
        <w:rPr>
          <w:b/>
        </w:rPr>
        <w:t xml:space="preserve">Manutenção </w:t>
      </w:r>
      <w:r>
        <w:rPr>
          <w:b/>
        </w:rPr>
        <w:t>do Convênio Convenente</w:t>
      </w:r>
      <w:r>
        <w:t xml:space="preserve"> sem excluir o registro,</w:t>
      </w:r>
      <w:r w:rsidRPr="007E2496">
        <w:t xml:space="preserve"> clique no botão </w:t>
      </w:r>
      <w:r>
        <w:rPr>
          <w:noProof/>
          <w:lang w:eastAsia="pt-BR" w:bidi="ar-SA"/>
        </w:rPr>
        <w:drawing>
          <wp:inline distT="0" distB="0" distL="0" distR="0" wp14:anchorId="7E1BCD20" wp14:editId="0B994B0D">
            <wp:extent cx="608541" cy="238125"/>
            <wp:effectExtent l="0" t="0" r="127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D667D0" w:rsidRDefault="00D667D0" w:rsidP="00B11005">
      <w:pPr>
        <w:pStyle w:val="PargrafodaLista"/>
        <w:ind w:left="0" w:hanging="916"/>
        <w:jc w:val="center"/>
        <w:rPr>
          <w:rFonts w:cs="Arial"/>
        </w:rPr>
      </w:pPr>
    </w:p>
    <w:p w:rsidR="00173879" w:rsidRDefault="00173879" w:rsidP="00B11005">
      <w:pPr>
        <w:pStyle w:val="PargrafodaLista"/>
        <w:ind w:left="0" w:hanging="916"/>
        <w:jc w:val="center"/>
        <w:rPr>
          <w:rFonts w:cs="Arial"/>
        </w:rPr>
      </w:pPr>
    </w:p>
    <w:p w:rsidR="00E45203" w:rsidRDefault="00173879" w:rsidP="00173879">
      <w:pPr>
        <w:pStyle w:val="PargrafodaLista"/>
        <w:ind w:left="0"/>
        <w:jc w:val="center"/>
        <w:rPr>
          <w:rFonts w:cs="Arial"/>
          <w:b/>
          <w:sz w:val="28"/>
        </w:rPr>
      </w:pPr>
      <w:bookmarkStart w:id="56" w:name="_GoBack"/>
      <w:bookmarkEnd w:id="56"/>
      <w:r w:rsidRPr="00173879">
        <w:rPr>
          <w:rFonts w:cs="Arial"/>
          <w:b/>
          <w:sz w:val="28"/>
        </w:rPr>
        <w:t>Manual do Usuário</w:t>
      </w:r>
    </w:p>
    <w:p w:rsidR="00173879" w:rsidRDefault="00173879" w:rsidP="00173879">
      <w:pPr>
        <w:pStyle w:val="PargrafodaLista"/>
        <w:ind w:left="0"/>
        <w:jc w:val="center"/>
        <w:rPr>
          <w:rFonts w:cs="Arial"/>
          <w:b/>
          <w:sz w:val="28"/>
        </w:rPr>
      </w:pPr>
      <w:r w:rsidRPr="00173879">
        <w:rPr>
          <w:rFonts w:cs="Arial"/>
          <w:b/>
          <w:sz w:val="28"/>
        </w:rPr>
        <w:t xml:space="preserve">Sistema de Convênios – Execução </w:t>
      </w:r>
      <w:r>
        <w:rPr>
          <w:rFonts w:cs="Arial"/>
          <w:b/>
          <w:sz w:val="28"/>
        </w:rPr>
        <w:t>Convenente</w:t>
      </w:r>
    </w:p>
    <w:p w:rsidR="004C24CE" w:rsidRDefault="004C24CE" w:rsidP="00173879">
      <w:pPr>
        <w:pStyle w:val="PargrafodaLista"/>
        <w:ind w:left="0"/>
        <w:jc w:val="center"/>
        <w:rPr>
          <w:rFonts w:cs="Arial"/>
          <w:b/>
          <w:sz w:val="28"/>
        </w:rPr>
      </w:pPr>
    </w:p>
    <w:p w:rsidR="004106A2" w:rsidRPr="00C77649" w:rsidRDefault="00173879" w:rsidP="00C77649">
      <w:pPr>
        <w:pStyle w:val="CitaoIntensa"/>
        <w:spacing w:before="120" w:after="0"/>
        <w:jc w:val="center"/>
        <w:rPr>
          <w:u w:val="single"/>
        </w:rPr>
      </w:pPr>
      <w:r w:rsidRPr="00C77649">
        <w:rPr>
          <w:u w:val="single"/>
        </w:rPr>
        <w:t>Elaboração:</w:t>
      </w:r>
    </w:p>
    <w:p w:rsidR="00173879" w:rsidRDefault="00173879" w:rsidP="00C77649">
      <w:pPr>
        <w:pStyle w:val="CitaoIntensa"/>
        <w:spacing w:before="0"/>
        <w:jc w:val="center"/>
      </w:pPr>
      <w:r>
        <w:t>Ábaco Sistemas</w:t>
      </w:r>
    </w:p>
    <w:p w:rsidR="004106A2" w:rsidRPr="00C77649" w:rsidRDefault="00173879" w:rsidP="00C77649">
      <w:pPr>
        <w:pStyle w:val="CitaoIntensa"/>
        <w:spacing w:before="120" w:after="0"/>
        <w:jc w:val="center"/>
        <w:rPr>
          <w:u w:val="single"/>
        </w:rPr>
      </w:pPr>
      <w:r w:rsidRPr="00C77649">
        <w:rPr>
          <w:u w:val="single"/>
        </w:rPr>
        <w:t>Revisão &amp; Edição:</w:t>
      </w:r>
    </w:p>
    <w:p w:rsidR="00173879" w:rsidRDefault="00173879" w:rsidP="00C77649">
      <w:pPr>
        <w:pStyle w:val="CitaoIntensa"/>
        <w:spacing w:before="0"/>
        <w:jc w:val="center"/>
      </w:pPr>
      <w:r>
        <w:t xml:space="preserve">Márcio Marques Gonçalves, </w:t>
      </w:r>
      <w:r w:rsidR="004106A2">
        <w:br/>
      </w:r>
      <w:r>
        <w:t>Diretor de Convênios e Fundos – DCONF/SUBCI/SEMEF</w:t>
      </w:r>
    </w:p>
    <w:p w:rsidR="00E45203" w:rsidRPr="00C77649" w:rsidRDefault="00E45203" w:rsidP="004C24CE">
      <w:pPr>
        <w:pStyle w:val="CitaoIntensa"/>
        <w:pBdr>
          <w:bottom w:val="none" w:sz="0" w:space="0" w:color="auto"/>
        </w:pBdr>
        <w:spacing w:before="120" w:after="0"/>
        <w:jc w:val="center"/>
        <w:rPr>
          <w:u w:val="single"/>
        </w:rPr>
      </w:pPr>
      <w:r w:rsidRPr="00C77649">
        <w:rPr>
          <w:u w:val="single"/>
        </w:rPr>
        <w:t>Gestão:</w:t>
      </w:r>
    </w:p>
    <w:p w:rsidR="004106A2" w:rsidRDefault="00E45203" w:rsidP="004C24CE">
      <w:pPr>
        <w:pStyle w:val="CitaoIntensa"/>
        <w:pBdr>
          <w:bottom w:val="none" w:sz="0" w:space="0" w:color="auto"/>
        </w:pBdr>
        <w:spacing w:before="0" w:after="120"/>
        <w:jc w:val="center"/>
      </w:pPr>
      <w:r>
        <w:t>ARNALDO GOMES FLORES</w:t>
      </w:r>
      <w:r>
        <w:br/>
        <w:t>Subsecretário Municipal de Controle Interno – SUBCI/SEMEF</w:t>
      </w:r>
    </w:p>
    <w:p w:rsidR="00E45203" w:rsidRDefault="00E45203" w:rsidP="004C24CE">
      <w:pPr>
        <w:pStyle w:val="CitaoIntensa"/>
        <w:pBdr>
          <w:bottom w:val="none" w:sz="0" w:space="0" w:color="auto"/>
        </w:pBdr>
        <w:spacing w:after="120"/>
        <w:jc w:val="center"/>
      </w:pPr>
      <w:r>
        <w:t>LOURIVAL LITAIFF PRAIA</w:t>
      </w:r>
      <w:r>
        <w:br/>
        <w:t>Secretário Municipal de Finanças, Tecnologia da Informação e Controle Interno – SEMEF.</w:t>
      </w:r>
    </w:p>
    <w:p w:rsidR="004C24CE" w:rsidRDefault="004C24CE" w:rsidP="00E45203"/>
    <w:p w:rsidR="004C24CE" w:rsidRDefault="004C24CE" w:rsidP="00E45203"/>
    <w:p w:rsidR="00E45203" w:rsidRPr="00E45203" w:rsidRDefault="00E45203" w:rsidP="004C24CE">
      <w:pPr>
        <w:pStyle w:val="Ttulo1"/>
        <w:pBdr>
          <w:top w:val="single" w:sz="18" w:space="1" w:color="auto"/>
          <w:bottom w:val="single" w:sz="18" w:space="1" w:color="auto"/>
        </w:pBdr>
        <w:jc w:val="center"/>
      </w:pPr>
      <w:bookmarkStart w:id="57" w:name="_Toc503515301"/>
      <w:r w:rsidRPr="00C77649">
        <w:t>ARTHUR VIRGÍLIO DO CARMO RIBEIRO NETO</w:t>
      </w:r>
      <w:r w:rsidRPr="00C77649">
        <w:br/>
      </w:r>
      <w:r>
        <w:t>Prefeito de Manaus</w:t>
      </w:r>
      <w:r>
        <w:br/>
        <w:t>2018</w:t>
      </w:r>
      <w:bookmarkEnd w:id="57"/>
    </w:p>
    <w:sectPr w:rsidR="00E45203" w:rsidRPr="00E45203" w:rsidSect="00B83E31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pgSz w:w="8419" w:h="11906" w:orient="landscape" w:code="9"/>
      <w:pgMar w:top="1700" w:right="720" w:bottom="720" w:left="720" w:header="284" w:footer="113" w:gutter="284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0A8" w:rsidRDefault="00B230A8" w:rsidP="00DA0FDF">
      <w:r>
        <w:separator/>
      </w:r>
    </w:p>
  </w:endnote>
  <w:endnote w:type="continuationSeparator" w:id="0">
    <w:p w:rsidR="00B230A8" w:rsidRDefault="00B230A8" w:rsidP="00DA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-1194916438"/>
      <w:docPartObj>
        <w:docPartGallery w:val="Page Numbers (Bottom of Page)"/>
        <w:docPartUnique/>
      </w:docPartObj>
    </w:sdtPr>
    <w:sdtContent>
      <w:p w:rsidR="00B230A8" w:rsidRPr="008E7972" w:rsidRDefault="00B230A8" w:rsidP="008E7972">
        <w:pPr>
          <w:pStyle w:val="Rodap"/>
          <w:spacing w:before="60"/>
          <w:rPr>
            <w:sz w:val="20"/>
          </w:rPr>
        </w:pPr>
        <w:r w:rsidRPr="008E7972">
          <w:rPr>
            <w:noProof/>
            <w:sz w:val="20"/>
            <w:lang w:eastAsia="pt-BR" w:bidi="ar-SA"/>
          </w:rPr>
          <w:drawing>
            <wp:anchor distT="0" distB="0" distL="114300" distR="114300" simplePos="0" relativeHeight="251662336" behindDoc="1" locked="0" layoutInCell="1" allowOverlap="1" wp14:anchorId="7F17BAFC" wp14:editId="4C6D42F1">
              <wp:simplePos x="0" y="0"/>
              <wp:positionH relativeFrom="margin">
                <wp:posOffset>0</wp:posOffset>
              </wp:positionH>
              <wp:positionV relativeFrom="paragraph">
                <wp:posOffset>20320</wp:posOffset>
              </wp:positionV>
              <wp:extent cx="4518660" cy="280670"/>
              <wp:effectExtent l="0" t="0" r="0" b="5080"/>
              <wp:wrapThrough wrapText="bothSides">
                <wp:wrapPolygon edited="0">
                  <wp:start x="0" y="0"/>
                  <wp:lineTo x="0" y="1466"/>
                  <wp:lineTo x="6374" y="20525"/>
                  <wp:lineTo x="10836" y="20525"/>
                  <wp:lineTo x="21491" y="19059"/>
                  <wp:lineTo x="21491" y="0"/>
                  <wp:lineTo x="0" y="0"/>
                </wp:wrapPolygon>
              </wp:wrapThrough>
              <wp:docPr id="25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RODAPE MANUAL DE SISTEMAS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8660" cy="2806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8E7972">
          <w:rPr>
            <w:sz w:val="20"/>
          </w:rPr>
          <w:fldChar w:fldCharType="begin"/>
        </w:r>
        <w:r w:rsidRPr="008E7972">
          <w:rPr>
            <w:sz w:val="20"/>
          </w:rPr>
          <w:instrText>PAGE   \* MERGEFORMAT</w:instrText>
        </w:r>
        <w:r w:rsidRPr="008E7972">
          <w:rPr>
            <w:sz w:val="20"/>
          </w:rPr>
          <w:fldChar w:fldCharType="separate"/>
        </w:r>
        <w:r w:rsidR="00ED2F36">
          <w:rPr>
            <w:noProof/>
            <w:sz w:val="20"/>
          </w:rPr>
          <w:t>6</w:t>
        </w:r>
        <w:r w:rsidRPr="008E7972">
          <w:rPr>
            <w:sz w:val="20"/>
          </w:rPr>
          <w:fldChar w:fldCharType="end"/>
        </w:r>
      </w:p>
    </w:sdtContent>
  </w:sdt>
  <w:p w:rsidR="00B230A8" w:rsidRDefault="00B230A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3183843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230A8" w:rsidRPr="008E7972" w:rsidRDefault="00B230A8" w:rsidP="008E7972">
        <w:pPr>
          <w:pStyle w:val="Rodap"/>
          <w:spacing w:before="60"/>
          <w:jc w:val="right"/>
          <w:rPr>
            <w:sz w:val="20"/>
          </w:rPr>
        </w:pPr>
        <w:r w:rsidRPr="008E7972">
          <w:rPr>
            <w:noProof/>
            <w:sz w:val="20"/>
            <w:lang w:eastAsia="pt-BR" w:bidi="ar-SA"/>
          </w:rPr>
          <w:drawing>
            <wp:anchor distT="0" distB="0" distL="114300" distR="114300" simplePos="0" relativeHeight="251659264" behindDoc="1" locked="0" layoutInCell="1" allowOverlap="1" wp14:anchorId="6474C78C" wp14:editId="6F182564">
              <wp:simplePos x="0" y="0"/>
              <wp:positionH relativeFrom="margin">
                <wp:posOffset>-635</wp:posOffset>
              </wp:positionH>
              <wp:positionV relativeFrom="paragraph">
                <wp:posOffset>13970</wp:posOffset>
              </wp:positionV>
              <wp:extent cx="4518939" cy="281007"/>
              <wp:effectExtent l="0" t="0" r="0" b="5080"/>
              <wp:wrapThrough wrapText="bothSides">
                <wp:wrapPolygon edited="0">
                  <wp:start x="0" y="0"/>
                  <wp:lineTo x="0" y="1466"/>
                  <wp:lineTo x="6374" y="20525"/>
                  <wp:lineTo x="10836" y="20525"/>
                  <wp:lineTo x="21491" y="19059"/>
                  <wp:lineTo x="21491" y="0"/>
                  <wp:lineTo x="0" y="0"/>
                </wp:wrapPolygon>
              </wp:wrapThrough>
              <wp:docPr id="26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RODAPE MANUAL DE SISTEMAS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8939" cy="28100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8E7972">
          <w:rPr>
            <w:sz w:val="20"/>
          </w:rPr>
          <w:fldChar w:fldCharType="begin"/>
        </w:r>
        <w:r w:rsidRPr="008E7972">
          <w:rPr>
            <w:sz w:val="20"/>
          </w:rPr>
          <w:instrText>PAGE   \* MERGEFORMAT</w:instrText>
        </w:r>
        <w:r w:rsidRPr="008E7972">
          <w:rPr>
            <w:sz w:val="20"/>
          </w:rPr>
          <w:fldChar w:fldCharType="separate"/>
        </w:r>
        <w:r w:rsidR="00ED2F36">
          <w:rPr>
            <w:noProof/>
            <w:sz w:val="20"/>
          </w:rPr>
          <w:t>7</w:t>
        </w:r>
        <w:r w:rsidRPr="008E7972">
          <w:rPr>
            <w:sz w:val="20"/>
          </w:rPr>
          <w:fldChar w:fldCharType="end"/>
        </w:r>
      </w:p>
    </w:sdtContent>
  </w:sdt>
  <w:p w:rsidR="00B230A8" w:rsidRDefault="00B230A8" w:rsidP="00C216D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0A8" w:rsidRDefault="00B230A8" w:rsidP="00DA0FDF">
      <w:r>
        <w:separator/>
      </w:r>
    </w:p>
  </w:footnote>
  <w:footnote w:type="continuationSeparator" w:id="0">
    <w:p w:rsidR="00B230A8" w:rsidRDefault="00B230A8" w:rsidP="00DA0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0A8" w:rsidRDefault="00B230A8">
    <w:pPr>
      <w:pStyle w:val="Cabealho"/>
    </w:pPr>
    <w:r>
      <w:rPr>
        <w:rFonts w:ascii="Arial Black" w:hAnsi="Arial Black"/>
        <w:noProof/>
        <w:color w:val="365F91" w:themeColor="accent1" w:themeShade="BF"/>
        <w:sz w:val="32"/>
        <w:szCs w:val="32"/>
        <w:lang w:eastAsia="pt-BR" w:bidi="ar-SA"/>
      </w:rPr>
      <mc:AlternateContent>
        <mc:Choice Requires="wpg">
          <w:drawing>
            <wp:anchor distT="0" distB="0" distL="114300" distR="114300" simplePos="0" relativeHeight="251697664" behindDoc="0" locked="0" layoutInCell="1" allowOverlap="1" wp14:anchorId="2D529D79" wp14:editId="556FE540">
              <wp:simplePos x="0" y="0"/>
              <wp:positionH relativeFrom="column">
                <wp:posOffset>0</wp:posOffset>
              </wp:positionH>
              <wp:positionV relativeFrom="paragraph">
                <wp:posOffset>438785</wp:posOffset>
              </wp:positionV>
              <wp:extent cx="3724275" cy="330835"/>
              <wp:effectExtent l="0" t="0" r="9525" b="0"/>
              <wp:wrapThrough wrapText="bothSides">
                <wp:wrapPolygon edited="0">
                  <wp:start x="3977" y="0"/>
                  <wp:lineTo x="0" y="2488"/>
                  <wp:lineTo x="0" y="19900"/>
                  <wp:lineTo x="21545" y="19900"/>
                  <wp:lineTo x="21545" y="0"/>
                  <wp:lineTo x="10496" y="0"/>
                  <wp:lineTo x="3977" y="0"/>
                </wp:wrapPolygon>
              </wp:wrapThrough>
              <wp:docPr id="31" name="Gru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24275" cy="330835"/>
                        <a:chOff x="0" y="0"/>
                        <a:chExt cx="3724275" cy="330835"/>
                      </a:xfrm>
                    </wpg:grpSpPr>
                    <pic:pic xmlns:pic="http://schemas.openxmlformats.org/drawingml/2006/picture">
                      <pic:nvPicPr>
                        <pic:cNvPr id="44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3724275" cy="321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8" name="Imagem 44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3900" y="0"/>
                          <a:ext cx="10572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5AEDD8" id="Grupo 31" o:spid="_x0000_s1026" style="position:absolute;margin-left:0;margin-top:34.55pt;width:293.25pt;height:26.05pt;z-index:251697664" coordsize="37242,3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95;width:37242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YgaHFAAAA2wAAAA8AAABkcnMvZG93bnJldi54bWxEj0FrwkAUhO9C/8PyCt7MxpoGSbNKEQoF&#10;sWAqiLdH9jUJzb6N2a2J/vquUOhxmJlvmHw9mlZcqHeNZQXzKAZBXFrdcKXg8Pk2W4JwHllja5kU&#10;XMnBevUwyTHTduA9XQpfiQBhl6GC2vsuk9KVNRl0ke2Ig/dle4M+yL6SuschwE0rn+I4lQYbDgs1&#10;drSpqfwufoyC3fOHYYmbtkzj+Tk5nRdbdzsqNX0cX19AeBr9f/iv/a4VJAncv4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IGhxQAAANsAAAAPAAAAAAAAAAAAAAAA&#10;AJ8CAABkcnMvZG93bnJldi54bWxQSwUGAAAAAAQABAD3AAAAkQMAAAAA&#10;">
                <v:imagedata r:id="rId3" o:title=""/>
                <v:path arrowok="t"/>
                <o:lock v:ext="edit" aspectratio="f"/>
              </v:shape>
              <v:shape id="Imagem 448" o:spid="_x0000_s1028" type="#_x0000_t75" style="position:absolute;left:7239;width:10572;height:2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h2JvEAAAA3AAAAA8AAABkcnMvZG93bnJldi54bWxET89rwjAUvg/8H8ITdpvppGxSjaKyweZB&#10;tIrs+Na8tcXmJTRZ7fzrzWHg8eP7PVv0phEdtb62rOB5lIAgLqyuuVRwPLw/TUD4gKyxsUwK/sjD&#10;Yj54mGGm7YX31OWhFDGEfYYKqhBcJqUvKjLoR9YRR+7HtgZDhG0pdYuXGG4aOU6SF2mw5thQoaN1&#10;RcU5/zUKDrvklLrteLl6W3+/XjeF674+nVKPw345BRGoD3fxv/tDK0jTuDae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h2JvEAAAA3AAAAA8AAAAAAAAAAAAAAAAA&#10;nwIAAGRycy9kb3ducmV2LnhtbFBLBQYAAAAABAAEAPcAAACQAwAAAAA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0A8" w:rsidRDefault="00B230A8" w:rsidP="00534C5B">
    <w:pPr>
      <w:pStyle w:val="SemEspaamento"/>
      <w:rPr>
        <w:rFonts w:ascii="Arial Black" w:hAnsi="Arial Black"/>
        <w:color w:val="365F91" w:themeColor="accent1" w:themeShade="BF"/>
        <w:sz w:val="32"/>
        <w:szCs w:val="32"/>
      </w:rPr>
    </w:pPr>
    <w:r>
      <w:rPr>
        <w:rFonts w:ascii="Arial Black" w:hAnsi="Arial Black"/>
        <w:noProof/>
        <w:color w:val="365F91" w:themeColor="accent1" w:themeShade="BF"/>
        <w:sz w:val="32"/>
        <w:szCs w:val="32"/>
        <w:lang w:val="pt-BR" w:eastAsia="pt-BR" w:bidi="ar-SA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A231156" wp14:editId="0E5CEC1C">
              <wp:simplePos x="0" y="0"/>
              <wp:positionH relativeFrom="margin">
                <wp:posOffset>4137025</wp:posOffset>
              </wp:positionH>
              <wp:positionV relativeFrom="paragraph">
                <wp:posOffset>273050</wp:posOffset>
              </wp:positionV>
              <wp:extent cx="2256155" cy="525145"/>
              <wp:effectExtent l="3175" t="0" r="0" b="1905"/>
              <wp:wrapNone/>
              <wp:docPr id="387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15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0A8" w:rsidRPr="005D04E4" w:rsidRDefault="00B230A8" w:rsidP="00DF217C">
                          <w:pPr>
                            <w:jc w:val="right"/>
                            <w:rPr>
                              <w:rFonts w:ascii="Arial Narrow" w:hAnsi="Arial Narrow" w:cs="Arial"/>
                              <w:b/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D04E4">
                            <w:rPr>
                              <w:rFonts w:ascii="Arial Narrow" w:hAnsi="Arial Narrow" w:cs="Arial"/>
                              <w:b/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  <w:t>GESTÃO TRIBUTÁRIA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23115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0" type="#_x0000_t202" style="position:absolute;margin-left:325.75pt;margin-top:21.5pt;width:177.65pt;height:41.3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" filled="f" fillcolor="#943634 [2405]" stroked="f" strokecolor="#c0504d [3205]" strokeweight="1.5pt">
              <v:textbox>
                <w:txbxContent>
                  <w:p w:rsidR="00B230A8" w:rsidRPr="005D04E4" w:rsidRDefault="00B230A8" w:rsidP="00DF217C">
                    <w:pPr>
                      <w:jc w:val="right"/>
                      <w:rPr>
                        <w:rFonts w:ascii="Arial Narrow" w:hAnsi="Arial Narrow" w:cs="Arial"/>
                        <w:b/>
                        <w:smallCaps/>
                        <w:color w:val="FFFFFF" w:themeColor="background1"/>
                        <w:sz w:val="24"/>
                        <w:szCs w:val="24"/>
                      </w:rPr>
                    </w:pPr>
                    <w:r w:rsidRPr="005D04E4">
                      <w:rPr>
                        <w:rFonts w:ascii="Arial Narrow" w:hAnsi="Arial Narrow" w:cs="Arial"/>
                        <w:b/>
                        <w:smallCaps/>
                        <w:color w:val="FFFFFF" w:themeColor="background1"/>
                        <w:sz w:val="24"/>
                        <w:szCs w:val="24"/>
                      </w:rPr>
                      <w:t>GESTÃO TRIBUTÁRIA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230A8" w:rsidRDefault="00B230A8" w:rsidP="00B13255">
    <w:pPr>
      <w:pStyle w:val="SemEspaamento"/>
      <w:tabs>
        <w:tab w:val="left" w:pos="1210"/>
      </w:tabs>
      <w:rPr>
        <w:rFonts w:ascii="Arial Black" w:hAnsi="Arial Black"/>
        <w:color w:val="365F91" w:themeColor="accent1" w:themeShade="BF"/>
        <w:sz w:val="32"/>
        <w:szCs w:val="32"/>
      </w:rPr>
    </w:pPr>
    <w:r>
      <w:rPr>
        <w:rFonts w:ascii="Arial Black" w:hAnsi="Arial Black"/>
        <w:noProof/>
        <w:color w:val="365F91" w:themeColor="accent1" w:themeShade="BF"/>
        <w:sz w:val="32"/>
        <w:szCs w:val="32"/>
        <w:lang w:val="pt-BR" w:eastAsia="pt-BR" w:bidi="ar-SA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DDA95D0" wp14:editId="65B20368">
              <wp:simplePos x="0" y="0"/>
              <wp:positionH relativeFrom="column">
                <wp:posOffset>635</wp:posOffset>
              </wp:positionH>
              <wp:positionV relativeFrom="paragraph">
                <wp:posOffset>190500</wp:posOffset>
              </wp:positionV>
              <wp:extent cx="3724275" cy="330835"/>
              <wp:effectExtent l="0" t="0" r="9525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24275" cy="330835"/>
                        <a:chOff x="0" y="0"/>
                        <a:chExt cx="3724275" cy="330835"/>
                      </a:xfrm>
                    </wpg:grpSpPr>
                    <pic:pic xmlns:pic="http://schemas.openxmlformats.org/drawingml/2006/picture">
                      <pic:nvPicPr>
                        <pic:cNvPr id="482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3724275" cy="321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1" name="Imagem 48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3900" y="0"/>
                          <a:ext cx="10572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8BCF12" id="Grupo 5" o:spid="_x0000_s1026" style="position:absolute;margin-left:.05pt;margin-top:15pt;width:293.25pt;height:26.05pt;z-index:251664384" coordsize="37242,3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95;width:37242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eyWzEAAAA3AAAAA8AAABkcnMvZG93bnJldi54bWxEj92KwjAUhO8F3yEcwTtN6x/SNRURBEFW&#10;WBVk7w7N2bZsc1KbqHWf3iwIXg4z8w2zWLamEjdqXGlZQTyMQBBnVpecKzgdN4M5COeRNVaWScGD&#10;HCzTbmeBibZ3/qLbweciQNglqKDwvk6kdFlBBt3Q1sTB+7GNQR9kk0vd4D3ATSVHUTSTBksOCwXW&#10;tC4o+z1cjYLP6d6wxHWVzaL4Mvm+jHfu76xUv9euPkB4av07/GpvtYLJfAT/Z8IRk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eyWzEAAAA3AAAAA8AAAAAAAAAAAAAAAAA&#10;nwIAAGRycy9kb3ducmV2LnhtbFBLBQYAAAAABAAEAPcAAACQAwAAAAA=&#10;">
                <v:imagedata r:id="rId3" o:title=""/>
                <v:path arrowok="t"/>
                <o:lock v:ext="edit" aspectratio="f"/>
              </v:shape>
              <v:shape id="Imagem 481" o:spid="_x0000_s1028" type="#_x0000_t75" style="position:absolute;left:7239;width:10572;height:2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y5zHAAAA3AAAAA8AAABkcnMvZG93bnJldi54bWxEj0FrwkAUhO9C/8PyCr3pRhEr0VWstNB6&#10;KDaKeHzNviah2bdLdhujv94VhB6HmfmGmS87U4uWGl9ZVjAcJCCIc6srLhTsd2/9KQgfkDXWlknB&#10;mTwsFw+9OabanviL2iwUIkLYp6igDMGlUvq8JIN+YB1x9H5sYzBE2RRSN3iKcFPLUZJMpMGK40KJ&#10;jtYl5b/Zn1Gw2yaHsfscrV5e19/Pl03u2uOHU+rpsVvNQATqwn/43n7XCsbTIdzOxCM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iy5zHAAAA3AAAAA8AAAAAAAAAAAAA&#10;AAAAnwIAAGRycy9kb3ducmV2LnhtbFBLBQYAAAAABAAEAPcAAACTAwAAAAA=&#10;">
                <v:imagedata r:id="rId4" o:title=""/>
                <v:path arrowok="t"/>
              </v:shape>
            </v:group>
          </w:pict>
        </mc:Fallback>
      </mc:AlternateContent>
    </w:r>
    <w:r>
      <w:rPr>
        <w:rFonts w:ascii="Arial Black" w:hAnsi="Arial Black"/>
        <w:color w:val="365F91" w:themeColor="accent1" w:themeShade="BF"/>
        <w:sz w:val="32"/>
        <w:szCs w:val="32"/>
      </w:rPr>
      <w:tab/>
    </w:r>
  </w:p>
  <w:p w:rsidR="00B230A8" w:rsidRDefault="00B230A8" w:rsidP="0034331D">
    <w:pPr>
      <w:pStyle w:val="SemEspaamento"/>
      <w:rPr>
        <w:rFonts w:ascii="Arial" w:hAnsi="Arial" w:cs="Arial"/>
        <w:color w:val="548DD4" w:themeColor="text2" w:themeTint="99"/>
        <w:sz w:val="18"/>
        <w:szCs w:val="18"/>
      </w:rPr>
    </w:pPr>
  </w:p>
  <w:p w:rsidR="00B230A8" w:rsidRPr="001859F2" w:rsidRDefault="00B230A8" w:rsidP="0005611E">
    <w:pPr>
      <w:pStyle w:val="SemEspaamento"/>
      <w:spacing w:after="120"/>
      <w:rPr>
        <w:rFonts w:ascii="Arial" w:hAnsi="Arial" w:cs="Arial"/>
        <w:color w:val="548DD4" w:themeColor="text2" w:themeTint="99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0A8" w:rsidRPr="00704A19" w:rsidRDefault="00B230A8" w:rsidP="006F778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BDDD92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3.5pt;visibility:visible;mso-wrap-style:square" o:bullet="t">
        <v:imagedata r:id="rId1" o:title=""/>
      </v:shape>
    </w:pict>
  </w:numPicBullet>
  <w:numPicBullet w:numPicBulletId="1">
    <w:pict>
      <v:shape w14:anchorId="32330457" id="_x0000_i1052" type="#_x0000_t75" style="width:15pt;height:15.75pt;visibility:visible;mso-wrap-style:square" o:bullet="t">
        <v:imagedata r:id="rId2" o:title=""/>
      </v:shape>
    </w:pict>
  </w:numPicBullet>
  <w:numPicBullet w:numPicBulletId="2">
    <w:pict>
      <v:shape id="_x0000_i1053" type="#_x0000_t75" style="width:14.25pt;height:15.75pt;visibility:visible;mso-wrap-style:square" o:bullet="t">
        <v:imagedata r:id="rId3" o:title=""/>
      </v:shape>
    </w:pict>
  </w:numPicBullet>
  <w:numPicBullet w:numPicBulletId="3">
    <w:pict>
      <v:shape id="_x0000_i1054" type="#_x0000_t75" style="width:14.25pt;height:15pt;visibility:visible;mso-wrap-style:square" o:bullet="t">
        <v:imagedata r:id="rId4" o:title=""/>
      </v:shape>
    </w:pict>
  </w:numPicBullet>
  <w:numPicBullet w:numPicBulletId="4">
    <w:pict>
      <v:shape id="_x0000_i1055" type="#_x0000_t75" style="width:12pt;height:15pt;visibility:visible;mso-wrap-style:square" o:bullet="t">
        <v:imagedata r:id="rId5" o:title=""/>
      </v:shape>
    </w:pict>
  </w:numPicBullet>
  <w:numPicBullet w:numPicBulletId="5">
    <w:pict>
      <v:shape id="_x0000_i1056" type="#_x0000_t75" style="width:14.25pt;height:15.75pt;visibility:visible;mso-wrap-style:square" o:bullet="t">
        <v:imagedata r:id="rId6" o:title=""/>
      </v:shape>
    </w:pict>
  </w:numPicBullet>
  <w:abstractNum w:abstractNumId="0">
    <w:nsid w:val="02AB780A"/>
    <w:multiLevelType w:val="hybridMultilevel"/>
    <w:tmpl w:val="F55A132C"/>
    <w:lvl w:ilvl="0" w:tplc="F56E104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3A38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A426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E88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8A4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6E23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469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DE0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E2C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78A59C8"/>
    <w:multiLevelType w:val="multilevel"/>
    <w:tmpl w:val="58B0E21A"/>
    <w:lvl w:ilvl="0">
      <w:start w:val="1"/>
      <w:numFmt w:val="bullet"/>
      <w:pStyle w:val="Funcionalidade"/>
      <w:lvlText w:val=""/>
      <w:lvlJc w:val="left"/>
      <w:pPr>
        <w:ind w:left="76" w:hanging="360"/>
      </w:pPr>
      <w:rPr>
        <w:rFonts w:ascii="Wingdings 2" w:hAnsi="Wingdings 2" w:hint="default"/>
        <w:b w:val="0"/>
        <w:i w:val="0"/>
        <w:color w:val="365F91" w:themeColor="accent1" w:themeShade="BF"/>
        <w:sz w:val="36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2">
    <w:nsid w:val="11046A4B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3357AAD"/>
    <w:multiLevelType w:val="hybridMultilevel"/>
    <w:tmpl w:val="0FE89A76"/>
    <w:lvl w:ilvl="0" w:tplc="0416000B">
      <w:start w:val="1"/>
      <w:numFmt w:val="bullet"/>
      <w:lvlText w:val=""/>
      <w:lvlJc w:val="left"/>
      <w:pPr>
        <w:ind w:left="118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4">
    <w:nsid w:val="19B74683"/>
    <w:multiLevelType w:val="hybridMultilevel"/>
    <w:tmpl w:val="9DF08042"/>
    <w:lvl w:ilvl="0" w:tplc="7CCAEA88">
      <w:start w:val="1"/>
      <w:numFmt w:val="decimal"/>
      <w:pStyle w:val="Passos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F567A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BEE31BD"/>
    <w:multiLevelType w:val="hybridMultilevel"/>
    <w:tmpl w:val="9BE0914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12962BF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4994908"/>
    <w:multiLevelType w:val="hybridMultilevel"/>
    <w:tmpl w:val="062ACE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57FF5"/>
    <w:multiLevelType w:val="hybridMultilevel"/>
    <w:tmpl w:val="4468A998"/>
    <w:lvl w:ilvl="0" w:tplc="0416000F">
      <w:start w:val="1"/>
      <w:numFmt w:val="decimal"/>
      <w:lvlText w:val="%1."/>
      <w:lvlJc w:val="left"/>
      <w:pPr>
        <w:ind w:left="1077" w:hanging="360"/>
      </w:p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326C23EA"/>
    <w:multiLevelType w:val="hybridMultilevel"/>
    <w:tmpl w:val="F45E4930"/>
    <w:lvl w:ilvl="0" w:tplc="7130AA8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37626C21"/>
    <w:multiLevelType w:val="hybridMultilevel"/>
    <w:tmpl w:val="DA7A016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B6B1366"/>
    <w:multiLevelType w:val="hybridMultilevel"/>
    <w:tmpl w:val="108AD998"/>
    <w:lvl w:ilvl="0" w:tplc="2CAE61BC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FFC0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FEA07E9"/>
    <w:multiLevelType w:val="hybridMultilevel"/>
    <w:tmpl w:val="333E4A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C529D0"/>
    <w:multiLevelType w:val="multilevel"/>
    <w:tmpl w:val="3BEC3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56138A1"/>
    <w:multiLevelType w:val="hybridMultilevel"/>
    <w:tmpl w:val="570CD916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5907302B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A4C5221"/>
    <w:multiLevelType w:val="hybridMultilevel"/>
    <w:tmpl w:val="DCCC0A5E"/>
    <w:lvl w:ilvl="0" w:tplc="AEE63FAC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color w:val="C0504D" w:themeColor="accent2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FC412B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07E199E"/>
    <w:multiLevelType w:val="hybridMultilevel"/>
    <w:tmpl w:val="98B6FD0E"/>
    <w:lvl w:ilvl="0" w:tplc="848EE5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981AF6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2C975E6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3091B00"/>
    <w:multiLevelType w:val="hybridMultilevel"/>
    <w:tmpl w:val="8E24810A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6440562"/>
    <w:multiLevelType w:val="multilevel"/>
    <w:tmpl w:val="12E41F18"/>
    <w:lvl w:ilvl="0">
      <w:start w:val="1"/>
      <w:numFmt w:val="decimal"/>
      <w:pStyle w:val="Ttulo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3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4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67BA0B0B"/>
    <w:multiLevelType w:val="hybridMultilevel"/>
    <w:tmpl w:val="BCD48484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CCD2338"/>
    <w:multiLevelType w:val="hybridMultilevel"/>
    <w:tmpl w:val="98C4239C"/>
    <w:lvl w:ilvl="0" w:tplc="AEE63FAC">
      <w:start w:val="1"/>
      <w:numFmt w:val="decimal"/>
      <w:lvlText w:val="%1"/>
      <w:lvlJc w:val="left"/>
      <w:pPr>
        <w:ind w:left="1440" w:hanging="360"/>
      </w:pPr>
      <w:rPr>
        <w:rFonts w:hint="default"/>
        <w:b/>
        <w:i/>
        <w:color w:val="C0504D" w:themeColor="accent2"/>
        <w:sz w:val="3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2"/>
  </w:num>
  <w:num w:numId="3">
    <w:abstractNumId w:val="4"/>
    <w:lvlOverride w:ilvl="0">
      <w:startOverride w:val="1"/>
    </w:lvlOverride>
  </w:num>
  <w:num w:numId="4">
    <w:abstractNumId w:val="17"/>
  </w:num>
  <w:num w:numId="5">
    <w:abstractNumId w:val="6"/>
  </w:num>
  <w:num w:numId="6">
    <w:abstractNumId w:val="25"/>
  </w:num>
  <w:num w:numId="7">
    <w:abstractNumId w:val="11"/>
  </w:num>
  <w:num w:numId="8">
    <w:abstractNumId w:val="23"/>
  </w:num>
  <w:num w:numId="9">
    <w:abstractNumId w:val="4"/>
  </w:num>
  <w:num w:numId="10">
    <w:abstractNumId w:val="4"/>
    <w:lvlOverride w:ilvl="0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23"/>
  </w:num>
  <w:num w:numId="1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0"/>
  </w:num>
  <w:num w:numId="18">
    <w:abstractNumId w:val="2"/>
  </w:num>
  <w:num w:numId="19">
    <w:abstractNumId w:val="4"/>
  </w:num>
  <w:num w:numId="20">
    <w:abstractNumId w:val="21"/>
  </w:num>
  <w:num w:numId="21">
    <w:abstractNumId w:val="16"/>
  </w:num>
  <w:num w:numId="22">
    <w:abstractNumId w:val="18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4"/>
  </w:num>
  <w:num w:numId="30">
    <w:abstractNumId w:val="15"/>
  </w:num>
  <w:num w:numId="31">
    <w:abstractNumId w:val="22"/>
  </w:num>
  <w:num w:numId="32">
    <w:abstractNumId w:val="10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3"/>
  </w:num>
  <w:num w:numId="40">
    <w:abstractNumId w:val="23"/>
  </w:num>
  <w:num w:numId="41">
    <w:abstractNumId w:val="23"/>
  </w:num>
  <w:num w:numId="42">
    <w:abstractNumId w:val="23"/>
  </w:num>
  <w:num w:numId="43">
    <w:abstractNumId w:val="23"/>
  </w:num>
  <w:num w:numId="44">
    <w:abstractNumId w:val="23"/>
  </w:num>
  <w:num w:numId="45">
    <w:abstractNumId w:val="23"/>
  </w:num>
  <w:num w:numId="46">
    <w:abstractNumId w:val="23"/>
  </w:num>
  <w:num w:numId="47">
    <w:abstractNumId w:val="23"/>
  </w:num>
  <w:num w:numId="48">
    <w:abstractNumId w:val="23"/>
  </w:num>
  <w:num w:numId="49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evenAndOddHeaders/>
  <w:bookFoldPrinting/>
  <w:drawingGridHorizontalSpacing w:val="110"/>
  <w:displayHorizontalDrawingGridEvery w:val="2"/>
  <w:characterSpacingControl w:val="doNotCompress"/>
  <w:hdrShapeDefaults>
    <o:shapedefaults v:ext="edit" spidmax="2049" strokecolor="none [3205]">
      <v:stroke color="none [3205]" weight="1.5pt"/>
      <o:colormru v:ext="edit" colors="#b64340,#ecf1f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E2"/>
    <w:rsid w:val="00000E0A"/>
    <w:rsid w:val="000010DB"/>
    <w:rsid w:val="00001203"/>
    <w:rsid w:val="000040B1"/>
    <w:rsid w:val="00004280"/>
    <w:rsid w:val="00004AB3"/>
    <w:rsid w:val="00004D1F"/>
    <w:rsid w:val="00005054"/>
    <w:rsid w:val="00005C25"/>
    <w:rsid w:val="000060BC"/>
    <w:rsid w:val="0000611C"/>
    <w:rsid w:val="0000636D"/>
    <w:rsid w:val="0000696C"/>
    <w:rsid w:val="0000698C"/>
    <w:rsid w:val="00007588"/>
    <w:rsid w:val="00007CF1"/>
    <w:rsid w:val="0001005F"/>
    <w:rsid w:val="00011C2C"/>
    <w:rsid w:val="00012DDB"/>
    <w:rsid w:val="000148C2"/>
    <w:rsid w:val="00015031"/>
    <w:rsid w:val="00020215"/>
    <w:rsid w:val="000215D4"/>
    <w:rsid w:val="00022451"/>
    <w:rsid w:val="00022574"/>
    <w:rsid w:val="00022C16"/>
    <w:rsid w:val="00023B97"/>
    <w:rsid w:val="00025CC7"/>
    <w:rsid w:val="00025D3E"/>
    <w:rsid w:val="000260F8"/>
    <w:rsid w:val="000267DB"/>
    <w:rsid w:val="00026911"/>
    <w:rsid w:val="00027271"/>
    <w:rsid w:val="00030767"/>
    <w:rsid w:val="00031661"/>
    <w:rsid w:val="00032765"/>
    <w:rsid w:val="00033382"/>
    <w:rsid w:val="000341E8"/>
    <w:rsid w:val="00034FFC"/>
    <w:rsid w:val="00035ADD"/>
    <w:rsid w:val="0003667D"/>
    <w:rsid w:val="00037EE0"/>
    <w:rsid w:val="000404B2"/>
    <w:rsid w:val="00040740"/>
    <w:rsid w:val="000439DC"/>
    <w:rsid w:val="00043AC4"/>
    <w:rsid w:val="00044857"/>
    <w:rsid w:val="00044AF2"/>
    <w:rsid w:val="00044B92"/>
    <w:rsid w:val="00045002"/>
    <w:rsid w:val="00045028"/>
    <w:rsid w:val="00045707"/>
    <w:rsid w:val="00047E8A"/>
    <w:rsid w:val="00047FC2"/>
    <w:rsid w:val="000505D2"/>
    <w:rsid w:val="00051379"/>
    <w:rsid w:val="00051BBA"/>
    <w:rsid w:val="00051CD4"/>
    <w:rsid w:val="0005310B"/>
    <w:rsid w:val="000532DD"/>
    <w:rsid w:val="00053AAC"/>
    <w:rsid w:val="00053CFB"/>
    <w:rsid w:val="00053D75"/>
    <w:rsid w:val="00054603"/>
    <w:rsid w:val="0005471F"/>
    <w:rsid w:val="00054CEC"/>
    <w:rsid w:val="000557AA"/>
    <w:rsid w:val="0005611E"/>
    <w:rsid w:val="00056A5D"/>
    <w:rsid w:val="000571B8"/>
    <w:rsid w:val="00057D2B"/>
    <w:rsid w:val="00060EA9"/>
    <w:rsid w:val="00061AE4"/>
    <w:rsid w:val="00061D88"/>
    <w:rsid w:val="0006232F"/>
    <w:rsid w:val="00064185"/>
    <w:rsid w:val="00066E75"/>
    <w:rsid w:val="00066FDA"/>
    <w:rsid w:val="000673B7"/>
    <w:rsid w:val="00067F0D"/>
    <w:rsid w:val="000701C6"/>
    <w:rsid w:val="00070A7B"/>
    <w:rsid w:val="00070AA0"/>
    <w:rsid w:val="00070E56"/>
    <w:rsid w:val="000720DD"/>
    <w:rsid w:val="00072142"/>
    <w:rsid w:val="000722A1"/>
    <w:rsid w:val="00074D88"/>
    <w:rsid w:val="000750A3"/>
    <w:rsid w:val="00081F39"/>
    <w:rsid w:val="00082248"/>
    <w:rsid w:val="0008287E"/>
    <w:rsid w:val="00083511"/>
    <w:rsid w:val="00083EDC"/>
    <w:rsid w:val="00084419"/>
    <w:rsid w:val="00084B38"/>
    <w:rsid w:val="0008522D"/>
    <w:rsid w:val="00085EE0"/>
    <w:rsid w:val="00087632"/>
    <w:rsid w:val="00087E7E"/>
    <w:rsid w:val="000924E6"/>
    <w:rsid w:val="000930E7"/>
    <w:rsid w:val="0009335A"/>
    <w:rsid w:val="00094559"/>
    <w:rsid w:val="000946D4"/>
    <w:rsid w:val="0009477C"/>
    <w:rsid w:val="000953B0"/>
    <w:rsid w:val="00096A5F"/>
    <w:rsid w:val="00096C49"/>
    <w:rsid w:val="000976F9"/>
    <w:rsid w:val="00097A69"/>
    <w:rsid w:val="000A003A"/>
    <w:rsid w:val="000A0114"/>
    <w:rsid w:val="000A0400"/>
    <w:rsid w:val="000A10FE"/>
    <w:rsid w:val="000A194C"/>
    <w:rsid w:val="000A2942"/>
    <w:rsid w:val="000A325E"/>
    <w:rsid w:val="000A404B"/>
    <w:rsid w:val="000A41E3"/>
    <w:rsid w:val="000A507D"/>
    <w:rsid w:val="000A5A8F"/>
    <w:rsid w:val="000A5BEA"/>
    <w:rsid w:val="000A5E6F"/>
    <w:rsid w:val="000B271B"/>
    <w:rsid w:val="000B27AC"/>
    <w:rsid w:val="000B2AB9"/>
    <w:rsid w:val="000B3948"/>
    <w:rsid w:val="000B5B48"/>
    <w:rsid w:val="000B63C9"/>
    <w:rsid w:val="000B6719"/>
    <w:rsid w:val="000B6FFF"/>
    <w:rsid w:val="000B7E43"/>
    <w:rsid w:val="000C008D"/>
    <w:rsid w:val="000C0280"/>
    <w:rsid w:val="000C1683"/>
    <w:rsid w:val="000C1960"/>
    <w:rsid w:val="000C2514"/>
    <w:rsid w:val="000C39E9"/>
    <w:rsid w:val="000C465A"/>
    <w:rsid w:val="000C4AEC"/>
    <w:rsid w:val="000C511E"/>
    <w:rsid w:val="000C5341"/>
    <w:rsid w:val="000C5BF3"/>
    <w:rsid w:val="000C5E42"/>
    <w:rsid w:val="000C66D3"/>
    <w:rsid w:val="000C69BA"/>
    <w:rsid w:val="000C7617"/>
    <w:rsid w:val="000D0B78"/>
    <w:rsid w:val="000D180F"/>
    <w:rsid w:val="000D1AF0"/>
    <w:rsid w:val="000D399B"/>
    <w:rsid w:val="000D3D5A"/>
    <w:rsid w:val="000D5867"/>
    <w:rsid w:val="000D590F"/>
    <w:rsid w:val="000D6BE8"/>
    <w:rsid w:val="000D72F7"/>
    <w:rsid w:val="000D7499"/>
    <w:rsid w:val="000D74A1"/>
    <w:rsid w:val="000E0B65"/>
    <w:rsid w:val="000E149C"/>
    <w:rsid w:val="000E1575"/>
    <w:rsid w:val="000E1C4E"/>
    <w:rsid w:val="000E1EEE"/>
    <w:rsid w:val="000E2144"/>
    <w:rsid w:val="000E23AB"/>
    <w:rsid w:val="000E2D91"/>
    <w:rsid w:val="000E3215"/>
    <w:rsid w:val="000E4F09"/>
    <w:rsid w:val="000E4FCC"/>
    <w:rsid w:val="000E6B86"/>
    <w:rsid w:val="000E6F51"/>
    <w:rsid w:val="000E7EEF"/>
    <w:rsid w:val="000F10E5"/>
    <w:rsid w:val="000F24B1"/>
    <w:rsid w:val="000F2A7E"/>
    <w:rsid w:val="000F32F1"/>
    <w:rsid w:val="000F3532"/>
    <w:rsid w:val="000F3721"/>
    <w:rsid w:val="000F3A55"/>
    <w:rsid w:val="000F5A1F"/>
    <w:rsid w:val="000F5A28"/>
    <w:rsid w:val="000F5E8C"/>
    <w:rsid w:val="000F6E37"/>
    <w:rsid w:val="000F7BC0"/>
    <w:rsid w:val="000F7EDE"/>
    <w:rsid w:val="001001B6"/>
    <w:rsid w:val="00101378"/>
    <w:rsid w:val="00101722"/>
    <w:rsid w:val="00102719"/>
    <w:rsid w:val="001028BA"/>
    <w:rsid w:val="00102A15"/>
    <w:rsid w:val="00102A33"/>
    <w:rsid w:val="0010458C"/>
    <w:rsid w:val="0010479A"/>
    <w:rsid w:val="001049DE"/>
    <w:rsid w:val="00105812"/>
    <w:rsid w:val="0010649E"/>
    <w:rsid w:val="00106D19"/>
    <w:rsid w:val="001074DA"/>
    <w:rsid w:val="00110123"/>
    <w:rsid w:val="00110D34"/>
    <w:rsid w:val="00112931"/>
    <w:rsid w:val="00113FE7"/>
    <w:rsid w:val="0011431F"/>
    <w:rsid w:val="00114D1C"/>
    <w:rsid w:val="001162CC"/>
    <w:rsid w:val="00116ECB"/>
    <w:rsid w:val="00117723"/>
    <w:rsid w:val="00120B18"/>
    <w:rsid w:val="00121885"/>
    <w:rsid w:val="0012198D"/>
    <w:rsid w:val="00121B52"/>
    <w:rsid w:val="00121DB6"/>
    <w:rsid w:val="0012202D"/>
    <w:rsid w:val="0012298B"/>
    <w:rsid w:val="00123598"/>
    <w:rsid w:val="00123CE7"/>
    <w:rsid w:val="001245BF"/>
    <w:rsid w:val="00125037"/>
    <w:rsid w:val="00125611"/>
    <w:rsid w:val="00125EC7"/>
    <w:rsid w:val="0012648C"/>
    <w:rsid w:val="00126EBD"/>
    <w:rsid w:val="00127E48"/>
    <w:rsid w:val="0013008D"/>
    <w:rsid w:val="00130911"/>
    <w:rsid w:val="00130995"/>
    <w:rsid w:val="001309D8"/>
    <w:rsid w:val="00131372"/>
    <w:rsid w:val="001318D6"/>
    <w:rsid w:val="001320A3"/>
    <w:rsid w:val="00134767"/>
    <w:rsid w:val="001349FA"/>
    <w:rsid w:val="00134CD3"/>
    <w:rsid w:val="00134F64"/>
    <w:rsid w:val="0013517C"/>
    <w:rsid w:val="001363EF"/>
    <w:rsid w:val="00136DFC"/>
    <w:rsid w:val="00136F55"/>
    <w:rsid w:val="001372E7"/>
    <w:rsid w:val="001373A7"/>
    <w:rsid w:val="0013755B"/>
    <w:rsid w:val="0014017E"/>
    <w:rsid w:val="00143C3A"/>
    <w:rsid w:val="001441EE"/>
    <w:rsid w:val="00144A1E"/>
    <w:rsid w:val="0014585F"/>
    <w:rsid w:val="00146112"/>
    <w:rsid w:val="001461D3"/>
    <w:rsid w:val="0015076B"/>
    <w:rsid w:val="00152510"/>
    <w:rsid w:val="001525E7"/>
    <w:rsid w:val="00157C08"/>
    <w:rsid w:val="00160224"/>
    <w:rsid w:val="00160306"/>
    <w:rsid w:val="001613A1"/>
    <w:rsid w:val="00162753"/>
    <w:rsid w:val="00162EF1"/>
    <w:rsid w:val="0016309D"/>
    <w:rsid w:val="00163317"/>
    <w:rsid w:val="001638B8"/>
    <w:rsid w:val="00163C35"/>
    <w:rsid w:val="00164D33"/>
    <w:rsid w:val="00165D58"/>
    <w:rsid w:val="00166AFA"/>
    <w:rsid w:val="001672C3"/>
    <w:rsid w:val="001675A5"/>
    <w:rsid w:val="00170A61"/>
    <w:rsid w:val="00171B94"/>
    <w:rsid w:val="00171BC3"/>
    <w:rsid w:val="00171BCF"/>
    <w:rsid w:val="00171C64"/>
    <w:rsid w:val="00171F53"/>
    <w:rsid w:val="00172AD8"/>
    <w:rsid w:val="00172C27"/>
    <w:rsid w:val="00173879"/>
    <w:rsid w:val="00173C20"/>
    <w:rsid w:val="00173E3C"/>
    <w:rsid w:val="00173EAE"/>
    <w:rsid w:val="00174220"/>
    <w:rsid w:val="00174346"/>
    <w:rsid w:val="001748F0"/>
    <w:rsid w:val="00174979"/>
    <w:rsid w:val="00175974"/>
    <w:rsid w:val="00175AAF"/>
    <w:rsid w:val="00175F82"/>
    <w:rsid w:val="00176B65"/>
    <w:rsid w:val="001770AC"/>
    <w:rsid w:val="00180E5F"/>
    <w:rsid w:val="00183CBE"/>
    <w:rsid w:val="00184310"/>
    <w:rsid w:val="001855C8"/>
    <w:rsid w:val="001859F2"/>
    <w:rsid w:val="00187A29"/>
    <w:rsid w:val="001900CE"/>
    <w:rsid w:val="0019095F"/>
    <w:rsid w:val="00191788"/>
    <w:rsid w:val="00191F71"/>
    <w:rsid w:val="00192C9F"/>
    <w:rsid w:val="00192FC7"/>
    <w:rsid w:val="00193228"/>
    <w:rsid w:val="0019345C"/>
    <w:rsid w:val="00193699"/>
    <w:rsid w:val="00194236"/>
    <w:rsid w:val="0019426A"/>
    <w:rsid w:val="00197079"/>
    <w:rsid w:val="00197409"/>
    <w:rsid w:val="00197E4E"/>
    <w:rsid w:val="001A15AC"/>
    <w:rsid w:val="001A1928"/>
    <w:rsid w:val="001A28D7"/>
    <w:rsid w:val="001A305C"/>
    <w:rsid w:val="001A4FB9"/>
    <w:rsid w:val="001A616E"/>
    <w:rsid w:val="001A68B6"/>
    <w:rsid w:val="001A783E"/>
    <w:rsid w:val="001B0045"/>
    <w:rsid w:val="001B1C80"/>
    <w:rsid w:val="001B25D9"/>
    <w:rsid w:val="001B4214"/>
    <w:rsid w:val="001B4A4E"/>
    <w:rsid w:val="001B5253"/>
    <w:rsid w:val="001B7305"/>
    <w:rsid w:val="001B7DB2"/>
    <w:rsid w:val="001B7F5F"/>
    <w:rsid w:val="001C0231"/>
    <w:rsid w:val="001C1709"/>
    <w:rsid w:val="001C1F98"/>
    <w:rsid w:val="001C3CCB"/>
    <w:rsid w:val="001C4309"/>
    <w:rsid w:val="001C58E1"/>
    <w:rsid w:val="001C6F9F"/>
    <w:rsid w:val="001C7534"/>
    <w:rsid w:val="001C7FA2"/>
    <w:rsid w:val="001D0D5C"/>
    <w:rsid w:val="001D12EF"/>
    <w:rsid w:val="001D2C49"/>
    <w:rsid w:val="001D2E99"/>
    <w:rsid w:val="001D30A6"/>
    <w:rsid w:val="001D326A"/>
    <w:rsid w:val="001D3851"/>
    <w:rsid w:val="001D3E1F"/>
    <w:rsid w:val="001D40F8"/>
    <w:rsid w:val="001D483D"/>
    <w:rsid w:val="001D4F4F"/>
    <w:rsid w:val="001D5847"/>
    <w:rsid w:val="001D5B15"/>
    <w:rsid w:val="001D62A5"/>
    <w:rsid w:val="001D64E5"/>
    <w:rsid w:val="001D77C3"/>
    <w:rsid w:val="001E13E7"/>
    <w:rsid w:val="001E1858"/>
    <w:rsid w:val="001E1EA2"/>
    <w:rsid w:val="001E202C"/>
    <w:rsid w:val="001E2B31"/>
    <w:rsid w:val="001E384A"/>
    <w:rsid w:val="001E393D"/>
    <w:rsid w:val="001E3949"/>
    <w:rsid w:val="001E3BDB"/>
    <w:rsid w:val="001E430D"/>
    <w:rsid w:val="001E47D0"/>
    <w:rsid w:val="001E4BD8"/>
    <w:rsid w:val="001E4CA7"/>
    <w:rsid w:val="001E4F5F"/>
    <w:rsid w:val="001E672B"/>
    <w:rsid w:val="001F00C1"/>
    <w:rsid w:val="001F0724"/>
    <w:rsid w:val="001F106A"/>
    <w:rsid w:val="001F2926"/>
    <w:rsid w:val="001F2F98"/>
    <w:rsid w:val="001F44C3"/>
    <w:rsid w:val="001F51D7"/>
    <w:rsid w:val="001F55E8"/>
    <w:rsid w:val="001F6308"/>
    <w:rsid w:val="001F64C5"/>
    <w:rsid w:val="001F68E6"/>
    <w:rsid w:val="001F7503"/>
    <w:rsid w:val="00200664"/>
    <w:rsid w:val="00200ECC"/>
    <w:rsid w:val="00202B2D"/>
    <w:rsid w:val="00203C56"/>
    <w:rsid w:val="00203E3E"/>
    <w:rsid w:val="00203F11"/>
    <w:rsid w:val="00204247"/>
    <w:rsid w:val="0020445B"/>
    <w:rsid w:val="002047E2"/>
    <w:rsid w:val="00204C70"/>
    <w:rsid w:val="00204E71"/>
    <w:rsid w:val="00206039"/>
    <w:rsid w:val="00206278"/>
    <w:rsid w:val="00206C80"/>
    <w:rsid w:val="00207BE2"/>
    <w:rsid w:val="00207D6C"/>
    <w:rsid w:val="00207FEB"/>
    <w:rsid w:val="00210254"/>
    <w:rsid w:val="00210D37"/>
    <w:rsid w:val="002113CE"/>
    <w:rsid w:val="002123E8"/>
    <w:rsid w:val="00212679"/>
    <w:rsid w:val="00212B9D"/>
    <w:rsid w:val="00212C0D"/>
    <w:rsid w:val="00213529"/>
    <w:rsid w:val="00213CC4"/>
    <w:rsid w:val="002152AD"/>
    <w:rsid w:val="002158DC"/>
    <w:rsid w:val="00216B35"/>
    <w:rsid w:val="0021773A"/>
    <w:rsid w:val="002178ED"/>
    <w:rsid w:val="00217C7F"/>
    <w:rsid w:val="00221133"/>
    <w:rsid w:val="002224C4"/>
    <w:rsid w:val="0022344E"/>
    <w:rsid w:val="00223501"/>
    <w:rsid w:val="0022382D"/>
    <w:rsid w:val="002238D6"/>
    <w:rsid w:val="00223BF5"/>
    <w:rsid w:val="002250BF"/>
    <w:rsid w:val="00227846"/>
    <w:rsid w:val="00227ACF"/>
    <w:rsid w:val="00227D46"/>
    <w:rsid w:val="002317A7"/>
    <w:rsid w:val="002327CC"/>
    <w:rsid w:val="00232B26"/>
    <w:rsid w:val="00234170"/>
    <w:rsid w:val="002347A1"/>
    <w:rsid w:val="0023490D"/>
    <w:rsid w:val="00235645"/>
    <w:rsid w:val="00235847"/>
    <w:rsid w:val="002358C6"/>
    <w:rsid w:val="002358D8"/>
    <w:rsid w:val="0023591D"/>
    <w:rsid w:val="0023597D"/>
    <w:rsid w:val="00235D30"/>
    <w:rsid w:val="002367F4"/>
    <w:rsid w:val="0023764C"/>
    <w:rsid w:val="00237FFC"/>
    <w:rsid w:val="00240FCD"/>
    <w:rsid w:val="002413C5"/>
    <w:rsid w:val="0024213F"/>
    <w:rsid w:val="002439B4"/>
    <w:rsid w:val="00243F7D"/>
    <w:rsid w:val="00244624"/>
    <w:rsid w:val="00244862"/>
    <w:rsid w:val="00244B9D"/>
    <w:rsid w:val="002462A3"/>
    <w:rsid w:val="00246F83"/>
    <w:rsid w:val="00246FB9"/>
    <w:rsid w:val="002477BC"/>
    <w:rsid w:val="002479F2"/>
    <w:rsid w:val="002504F1"/>
    <w:rsid w:val="0025125C"/>
    <w:rsid w:val="00251CCD"/>
    <w:rsid w:val="0025328E"/>
    <w:rsid w:val="00254648"/>
    <w:rsid w:val="00254CB6"/>
    <w:rsid w:val="00254F00"/>
    <w:rsid w:val="00255808"/>
    <w:rsid w:val="00257208"/>
    <w:rsid w:val="00257908"/>
    <w:rsid w:val="00257DEE"/>
    <w:rsid w:val="00260F83"/>
    <w:rsid w:val="00261CC8"/>
    <w:rsid w:val="002623A0"/>
    <w:rsid w:val="00262847"/>
    <w:rsid w:val="00262AC5"/>
    <w:rsid w:val="002632EC"/>
    <w:rsid w:val="00263556"/>
    <w:rsid w:val="00263B75"/>
    <w:rsid w:val="00263FB9"/>
    <w:rsid w:val="002641FD"/>
    <w:rsid w:val="0026421A"/>
    <w:rsid w:val="0026493B"/>
    <w:rsid w:val="00264FCE"/>
    <w:rsid w:val="002659BE"/>
    <w:rsid w:val="00265FBF"/>
    <w:rsid w:val="002661CE"/>
    <w:rsid w:val="00266864"/>
    <w:rsid w:val="002703C8"/>
    <w:rsid w:val="0027074F"/>
    <w:rsid w:val="0027078E"/>
    <w:rsid w:val="002708B4"/>
    <w:rsid w:val="00272D6C"/>
    <w:rsid w:val="0027326C"/>
    <w:rsid w:val="0027460B"/>
    <w:rsid w:val="0027477B"/>
    <w:rsid w:val="00276255"/>
    <w:rsid w:val="00276B6A"/>
    <w:rsid w:val="002770C3"/>
    <w:rsid w:val="002774A2"/>
    <w:rsid w:val="00277DEB"/>
    <w:rsid w:val="00280B27"/>
    <w:rsid w:val="00280E95"/>
    <w:rsid w:val="00281A96"/>
    <w:rsid w:val="00282E22"/>
    <w:rsid w:val="0028300F"/>
    <w:rsid w:val="002836E0"/>
    <w:rsid w:val="002838EE"/>
    <w:rsid w:val="00283A9B"/>
    <w:rsid w:val="002842E9"/>
    <w:rsid w:val="00286F9C"/>
    <w:rsid w:val="00287666"/>
    <w:rsid w:val="0028786F"/>
    <w:rsid w:val="00287F99"/>
    <w:rsid w:val="00290A5A"/>
    <w:rsid w:val="00291043"/>
    <w:rsid w:val="00291CA4"/>
    <w:rsid w:val="00291CED"/>
    <w:rsid w:val="00291EBA"/>
    <w:rsid w:val="00291FF2"/>
    <w:rsid w:val="0029253A"/>
    <w:rsid w:val="00292619"/>
    <w:rsid w:val="00293050"/>
    <w:rsid w:val="002935A7"/>
    <w:rsid w:val="0029360F"/>
    <w:rsid w:val="00293694"/>
    <w:rsid w:val="002939CF"/>
    <w:rsid w:val="00294995"/>
    <w:rsid w:val="002954EB"/>
    <w:rsid w:val="002955CB"/>
    <w:rsid w:val="002956F2"/>
    <w:rsid w:val="0029627A"/>
    <w:rsid w:val="002965AC"/>
    <w:rsid w:val="002973C2"/>
    <w:rsid w:val="002A1B2A"/>
    <w:rsid w:val="002A20CE"/>
    <w:rsid w:val="002A2919"/>
    <w:rsid w:val="002A3105"/>
    <w:rsid w:val="002A4CD8"/>
    <w:rsid w:val="002A4F10"/>
    <w:rsid w:val="002A6220"/>
    <w:rsid w:val="002A639F"/>
    <w:rsid w:val="002A7016"/>
    <w:rsid w:val="002A7088"/>
    <w:rsid w:val="002A70C3"/>
    <w:rsid w:val="002A748B"/>
    <w:rsid w:val="002A753F"/>
    <w:rsid w:val="002A78C8"/>
    <w:rsid w:val="002B1277"/>
    <w:rsid w:val="002B1425"/>
    <w:rsid w:val="002B180B"/>
    <w:rsid w:val="002B1F35"/>
    <w:rsid w:val="002B2C55"/>
    <w:rsid w:val="002B309C"/>
    <w:rsid w:val="002B3646"/>
    <w:rsid w:val="002B399A"/>
    <w:rsid w:val="002B42F7"/>
    <w:rsid w:val="002B442C"/>
    <w:rsid w:val="002B604F"/>
    <w:rsid w:val="002B6F51"/>
    <w:rsid w:val="002B74E2"/>
    <w:rsid w:val="002B7881"/>
    <w:rsid w:val="002C11D3"/>
    <w:rsid w:val="002C14C2"/>
    <w:rsid w:val="002C1AE0"/>
    <w:rsid w:val="002C23E1"/>
    <w:rsid w:val="002C2D9A"/>
    <w:rsid w:val="002C3161"/>
    <w:rsid w:val="002C34D7"/>
    <w:rsid w:val="002C3A1A"/>
    <w:rsid w:val="002C4EFE"/>
    <w:rsid w:val="002C5465"/>
    <w:rsid w:val="002C6F50"/>
    <w:rsid w:val="002C71F7"/>
    <w:rsid w:val="002D02AE"/>
    <w:rsid w:val="002D0640"/>
    <w:rsid w:val="002D15DE"/>
    <w:rsid w:val="002D1D2F"/>
    <w:rsid w:val="002D1FAD"/>
    <w:rsid w:val="002D2AE1"/>
    <w:rsid w:val="002D311E"/>
    <w:rsid w:val="002D3C68"/>
    <w:rsid w:val="002D3D02"/>
    <w:rsid w:val="002D4563"/>
    <w:rsid w:val="002D6B89"/>
    <w:rsid w:val="002E1E86"/>
    <w:rsid w:val="002E2E99"/>
    <w:rsid w:val="002E6BFD"/>
    <w:rsid w:val="002F082A"/>
    <w:rsid w:val="002F0876"/>
    <w:rsid w:val="002F0FA8"/>
    <w:rsid w:val="002F22B2"/>
    <w:rsid w:val="002F22D6"/>
    <w:rsid w:val="002F34C4"/>
    <w:rsid w:val="002F41B4"/>
    <w:rsid w:val="002F5356"/>
    <w:rsid w:val="002F6294"/>
    <w:rsid w:val="002F6759"/>
    <w:rsid w:val="002F6ABC"/>
    <w:rsid w:val="00302988"/>
    <w:rsid w:val="00302FC8"/>
    <w:rsid w:val="00303ABC"/>
    <w:rsid w:val="003040DA"/>
    <w:rsid w:val="003046D2"/>
    <w:rsid w:val="00304FC2"/>
    <w:rsid w:val="003053C1"/>
    <w:rsid w:val="00305ED5"/>
    <w:rsid w:val="003069D8"/>
    <w:rsid w:val="00306D2D"/>
    <w:rsid w:val="00307667"/>
    <w:rsid w:val="003104B1"/>
    <w:rsid w:val="00310688"/>
    <w:rsid w:val="00310F3D"/>
    <w:rsid w:val="0031218D"/>
    <w:rsid w:val="00314052"/>
    <w:rsid w:val="003140DA"/>
    <w:rsid w:val="003149D1"/>
    <w:rsid w:val="00316593"/>
    <w:rsid w:val="003165DE"/>
    <w:rsid w:val="00316733"/>
    <w:rsid w:val="00316B62"/>
    <w:rsid w:val="0031700F"/>
    <w:rsid w:val="003200BC"/>
    <w:rsid w:val="00320632"/>
    <w:rsid w:val="00320A32"/>
    <w:rsid w:val="00320BEB"/>
    <w:rsid w:val="00321496"/>
    <w:rsid w:val="00322411"/>
    <w:rsid w:val="00324791"/>
    <w:rsid w:val="00324BB4"/>
    <w:rsid w:val="00324BBD"/>
    <w:rsid w:val="00324F03"/>
    <w:rsid w:val="003260E4"/>
    <w:rsid w:val="00326592"/>
    <w:rsid w:val="0032665A"/>
    <w:rsid w:val="003266D3"/>
    <w:rsid w:val="00327405"/>
    <w:rsid w:val="00331D0B"/>
    <w:rsid w:val="0033274D"/>
    <w:rsid w:val="003332D4"/>
    <w:rsid w:val="00333EBE"/>
    <w:rsid w:val="003371E2"/>
    <w:rsid w:val="00337B67"/>
    <w:rsid w:val="003400E0"/>
    <w:rsid w:val="0034264F"/>
    <w:rsid w:val="0034331D"/>
    <w:rsid w:val="00343359"/>
    <w:rsid w:val="00343904"/>
    <w:rsid w:val="0034392B"/>
    <w:rsid w:val="00343E44"/>
    <w:rsid w:val="0034401C"/>
    <w:rsid w:val="0034405A"/>
    <w:rsid w:val="003440D1"/>
    <w:rsid w:val="00344319"/>
    <w:rsid w:val="00344DC8"/>
    <w:rsid w:val="003454CA"/>
    <w:rsid w:val="00345CC2"/>
    <w:rsid w:val="003460C9"/>
    <w:rsid w:val="00346B08"/>
    <w:rsid w:val="0034766A"/>
    <w:rsid w:val="00347763"/>
    <w:rsid w:val="003477C3"/>
    <w:rsid w:val="00347901"/>
    <w:rsid w:val="00351F39"/>
    <w:rsid w:val="00352216"/>
    <w:rsid w:val="00352A5F"/>
    <w:rsid w:val="00352E0C"/>
    <w:rsid w:val="003542B1"/>
    <w:rsid w:val="00354EC5"/>
    <w:rsid w:val="00355407"/>
    <w:rsid w:val="00355BB2"/>
    <w:rsid w:val="003564A7"/>
    <w:rsid w:val="00357349"/>
    <w:rsid w:val="00357AD5"/>
    <w:rsid w:val="003601A4"/>
    <w:rsid w:val="00360CA3"/>
    <w:rsid w:val="00360D78"/>
    <w:rsid w:val="00361338"/>
    <w:rsid w:val="00361718"/>
    <w:rsid w:val="003618BC"/>
    <w:rsid w:val="003622E9"/>
    <w:rsid w:val="00362FA9"/>
    <w:rsid w:val="00363095"/>
    <w:rsid w:val="00363627"/>
    <w:rsid w:val="00365363"/>
    <w:rsid w:val="003659D3"/>
    <w:rsid w:val="00366BFD"/>
    <w:rsid w:val="00367A5F"/>
    <w:rsid w:val="00367F0B"/>
    <w:rsid w:val="0037047C"/>
    <w:rsid w:val="00370C8C"/>
    <w:rsid w:val="00371822"/>
    <w:rsid w:val="00372978"/>
    <w:rsid w:val="003729F8"/>
    <w:rsid w:val="00373BB9"/>
    <w:rsid w:val="003747DC"/>
    <w:rsid w:val="00374AAA"/>
    <w:rsid w:val="003758E0"/>
    <w:rsid w:val="00376057"/>
    <w:rsid w:val="0037641A"/>
    <w:rsid w:val="00376557"/>
    <w:rsid w:val="003774E3"/>
    <w:rsid w:val="00377C53"/>
    <w:rsid w:val="0038015E"/>
    <w:rsid w:val="00382E6E"/>
    <w:rsid w:val="00383311"/>
    <w:rsid w:val="0038366C"/>
    <w:rsid w:val="003836DC"/>
    <w:rsid w:val="003845FC"/>
    <w:rsid w:val="00384814"/>
    <w:rsid w:val="003863F0"/>
    <w:rsid w:val="00386517"/>
    <w:rsid w:val="00386766"/>
    <w:rsid w:val="00386C44"/>
    <w:rsid w:val="00387384"/>
    <w:rsid w:val="00387CF9"/>
    <w:rsid w:val="0039038B"/>
    <w:rsid w:val="00390675"/>
    <w:rsid w:val="0039079F"/>
    <w:rsid w:val="00390BA6"/>
    <w:rsid w:val="003911CE"/>
    <w:rsid w:val="0039127B"/>
    <w:rsid w:val="00391C86"/>
    <w:rsid w:val="00392E10"/>
    <w:rsid w:val="003933E4"/>
    <w:rsid w:val="00395003"/>
    <w:rsid w:val="00397832"/>
    <w:rsid w:val="003A15D1"/>
    <w:rsid w:val="003A1603"/>
    <w:rsid w:val="003A2062"/>
    <w:rsid w:val="003A3D6A"/>
    <w:rsid w:val="003A4649"/>
    <w:rsid w:val="003A4804"/>
    <w:rsid w:val="003A541F"/>
    <w:rsid w:val="003A5A78"/>
    <w:rsid w:val="003A6144"/>
    <w:rsid w:val="003A6C9D"/>
    <w:rsid w:val="003A726B"/>
    <w:rsid w:val="003B0284"/>
    <w:rsid w:val="003B089E"/>
    <w:rsid w:val="003B0E75"/>
    <w:rsid w:val="003B153B"/>
    <w:rsid w:val="003B3C76"/>
    <w:rsid w:val="003B4428"/>
    <w:rsid w:val="003B4CBE"/>
    <w:rsid w:val="003B4F07"/>
    <w:rsid w:val="003B5451"/>
    <w:rsid w:val="003B5CA9"/>
    <w:rsid w:val="003B5E22"/>
    <w:rsid w:val="003B6B49"/>
    <w:rsid w:val="003B6CEE"/>
    <w:rsid w:val="003B762F"/>
    <w:rsid w:val="003B76AC"/>
    <w:rsid w:val="003B78B1"/>
    <w:rsid w:val="003C03C5"/>
    <w:rsid w:val="003C272F"/>
    <w:rsid w:val="003C3267"/>
    <w:rsid w:val="003C4BA1"/>
    <w:rsid w:val="003C4EB7"/>
    <w:rsid w:val="003C586C"/>
    <w:rsid w:val="003C6111"/>
    <w:rsid w:val="003C72B0"/>
    <w:rsid w:val="003C732C"/>
    <w:rsid w:val="003C74F2"/>
    <w:rsid w:val="003C7ADE"/>
    <w:rsid w:val="003C7BD2"/>
    <w:rsid w:val="003C7ECC"/>
    <w:rsid w:val="003D0E10"/>
    <w:rsid w:val="003D17AA"/>
    <w:rsid w:val="003D1B3D"/>
    <w:rsid w:val="003D2C4D"/>
    <w:rsid w:val="003D38DB"/>
    <w:rsid w:val="003D3CA0"/>
    <w:rsid w:val="003D4A9D"/>
    <w:rsid w:val="003D565B"/>
    <w:rsid w:val="003D5761"/>
    <w:rsid w:val="003D660D"/>
    <w:rsid w:val="003D73BE"/>
    <w:rsid w:val="003D79F0"/>
    <w:rsid w:val="003D7FB5"/>
    <w:rsid w:val="003E12E4"/>
    <w:rsid w:val="003E1529"/>
    <w:rsid w:val="003E166B"/>
    <w:rsid w:val="003E1691"/>
    <w:rsid w:val="003E28E2"/>
    <w:rsid w:val="003E3B74"/>
    <w:rsid w:val="003E3E77"/>
    <w:rsid w:val="003E5060"/>
    <w:rsid w:val="003E6E8E"/>
    <w:rsid w:val="003E77D9"/>
    <w:rsid w:val="003E792C"/>
    <w:rsid w:val="003E7C45"/>
    <w:rsid w:val="003F024F"/>
    <w:rsid w:val="003F0602"/>
    <w:rsid w:val="003F0998"/>
    <w:rsid w:val="003F0C6D"/>
    <w:rsid w:val="003F0D4D"/>
    <w:rsid w:val="003F1959"/>
    <w:rsid w:val="003F20C5"/>
    <w:rsid w:val="003F31FE"/>
    <w:rsid w:val="003F3669"/>
    <w:rsid w:val="003F398B"/>
    <w:rsid w:val="003F3BFB"/>
    <w:rsid w:val="003F3D74"/>
    <w:rsid w:val="003F4044"/>
    <w:rsid w:val="003F416E"/>
    <w:rsid w:val="003F4356"/>
    <w:rsid w:val="003F5392"/>
    <w:rsid w:val="003F55E0"/>
    <w:rsid w:val="003F597A"/>
    <w:rsid w:val="003F60A1"/>
    <w:rsid w:val="004005EC"/>
    <w:rsid w:val="00400E70"/>
    <w:rsid w:val="00400FCB"/>
    <w:rsid w:val="004013AD"/>
    <w:rsid w:val="0040140C"/>
    <w:rsid w:val="00401A0E"/>
    <w:rsid w:val="00401B69"/>
    <w:rsid w:val="00401D6E"/>
    <w:rsid w:val="00401EA9"/>
    <w:rsid w:val="0040242D"/>
    <w:rsid w:val="00402882"/>
    <w:rsid w:val="00402F61"/>
    <w:rsid w:val="00402F6A"/>
    <w:rsid w:val="004033A0"/>
    <w:rsid w:val="004036A3"/>
    <w:rsid w:val="00403D48"/>
    <w:rsid w:val="00403FB4"/>
    <w:rsid w:val="00404E46"/>
    <w:rsid w:val="00405300"/>
    <w:rsid w:val="0040571D"/>
    <w:rsid w:val="00406ADD"/>
    <w:rsid w:val="00410565"/>
    <w:rsid w:val="004106A2"/>
    <w:rsid w:val="00410DC0"/>
    <w:rsid w:val="00410E30"/>
    <w:rsid w:val="004116E2"/>
    <w:rsid w:val="004124CE"/>
    <w:rsid w:val="0041279B"/>
    <w:rsid w:val="00413B06"/>
    <w:rsid w:val="00414249"/>
    <w:rsid w:val="004157F6"/>
    <w:rsid w:val="00415E61"/>
    <w:rsid w:val="00417752"/>
    <w:rsid w:val="00420368"/>
    <w:rsid w:val="00420748"/>
    <w:rsid w:val="004208AF"/>
    <w:rsid w:val="004208D1"/>
    <w:rsid w:val="00421B67"/>
    <w:rsid w:val="0042228B"/>
    <w:rsid w:val="004228A8"/>
    <w:rsid w:val="004231DB"/>
    <w:rsid w:val="00423519"/>
    <w:rsid w:val="00424D42"/>
    <w:rsid w:val="00426702"/>
    <w:rsid w:val="004269A0"/>
    <w:rsid w:val="00426D11"/>
    <w:rsid w:val="004300DD"/>
    <w:rsid w:val="00430473"/>
    <w:rsid w:val="004310C0"/>
    <w:rsid w:val="0043124D"/>
    <w:rsid w:val="0043139B"/>
    <w:rsid w:val="00432B2D"/>
    <w:rsid w:val="00432D78"/>
    <w:rsid w:val="00433065"/>
    <w:rsid w:val="0043308F"/>
    <w:rsid w:val="00433380"/>
    <w:rsid w:val="00433D6E"/>
    <w:rsid w:val="00434F4F"/>
    <w:rsid w:val="00435183"/>
    <w:rsid w:val="00435817"/>
    <w:rsid w:val="00435995"/>
    <w:rsid w:val="004364FE"/>
    <w:rsid w:val="00436E73"/>
    <w:rsid w:val="004372BF"/>
    <w:rsid w:val="004373C9"/>
    <w:rsid w:val="004373CD"/>
    <w:rsid w:val="00440BEF"/>
    <w:rsid w:val="004413B9"/>
    <w:rsid w:val="00441712"/>
    <w:rsid w:val="00442A50"/>
    <w:rsid w:val="00443099"/>
    <w:rsid w:val="0044310C"/>
    <w:rsid w:val="00443AF5"/>
    <w:rsid w:val="004453B6"/>
    <w:rsid w:val="00445C2E"/>
    <w:rsid w:val="00445ECF"/>
    <w:rsid w:val="004469A8"/>
    <w:rsid w:val="00446DC1"/>
    <w:rsid w:val="004471FA"/>
    <w:rsid w:val="004472CC"/>
    <w:rsid w:val="00447C30"/>
    <w:rsid w:val="00447FFC"/>
    <w:rsid w:val="00450E2A"/>
    <w:rsid w:val="00451E35"/>
    <w:rsid w:val="004529D6"/>
    <w:rsid w:val="00452D06"/>
    <w:rsid w:val="004534F4"/>
    <w:rsid w:val="004537D3"/>
    <w:rsid w:val="00453C38"/>
    <w:rsid w:val="004541EC"/>
    <w:rsid w:val="00455505"/>
    <w:rsid w:val="00456747"/>
    <w:rsid w:val="00456AAE"/>
    <w:rsid w:val="00456F9B"/>
    <w:rsid w:val="00457688"/>
    <w:rsid w:val="0046073E"/>
    <w:rsid w:val="004610B9"/>
    <w:rsid w:val="0046350F"/>
    <w:rsid w:val="004636F3"/>
    <w:rsid w:val="004638B3"/>
    <w:rsid w:val="00463A45"/>
    <w:rsid w:val="00463C5C"/>
    <w:rsid w:val="004640A0"/>
    <w:rsid w:val="00464AA4"/>
    <w:rsid w:val="00464FEF"/>
    <w:rsid w:val="00465851"/>
    <w:rsid w:val="00466BC6"/>
    <w:rsid w:val="00467E68"/>
    <w:rsid w:val="00470000"/>
    <w:rsid w:val="00471B74"/>
    <w:rsid w:val="00472596"/>
    <w:rsid w:val="0047360E"/>
    <w:rsid w:val="0047373D"/>
    <w:rsid w:val="004740EE"/>
    <w:rsid w:val="00474376"/>
    <w:rsid w:val="004748E3"/>
    <w:rsid w:val="00475009"/>
    <w:rsid w:val="00475203"/>
    <w:rsid w:val="0047534F"/>
    <w:rsid w:val="00477854"/>
    <w:rsid w:val="0048018C"/>
    <w:rsid w:val="004808C4"/>
    <w:rsid w:val="00480E4A"/>
    <w:rsid w:val="00481A44"/>
    <w:rsid w:val="00482371"/>
    <w:rsid w:val="00482DF8"/>
    <w:rsid w:val="00483ABB"/>
    <w:rsid w:val="0048430E"/>
    <w:rsid w:val="0048459A"/>
    <w:rsid w:val="004845E6"/>
    <w:rsid w:val="00484CE1"/>
    <w:rsid w:val="0048567F"/>
    <w:rsid w:val="00485AF1"/>
    <w:rsid w:val="00485FE6"/>
    <w:rsid w:val="00486433"/>
    <w:rsid w:val="00486F55"/>
    <w:rsid w:val="00487059"/>
    <w:rsid w:val="004871DB"/>
    <w:rsid w:val="004906A7"/>
    <w:rsid w:val="00491A8D"/>
    <w:rsid w:val="00491AF5"/>
    <w:rsid w:val="00492ECA"/>
    <w:rsid w:val="00493F3D"/>
    <w:rsid w:val="004950A1"/>
    <w:rsid w:val="004950EE"/>
    <w:rsid w:val="00495188"/>
    <w:rsid w:val="004966A0"/>
    <w:rsid w:val="004976DA"/>
    <w:rsid w:val="00497859"/>
    <w:rsid w:val="004A0EF7"/>
    <w:rsid w:val="004A1B6F"/>
    <w:rsid w:val="004A1F78"/>
    <w:rsid w:val="004A35F4"/>
    <w:rsid w:val="004A4BF4"/>
    <w:rsid w:val="004A577D"/>
    <w:rsid w:val="004A60EE"/>
    <w:rsid w:val="004A70CA"/>
    <w:rsid w:val="004A7ED8"/>
    <w:rsid w:val="004B08F5"/>
    <w:rsid w:val="004B0DEA"/>
    <w:rsid w:val="004B1107"/>
    <w:rsid w:val="004B1A62"/>
    <w:rsid w:val="004B2AAB"/>
    <w:rsid w:val="004B2B65"/>
    <w:rsid w:val="004B3083"/>
    <w:rsid w:val="004B36E3"/>
    <w:rsid w:val="004B3725"/>
    <w:rsid w:val="004B3AC3"/>
    <w:rsid w:val="004B3C83"/>
    <w:rsid w:val="004B3FC7"/>
    <w:rsid w:val="004B429E"/>
    <w:rsid w:val="004B4C85"/>
    <w:rsid w:val="004B5488"/>
    <w:rsid w:val="004B5618"/>
    <w:rsid w:val="004B583A"/>
    <w:rsid w:val="004B64BB"/>
    <w:rsid w:val="004B6F9E"/>
    <w:rsid w:val="004B7036"/>
    <w:rsid w:val="004B7504"/>
    <w:rsid w:val="004B7EE1"/>
    <w:rsid w:val="004C035A"/>
    <w:rsid w:val="004C10BB"/>
    <w:rsid w:val="004C11C3"/>
    <w:rsid w:val="004C1283"/>
    <w:rsid w:val="004C24CE"/>
    <w:rsid w:val="004C3A1F"/>
    <w:rsid w:val="004C3F04"/>
    <w:rsid w:val="004C4028"/>
    <w:rsid w:val="004C428F"/>
    <w:rsid w:val="004C4489"/>
    <w:rsid w:val="004C4594"/>
    <w:rsid w:val="004C4989"/>
    <w:rsid w:val="004C4D3A"/>
    <w:rsid w:val="004C4F10"/>
    <w:rsid w:val="004C5D7C"/>
    <w:rsid w:val="004D0CF7"/>
    <w:rsid w:val="004D1C80"/>
    <w:rsid w:val="004D3AD1"/>
    <w:rsid w:val="004D50B4"/>
    <w:rsid w:val="004D5D3D"/>
    <w:rsid w:val="004D6BBB"/>
    <w:rsid w:val="004E07C6"/>
    <w:rsid w:val="004E0AD2"/>
    <w:rsid w:val="004E0F27"/>
    <w:rsid w:val="004E1056"/>
    <w:rsid w:val="004E1666"/>
    <w:rsid w:val="004E1B84"/>
    <w:rsid w:val="004E1CAE"/>
    <w:rsid w:val="004E281F"/>
    <w:rsid w:val="004E304C"/>
    <w:rsid w:val="004E3A67"/>
    <w:rsid w:val="004E428D"/>
    <w:rsid w:val="004E4D37"/>
    <w:rsid w:val="004E5DFD"/>
    <w:rsid w:val="004E6E62"/>
    <w:rsid w:val="004F0BB7"/>
    <w:rsid w:val="004F0C5E"/>
    <w:rsid w:val="004F17FA"/>
    <w:rsid w:val="004F1D4D"/>
    <w:rsid w:val="004F277D"/>
    <w:rsid w:val="004F2F1A"/>
    <w:rsid w:val="004F37AF"/>
    <w:rsid w:val="004F46D3"/>
    <w:rsid w:val="004F5352"/>
    <w:rsid w:val="004F60E2"/>
    <w:rsid w:val="004F6260"/>
    <w:rsid w:val="004F700C"/>
    <w:rsid w:val="00502D4A"/>
    <w:rsid w:val="00503188"/>
    <w:rsid w:val="005038C4"/>
    <w:rsid w:val="00503958"/>
    <w:rsid w:val="005040D4"/>
    <w:rsid w:val="00504DFE"/>
    <w:rsid w:val="00505188"/>
    <w:rsid w:val="00506DD8"/>
    <w:rsid w:val="00506DFB"/>
    <w:rsid w:val="00506FBE"/>
    <w:rsid w:val="0051011A"/>
    <w:rsid w:val="005107AD"/>
    <w:rsid w:val="00510861"/>
    <w:rsid w:val="00510882"/>
    <w:rsid w:val="00510EE8"/>
    <w:rsid w:val="005110A0"/>
    <w:rsid w:val="00511C82"/>
    <w:rsid w:val="005138C8"/>
    <w:rsid w:val="00513E54"/>
    <w:rsid w:val="00514E9B"/>
    <w:rsid w:val="0051507A"/>
    <w:rsid w:val="0051537A"/>
    <w:rsid w:val="00515403"/>
    <w:rsid w:val="0051636F"/>
    <w:rsid w:val="00516DE7"/>
    <w:rsid w:val="00517A6C"/>
    <w:rsid w:val="00517DA7"/>
    <w:rsid w:val="00520DA5"/>
    <w:rsid w:val="005214F9"/>
    <w:rsid w:val="00521D07"/>
    <w:rsid w:val="00523B18"/>
    <w:rsid w:val="005242D4"/>
    <w:rsid w:val="00524572"/>
    <w:rsid w:val="00525748"/>
    <w:rsid w:val="00525E29"/>
    <w:rsid w:val="0052669B"/>
    <w:rsid w:val="005274C6"/>
    <w:rsid w:val="00527F8A"/>
    <w:rsid w:val="005302ED"/>
    <w:rsid w:val="00530B5E"/>
    <w:rsid w:val="00531852"/>
    <w:rsid w:val="00531A5C"/>
    <w:rsid w:val="00531A78"/>
    <w:rsid w:val="00531A9C"/>
    <w:rsid w:val="0053238C"/>
    <w:rsid w:val="00532B42"/>
    <w:rsid w:val="005331CC"/>
    <w:rsid w:val="00534399"/>
    <w:rsid w:val="00534558"/>
    <w:rsid w:val="00534681"/>
    <w:rsid w:val="0053491D"/>
    <w:rsid w:val="00534C50"/>
    <w:rsid w:val="00534C5B"/>
    <w:rsid w:val="005352EE"/>
    <w:rsid w:val="0053538C"/>
    <w:rsid w:val="005355A2"/>
    <w:rsid w:val="005355BA"/>
    <w:rsid w:val="0053677A"/>
    <w:rsid w:val="005374C2"/>
    <w:rsid w:val="005377E9"/>
    <w:rsid w:val="00540E48"/>
    <w:rsid w:val="005416EE"/>
    <w:rsid w:val="00541B42"/>
    <w:rsid w:val="00541D3E"/>
    <w:rsid w:val="005428DF"/>
    <w:rsid w:val="00543B83"/>
    <w:rsid w:val="00543DC9"/>
    <w:rsid w:val="00543E0A"/>
    <w:rsid w:val="005455DF"/>
    <w:rsid w:val="00545F75"/>
    <w:rsid w:val="00546983"/>
    <w:rsid w:val="00550D23"/>
    <w:rsid w:val="00552147"/>
    <w:rsid w:val="0055341C"/>
    <w:rsid w:val="0055372D"/>
    <w:rsid w:val="00554F7D"/>
    <w:rsid w:val="005552A4"/>
    <w:rsid w:val="0055663B"/>
    <w:rsid w:val="00556A77"/>
    <w:rsid w:val="00557D5B"/>
    <w:rsid w:val="00560164"/>
    <w:rsid w:val="00560302"/>
    <w:rsid w:val="00560B4F"/>
    <w:rsid w:val="00561D37"/>
    <w:rsid w:val="00563B66"/>
    <w:rsid w:val="00563F44"/>
    <w:rsid w:val="005640A8"/>
    <w:rsid w:val="00564478"/>
    <w:rsid w:val="00565827"/>
    <w:rsid w:val="00567638"/>
    <w:rsid w:val="00567DA7"/>
    <w:rsid w:val="00570F48"/>
    <w:rsid w:val="00573FDE"/>
    <w:rsid w:val="0057454C"/>
    <w:rsid w:val="0057490A"/>
    <w:rsid w:val="00575C04"/>
    <w:rsid w:val="00576F0A"/>
    <w:rsid w:val="00580212"/>
    <w:rsid w:val="005804CF"/>
    <w:rsid w:val="0058066C"/>
    <w:rsid w:val="00580797"/>
    <w:rsid w:val="00581208"/>
    <w:rsid w:val="0058185F"/>
    <w:rsid w:val="00583343"/>
    <w:rsid w:val="00583C95"/>
    <w:rsid w:val="00583CB3"/>
    <w:rsid w:val="00585253"/>
    <w:rsid w:val="00586541"/>
    <w:rsid w:val="00586F37"/>
    <w:rsid w:val="005870CC"/>
    <w:rsid w:val="00590908"/>
    <w:rsid w:val="00591011"/>
    <w:rsid w:val="00592BF6"/>
    <w:rsid w:val="00592CFA"/>
    <w:rsid w:val="00593B87"/>
    <w:rsid w:val="00594087"/>
    <w:rsid w:val="00594EBE"/>
    <w:rsid w:val="0059500C"/>
    <w:rsid w:val="0059505B"/>
    <w:rsid w:val="00595162"/>
    <w:rsid w:val="00595BA6"/>
    <w:rsid w:val="00596BCA"/>
    <w:rsid w:val="005970E0"/>
    <w:rsid w:val="005A0442"/>
    <w:rsid w:val="005A06DF"/>
    <w:rsid w:val="005A199C"/>
    <w:rsid w:val="005A1E3B"/>
    <w:rsid w:val="005A2222"/>
    <w:rsid w:val="005A2F5C"/>
    <w:rsid w:val="005A5B59"/>
    <w:rsid w:val="005A66A6"/>
    <w:rsid w:val="005A6FB1"/>
    <w:rsid w:val="005A7527"/>
    <w:rsid w:val="005A7A78"/>
    <w:rsid w:val="005A7D54"/>
    <w:rsid w:val="005B114E"/>
    <w:rsid w:val="005B1EFF"/>
    <w:rsid w:val="005B21D1"/>
    <w:rsid w:val="005B2278"/>
    <w:rsid w:val="005B32F2"/>
    <w:rsid w:val="005B35FD"/>
    <w:rsid w:val="005B3CF4"/>
    <w:rsid w:val="005B460F"/>
    <w:rsid w:val="005B576E"/>
    <w:rsid w:val="005C0399"/>
    <w:rsid w:val="005C0811"/>
    <w:rsid w:val="005C0862"/>
    <w:rsid w:val="005C1A80"/>
    <w:rsid w:val="005C1FA8"/>
    <w:rsid w:val="005C2701"/>
    <w:rsid w:val="005C277D"/>
    <w:rsid w:val="005C3CD9"/>
    <w:rsid w:val="005C50B2"/>
    <w:rsid w:val="005C545F"/>
    <w:rsid w:val="005C56BC"/>
    <w:rsid w:val="005C7EF1"/>
    <w:rsid w:val="005D04E4"/>
    <w:rsid w:val="005D2943"/>
    <w:rsid w:val="005D2962"/>
    <w:rsid w:val="005D3B47"/>
    <w:rsid w:val="005D54A1"/>
    <w:rsid w:val="005D5CE3"/>
    <w:rsid w:val="005D64A5"/>
    <w:rsid w:val="005D731F"/>
    <w:rsid w:val="005D77E1"/>
    <w:rsid w:val="005D7AD7"/>
    <w:rsid w:val="005E0E8B"/>
    <w:rsid w:val="005E134C"/>
    <w:rsid w:val="005E2EE6"/>
    <w:rsid w:val="005E4A26"/>
    <w:rsid w:val="005E4F57"/>
    <w:rsid w:val="005E5176"/>
    <w:rsid w:val="005E5B76"/>
    <w:rsid w:val="005E60DF"/>
    <w:rsid w:val="005E6129"/>
    <w:rsid w:val="005E6222"/>
    <w:rsid w:val="005F1AFC"/>
    <w:rsid w:val="005F21E0"/>
    <w:rsid w:val="005F2819"/>
    <w:rsid w:val="005F55D0"/>
    <w:rsid w:val="005F6D22"/>
    <w:rsid w:val="00601CBD"/>
    <w:rsid w:val="006024A3"/>
    <w:rsid w:val="0060360B"/>
    <w:rsid w:val="00603AB1"/>
    <w:rsid w:val="006041E2"/>
    <w:rsid w:val="006046EE"/>
    <w:rsid w:val="0060478F"/>
    <w:rsid w:val="00606153"/>
    <w:rsid w:val="006064D8"/>
    <w:rsid w:val="00606BCB"/>
    <w:rsid w:val="00606D8B"/>
    <w:rsid w:val="0060734E"/>
    <w:rsid w:val="00607823"/>
    <w:rsid w:val="00607AAD"/>
    <w:rsid w:val="0061154A"/>
    <w:rsid w:val="00612A21"/>
    <w:rsid w:val="00612A5B"/>
    <w:rsid w:val="00613133"/>
    <w:rsid w:val="00613777"/>
    <w:rsid w:val="006144D0"/>
    <w:rsid w:val="00614A2B"/>
    <w:rsid w:val="00615A0B"/>
    <w:rsid w:val="006161B8"/>
    <w:rsid w:val="00616986"/>
    <w:rsid w:val="006173C4"/>
    <w:rsid w:val="00617BF6"/>
    <w:rsid w:val="00621946"/>
    <w:rsid w:val="006224AD"/>
    <w:rsid w:val="00623386"/>
    <w:rsid w:val="00623A9B"/>
    <w:rsid w:val="0062454B"/>
    <w:rsid w:val="006247EA"/>
    <w:rsid w:val="00624C00"/>
    <w:rsid w:val="00625F8D"/>
    <w:rsid w:val="006260C1"/>
    <w:rsid w:val="00626662"/>
    <w:rsid w:val="00627572"/>
    <w:rsid w:val="00627823"/>
    <w:rsid w:val="00630178"/>
    <w:rsid w:val="00631414"/>
    <w:rsid w:val="00631849"/>
    <w:rsid w:val="00632060"/>
    <w:rsid w:val="00632C05"/>
    <w:rsid w:val="00632C4F"/>
    <w:rsid w:val="0063334E"/>
    <w:rsid w:val="006334DB"/>
    <w:rsid w:val="00634CF6"/>
    <w:rsid w:val="00634F40"/>
    <w:rsid w:val="00636043"/>
    <w:rsid w:val="00637114"/>
    <w:rsid w:val="0063745E"/>
    <w:rsid w:val="00637571"/>
    <w:rsid w:val="006378EE"/>
    <w:rsid w:val="0063793C"/>
    <w:rsid w:val="00637B19"/>
    <w:rsid w:val="006400B6"/>
    <w:rsid w:val="00640DD0"/>
    <w:rsid w:val="0064152C"/>
    <w:rsid w:val="00641AA8"/>
    <w:rsid w:val="006420D2"/>
    <w:rsid w:val="00642202"/>
    <w:rsid w:val="0064303C"/>
    <w:rsid w:val="0064321F"/>
    <w:rsid w:val="00643E8C"/>
    <w:rsid w:val="00644878"/>
    <w:rsid w:val="00644C23"/>
    <w:rsid w:val="00644F5A"/>
    <w:rsid w:val="0064558F"/>
    <w:rsid w:val="0064567C"/>
    <w:rsid w:val="00647621"/>
    <w:rsid w:val="00647A62"/>
    <w:rsid w:val="00647D43"/>
    <w:rsid w:val="00650FDB"/>
    <w:rsid w:val="00651791"/>
    <w:rsid w:val="00651E6D"/>
    <w:rsid w:val="006521FD"/>
    <w:rsid w:val="00652EA9"/>
    <w:rsid w:val="006537BA"/>
    <w:rsid w:val="006540E6"/>
    <w:rsid w:val="00654677"/>
    <w:rsid w:val="00654DAF"/>
    <w:rsid w:val="006554F8"/>
    <w:rsid w:val="00655565"/>
    <w:rsid w:val="00655A1C"/>
    <w:rsid w:val="00656A05"/>
    <w:rsid w:val="00656CC9"/>
    <w:rsid w:val="006573F9"/>
    <w:rsid w:val="00657579"/>
    <w:rsid w:val="0066052D"/>
    <w:rsid w:val="00660983"/>
    <w:rsid w:val="0066171A"/>
    <w:rsid w:val="006625F3"/>
    <w:rsid w:val="00662B09"/>
    <w:rsid w:val="00662B52"/>
    <w:rsid w:val="00662CA4"/>
    <w:rsid w:val="00663F34"/>
    <w:rsid w:val="00664204"/>
    <w:rsid w:val="006642B7"/>
    <w:rsid w:val="006650FF"/>
    <w:rsid w:val="00666F67"/>
    <w:rsid w:val="00670ED0"/>
    <w:rsid w:val="006719C8"/>
    <w:rsid w:val="006726CD"/>
    <w:rsid w:val="0067278A"/>
    <w:rsid w:val="00675178"/>
    <w:rsid w:val="006752B0"/>
    <w:rsid w:val="006756AA"/>
    <w:rsid w:val="0067646E"/>
    <w:rsid w:val="006775C4"/>
    <w:rsid w:val="00677930"/>
    <w:rsid w:val="00681050"/>
    <w:rsid w:val="00682D70"/>
    <w:rsid w:val="006830E5"/>
    <w:rsid w:val="00684660"/>
    <w:rsid w:val="00684A9F"/>
    <w:rsid w:val="006873A1"/>
    <w:rsid w:val="00690072"/>
    <w:rsid w:val="006909B9"/>
    <w:rsid w:val="00690A82"/>
    <w:rsid w:val="006912EF"/>
    <w:rsid w:val="00691D07"/>
    <w:rsid w:val="00691D19"/>
    <w:rsid w:val="00691DB6"/>
    <w:rsid w:val="006920EE"/>
    <w:rsid w:val="00692450"/>
    <w:rsid w:val="0069282B"/>
    <w:rsid w:val="00692EC3"/>
    <w:rsid w:val="00694547"/>
    <w:rsid w:val="0069525C"/>
    <w:rsid w:val="00695619"/>
    <w:rsid w:val="00695A53"/>
    <w:rsid w:val="00695BEF"/>
    <w:rsid w:val="00695F28"/>
    <w:rsid w:val="00696518"/>
    <w:rsid w:val="00696B29"/>
    <w:rsid w:val="00696EB3"/>
    <w:rsid w:val="00697271"/>
    <w:rsid w:val="00697327"/>
    <w:rsid w:val="006A0166"/>
    <w:rsid w:val="006A0463"/>
    <w:rsid w:val="006A13D9"/>
    <w:rsid w:val="006A4C16"/>
    <w:rsid w:val="006A6CBA"/>
    <w:rsid w:val="006A6E7E"/>
    <w:rsid w:val="006B0A60"/>
    <w:rsid w:val="006B1074"/>
    <w:rsid w:val="006B20D1"/>
    <w:rsid w:val="006B51AE"/>
    <w:rsid w:val="006B5973"/>
    <w:rsid w:val="006B6CCD"/>
    <w:rsid w:val="006B7340"/>
    <w:rsid w:val="006B7501"/>
    <w:rsid w:val="006B7CD3"/>
    <w:rsid w:val="006C1C63"/>
    <w:rsid w:val="006C2531"/>
    <w:rsid w:val="006C2B98"/>
    <w:rsid w:val="006C4D84"/>
    <w:rsid w:val="006C4E53"/>
    <w:rsid w:val="006C67F0"/>
    <w:rsid w:val="006D068B"/>
    <w:rsid w:val="006D0A99"/>
    <w:rsid w:val="006D0D70"/>
    <w:rsid w:val="006D1C12"/>
    <w:rsid w:val="006D1D01"/>
    <w:rsid w:val="006D27D4"/>
    <w:rsid w:val="006D32C7"/>
    <w:rsid w:val="006D3E9E"/>
    <w:rsid w:val="006D552B"/>
    <w:rsid w:val="006D5EB9"/>
    <w:rsid w:val="006D6283"/>
    <w:rsid w:val="006D6331"/>
    <w:rsid w:val="006D6837"/>
    <w:rsid w:val="006D6BB2"/>
    <w:rsid w:val="006D7B42"/>
    <w:rsid w:val="006D7F4C"/>
    <w:rsid w:val="006E034B"/>
    <w:rsid w:val="006E0970"/>
    <w:rsid w:val="006E0998"/>
    <w:rsid w:val="006E0C6A"/>
    <w:rsid w:val="006E174F"/>
    <w:rsid w:val="006E1CC0"/>
    <w:rsid w:val="006E2AA7"/>
    <w:rsid w:val="006E3A57"/>
    <w:rsid w:val="006E56E7"/>
    <w:rsid w:val="006E5DD8"/>
    <w:rsid w:val="006E5FCC"/>
    <w:rsid w:val="006E601B"/>
    <w:rsid w:val="006E6271"/>
    <w:rsid w:val="006E64EF"/>
    <w:rsid w:val="006F0D9F"/>
    <w:rsid w:val="006F1FDE"/>
    <w:rsid w:val="006F2DAF"/>
    <w:rsid w:val="006F3B0F"/>
    <w:rsid w:val="006F4518"/>
    <w:rsid w:val="006F4568"/>
    <w:rsid w:val="006F557E"/>
    <w:rsid w:val="006F61D6"/>
    <w:rsid w:val="006F67F8"/>
    <w:rsid w:val="006F7021"/>
    <w:rsid w:val="006F751E"/>
    <w:rsid w:val="006F778A"/>
    <w:rsid w:val="00700C35"/>
    <w:rsid w:val="00701496"/>
    <w:rsid w:val="00702B5E"/>
    <w:rsid w:val="007034E5"/>
    <w:rsid w:val="00704A19"/>
    <w:rsid w:val="007063FC"/>
    <w:rsid w:val="007075A0"/>
    <w:rsid w:val="0070779B"/>
    <w:rsid w:val="00707E51"/>
    <w:rsid w:val="00710617"/>
    <w:rsid w:val="00710797"/>
    <w:rsid w:val="0071115F"/>
    <w:rsid w:val="007114BE"/>
    <w:rsid w:val="00711E97"/>
    <w:rsid w:val="00713F4E"/>
    <w:rsid w:val="00714035"/>
    <w:rsid w:val="0071501C"/>
    <w:rsid w:val="007152EE"/>
    <w:rsid w:val="007201BF"/>
    <w:rsid w:val="00720420"/>
    <w:rsid w:val="00720984"/>
    <w:rsid w:val="00721155"/>
    <w:rsid w:val="007228D5"/>
    <w:rsid w:val="00722AE1"/>
    <w:rsid w:val="007233FB"/>
    <w:rsid w:val="00723750"/>
    <w:rsid w:val="0072434F"/>
    <w:rsid w:val="0072502D"/>
    <w:rsid w:val="007268ED"/>
    <w:rsid w:val="007271EF"/>
    <w:rsid w:val="007274B8"/>
    <w:rsid w:val="00730A1B"/>
    <w:rsid w:val="00731D66"/>
    <w:rsid w:val="00733660"/>
    <w:rsid w:val="00733ACA"/>
    <w:rsid w:val="0073445F"/>
    <w:rsid w:val="00734CB0"/>
    <w:rsid w:val="00734F42"/>
    <w:rsid w:val="007377D2"/>
    <w:rsid w:val="00740794"/>
    <w:rsid w:val="00741F50"/>
    <w:rsid w:val="00743627"/>
    <w:rsid w:val="00745139"/>
    <w:rsid w:val="00745251"/>
    <w:rsid w:val="007453B4"/>
    <w:rsid w:val="007460A1"/>
    <w:rsid w:val="007461A6"/>
    <w:rsid w:val="00746C1B"/>
    <w:rsid w:val="007471F0"/>
    <w:rsid w:val="00747EBB"/>
    <w:rsid w:val="00750D7B"/>
    <w:rsid w:val="007512DC"/>
    <w:rsid w:val="007514CA"/>
    <w:rsid w:val="0075162E"/>
    <w:rsid w:val="00751838"/>
    <w:rsid w:val="00751A2B"/>
    <w:rsid w:val="007521DE"/>
    <w:rsid w:val="00753D68"/>
    <w:rsid w:val="0075456B"/>
    <w:rsid w:val="007546FE"/>
    <w:rsid w:val="007550E0"/>
    <w:rsid w:val="0075572D"/>
    <w:rsid w:val="007557D7"/>
    <w:rsid w:val="00756360"/>
    <w:rsid w:val="00756934"/>
    <w:rsid w:val="00757878"/>
    <w:rsid w:val="0075791C"/>
    <w:rsid w:val="00760679"/>
    <w:rsid w:val="00761E04"/>
    <w:rsid w:val="00762809"/>
    <w:rsid w:val="007636D9"/>
    <w:rsid w:val="00763977"/>
    <w:rsid w:val="00764271"/>
    <w:rsid w:val="00764289"/>
    <w:rsid w:val="00764E1D"/>
    <w:rsid w:val="00765E15"/>
    <w:rsid w:val="00766053"/>
    <w:rsid w:val="007660ED"/>
    <w:rsid w:val="00770FD2"/>
    <w:rsid w:val="0077137D"/>
    <w:rsid w:val="007722F1"/>
    <w:rsid w:val="00772BE4"/>
    <w:rsid w:val="00772FCC"/>
    <w:rsid w:val="00774C77"/>
    <w:rsid w:val="0077562D"/>
    <w:rsid w:val="0077574A"/>
    <w:rsid w:val="00775F4C"/>
    <w:rsid w:val="007768B9"/>
    <w:rsid w:val="00776901"/>
    <w:rsid w:val="00776E6E"/>
    <w:rsid w:val="00777424"/>
    <w:rsid w:val="00780139"/>
    <w:rsid w:val="00780442"/>
    <w:rsid w:val="00780809"/>
    <w:rsid w:val="0078175E"/>
    <w:rsid w:val="007821B7"/>
    <w:rsid w:val="00782E6E"/>
    <w:rsid w:val="00783B52"/>
    <w:rsid w:val="00783E01"/>
    <w:rsid w:val="007849D7"/>
    <w:rsid w:val="00784DDD"/>
    <w:rsid w:val="00785F31"/>
    <w:rsid w:val="00786AA5"/>
    <w:rsid w:val="00786B42"/>
    <w:rsid w:val="00786D39"/>
    <w:rsid w:val="00787CB1"/>
    <w:rsid w:val="0079027F"/>
    <w:rsid w:val="00790EB2"/>
    <w:rsid w:val="007916AE"/>
    <w:rsid w:val="0079186F"/>
    <w:rsid w:val="0079276F"/>
    <w:rsid w:val="00794150"/>
    <w:rsid w:val="007941A4"/>
    <w:rsid w:val="00795A2F"/>
    <w:rsid w:val="00795D0C"/>
    <w:rsid w:val="00796141"/>
    <w:rsid w:val="00796439"/>
    <w:rsid w:val="007965DC"/>
    <w:rsid w:val="00796921"/>
    <w:rsid w:val="00796A19"/>
    <w:rsid w:val="00797205"/>
    <w:rsid w:val="007972CD"/>
    <w:rsid w:val="00797729"/>
    <w:rsid w:val="007979C7"/>
    <w:rsid w:val="00797D9F"/>
    <w:rsid w:val="007A0CB9"/>
    <w:rsid w:val="007A12B1"/>
    <w:rsid w:val="007A1AE7"/>
    <w:rsid w:val="007A23A6"/>
    <w:rsid w:val="007A2B26"/>
    <w:rsid w:val="007A3734"/>
    <w:rsid w:val="007A3AFB"/>
    <w:rsid w:val="007A4289"/>
    <w:rsid w:val="007A4902"/>
    <w:rsid w:val="007A6C30"/>
    <w:rsid w:val="007A6D62"/>
    <w:rsid w:val="007B3BCB"/>
    <w:rsid w:val="007B3C7A"/>
    <w:rsid w:val="007B3D08"/>
    <w:rsid w:val="007B486B"/>
    <w:rsid w:val="007C0DF7"/>
    <w:rsid w:val="007C2042"/>
    <w:rsid w:val="007C238F"/>
    <w:rsid w:val="007C2464"/>
    <w:rsid w:val="007C3570"/>
    <w:rsid w:val="007C491A"/>
    <w:rsid w:val="007C4A18"/>
    <w:rsid w:val="007C5BC6"/>
    <w:rsid w:val="007C60FF"/>
    <w:rsid w:val="007C6714"/>
    <w:rsid w:val="007C77E7"/>
    <w:rsid w:val="007C7D5D"/>
    <w:rsid w:val="007D039B"/>
    <w:rsid w:val="007D1F45"/>
    <w:rsid w:val="007D1F92"/>
    <w:rsid w:val="007D28BE"/>
    <w:rsid w:val="007D45AE"/>
    <w:rsid w:val="007D4A0F"/>
    <w:rsid w:val="007D4F33"/>
    <w:rsid w:val="007D63C9"/>
    <w:rsid w:val="007D641C"/>
    <w:rsid w:val="007E058A"/>
    <w:rsid w:val="007E2496"/>
    <w:rsid w:val="007E3346"/>
    <w:rsid w:val="007E358C"/>
    <w:rsid w:val="007E38AD"/>
    <w:rsid w:val="007E3947"/>
    <w:rsid w:val="007E3A3D"/>
    <w:rsid w:val="007E3EF9"/>
    <w:rsid w:val="007E4982"/>
    <w:rsid w:val="007E505A"/>
    <w:rsid w:val="007E564B"/>
    <w:rsid w:val="007E621B"/>
    <w:rsid w:val="007E635E"/>
    <w:rsid w:val="007E746A"/>
    <w:rsid w:val="007E7D2B"/>
    <w:rsid w:val="007F0BFC"/>
    <w:rsid w:val="007F0E0C"/>
    <w:rsid w:val="007F1C5C"/>
    <w:rsid w:val="007F2AEF"/>
    <w:rsid w:val="007F2F24"/>
    <w:rsid w:val="007F3391"/>
    <w:rsid w:val="007F3832"/>
    <w:rsid w:val="007F4212"/>
    <w:rsid w:val="007F49C4"/>
    <w:rsid w:val="007F4AB7"/>
    <w:rsid w:val="007F5259"/>
    <w:rsid w:val="007F66E7"/>
    <w:rsid w:val="007F6F1D"/>
    <w:rsid w:val="007F74BE"/>
    <w:rsid w:val="007F7C39"/>
    <w:rsid w:val="0080015C"/>
    <w:rsid w:val="00800559"/>
    <w:rsid w:val="00800AAF"/>
    <w:rsid w:val="00800EF9"/>
    <w:rsid w:val="00801914"/>
    <w:rsid w:val="00802BBB"/>
    <w:rsid w:val="008036DE"/>
    <w:rsid w:val="00803F8F"/>
    <w:rsid w:val="00804959"/>
    <w:rsid w:val="008057E9"/>
    <w:rsid w:val="00805C43"/>
    <w:rsid w:val="00805CDF"/>
    <w:rsid w:val="008062FA"/>
    <w:rsid w:val="00807179"/>
    <w:rsid w:val="00807581"/>
    <w:rsid w:val="008102D4"/>
    <w:rsid w:val="0081175A"/>
    <w:rsid w:val="00811C0A"/>
    <w:rsid w:val="00812024"/>
    <w:rsid w:val="00813D12"/>
    <w:rsid w:val="00814546"/>
    <w:rsid w:val="0081473A"/>
    <w:rsid w:val="0081596C"/>
    <w:rsid w:val="0081665B"/>
    <w:rsid w:val="008166AB"/>
    <w:rsid w:val="0081685D"/>
    <w:rsid w:val="00817560"/>
    <w:rsid w:val="0082023D"/>
    <w:rsid w:val="008208D4"/>
    <w:rsid w:val="008236B0"/>
    <w:rsid w:val="00823B2B"/>
    <w:rsid w:val="00825CF3"/>
    <w:rsid w:val="00826550"/>
    <w:rsid w:val="008265D3"/>
    <w:rsid w:val="008268BE"/>
    <w:rsid w:val="00826BA9"/>
    <w:rsid w:val="008275BD"/>
    <w:rsid w:val="0082795E"/>
    <w:rsid w:val="00827EBA"/>
    <w:rsid w:val="00827FFC"/>
    <w:rsid w:val="0083031F"/>
    <w:rsid w:val="00830684"/>
    <w:rsid w:val="00830AB4"/>
    <w:rsid w:val="00831073"/>
    <w:rsid w:val="00831127"/>
    <w:rsid w:val="008317A3"/>
    <w:rsid w:val="00831A95"/>
    <w:rsid w:val="008330E6"/>
    <w:rsid w:val="008338B0"/>
    <w:rsid w:val="008341C9"/>
    <w:rsid w:val="00834321"/>
    <w:rsid w:val="00835D15"/>
    <w:rsid w:val="00836748"/>
    <w:rsid w:val="00837701"/>
    <w:rsid w:val="00840F5E"/>
    <w:rsid w:val="00841F9E"/>
    <w:rsid w:val="008428F9"/>
    <w:rsid w:val="00842DD5"/>
    <w:rsid w:val="00844564"/>
    <w:rsid w:val="008446C4"/>
    <w:rsid w:val="00844A0B"/>
    <w:rsid w:val="00844DCC"/>
    <w:rsid w:val="00845AB3"/>
    <w:rsid w:val="00845E20"/>
    <w:rsid w:val="00846551"/>
    <w:rsid w:val="00846B38"/>
    <w:rsid w:val="0084702D"/>
    <w:rsid w:val="0084752F"/>
    <w:rsid w:val="008507E4"/>
    <w:rsid w:val="00850891"/>
    <w:rsid w:val="00850B57"/>
    <w:rsid w:val="00850C2C"/>
    <w:rsid w:val="00850E0F"/>
    <w:rsid w:val="00850F82"/>
    <w:rsid w:val="008520B7"/>
    <w:rsid w:val="00852B2B"/>
    <w:rsid w:val="008530F1"/>
    <w:rsid w:val="008534AB"/>
    <w:rsid w:val="0085364E"/>
    <w:rsid w:val="00853AFE"/>
    <w:rsid w:val="0085480B"/>
    <w:rsid w:val="00854FB7"/>
    <w:rsid w:val="00856F66"/>
    <w:rsid w:val="008603F9"/>
    <w:rsid w:val="00863957"/>
    <w:rsid w:val="00863B27"/>
    <w:rsid w:val="008644E5"/>
    <w:rsid w:val="0086495C"/>
    <w:rsid w:val="00864D01"/>
    <w:rsid w:val="00865560"/>
    <w:rsid w:val="0086569F"/>
    <w:rsid w:val="00865ED7"/>
    <w:rsid w:val="008661A0"/>
    <w:rsid w:val="00866EF6"/>
    <w:rsid w:val="00867294"/>
    <w:rsid w:val="0087011A"/>
    <w:rsid w:val="00870161"/>
    <w:rsid w:val="00870B51"/>
    <w:rsid w:val="0087124B"/>
    <w:rsid w:val="0087159C"/>
    <w:rsid w:val="00871A0E"/>
    <w:rsid w:val="008723CA"/>
    <w:rsid w:val="00872D29"/>
    <w:rsid w:val="008735C9"/>
    <w:rsid w:val="0087407D"/>
    <w:rsid w:val="00874BC0"/>
    <w:rsid w:val="00876F66"/>
    <w:rsid w:val="00877CAE"/>
    <w:rsid w:val="008834C9"/>
    <w:rsid w:val="00884310"/>
    <w:rsid w:val="00884B80"/>
    <w:rsid w:val="00885AD0"/>
    <w:rsid w:val="0088645D"/>
    <w:rsid w:val="00886C2C"/>
    <w:rsid w:val="00887364"/>
    <w:rsid w:val="00887B1F"/>
    <w:rsid w:val="0089003D"/>
    <w:rsid w:val="00890A5D"/>
    <w:rsid w:val="00890AA5"/>
    <w:rsid w:val="008910B8"/>
    <w:rsid w:val="00892DC2"/>
    <w:rsid w:val="0089316C"/>
    <w:rsid w:val="008935B7"/>
    <w:rsid w:val="00894C63"/>
    <w:rsid w:val="008961C8"/>
    <w:rsid w:val="00897F7E"/>
    <w:rsid w:val="008A0FB1"/>
    <w:rsid w:val="008A19A1"/>
    <w:rsid w:val="008A1CD5"/>
    <w:rsid w:val="008A235B"/>
    <w:rsid w:val="008A335F"/>
    <w:rsid w:val="008A362F"/>
    <w:rsid w:val="008A43B7"/>
    <w:rsid w:val="008A46DE"/>
    <w:rsid w:val="008A46E1"/>
    <w:rsid w:val="008A4F9D"/>
    <w:rsid w:val="008A5017"/>
    <w:rsid w:val="008A5E69"/>
    <w:rsid w:val="008A6525"/>
    <w:rsid w:val="008A676E"/>
    <w:rsid w:val="008B066F"/>
    <w:rsid w:val="008B06FE"/>
    <w:rsid w:val="008B07A1"/>
    <w:rsid w:val="008B0EBB"/>
    <w:rsid w:val="008B2D59"/>
    <w:rsid w:val="008B3494"/>
    <w:rsid w:val="008B4463"/>
    <w:rsid w:val="008B4648"/>
    <w:rsid w:val="008B480E"/>
    <w:rsid w:val="008B4FCD"/>
    <w:rsid w:val="008B558C"/>
    <w:rsid w:val="008B5C81"/>
    <w:rsid w:val="008B64FF"/>
    <w:rsid w:val="008B7329"/>
    <w:rsid w:val="008B7572"/>
    <w:rsid w:val="008C0620"/>
    <w:rsid w:val="008C0EAB"/>
    <w:rsid w:val="008C11D4"/>
    <w:rsid w:val="008C13DE"/>
    <w:rsid w:val="008C1CC3"/>
    <w:rsid w:val="008C2653"/>
    <w:rsid w:val="008C2754"/>
    <w:rsid w:val="008C45B6"/>
    <w:rsid w:val="008C4E56"/>
    <w:rsid w:val="008C5048"/>
    <w:rsid w:val="008C5965"/>
    <w:rsid w:val="008C6562"/>
    <w:rsid w:val="008C7343"/>
    <w:rsid w:val="008C7591"/>
    <w:rsid w:val="008C7FCD"/>
    <w:rsid w:val="008D0A8C"/>
    <w:rsid w:val="008D0DD8"/>
    <w:rsid w:val="008D11D3"/>
    <w:rsid w:val="008D12ED"/>
    <w:rsid w:val="008D3D86"/>
    <w:rsid w:val="008D5D0C"/>
    <w:rsid w:val="008D60DE"/>
    <w:rsid w:val="008D62E8"/>
    <w:rsid w:val="008D6571"/>
    <w:rsid w:val="008D6F95"/>
    <w:rsid w:val="008D777E"/>
    <w:rsid w:val="008D7A9C"/>
    <w:rsid w:val="008E03CE"/>
    <w:rsid w:val="008E064A"/>
    <w:rsid w:val="008E1518"/>
    <w:rsid w:val="008E3320"/>
    <w:rsid w:val="008E3BA1"/>
    <w:rsid w:val="008E3F81"/>
    <w:rsid w:val="008E404C"/>
    <w:rsid w:val="008E43F6"/>
    <w:rsid w:val="008E51AF"/>
    <w:rsid w:val="008E593E"/>
    <w:rsid w:val="008E59B6"/>
    <w:rsid w:val="008E7972"/>
    <w:rsid w:val="008F0C97"/>
    <w:rsid w:val="008F12CD"/>
    <w:rsid w:val="008F217B"/>
    <w:rsid w:val="008F49B0"/>
    <w:rsid w:val="008F6E1C"/>
    <w:rsid w:val="008F7C09"/>
    <w:rsid w:val="0090010A"/>
    <w:rsid w:val="00900195"/>
    <w:rsid w:val="00901A9A"/>
    <w:rsid w:val="00901F1D"/>
    <w:rsid w:val="00902A42"/>
    <w:rsid w:val="00902C07"/>
    <w:rsid w:val="00903705"/>
    <w:rsid w:val="00903746"/>
    <w:rsid w:val="0090461D"/>
    <w:rsid w:val="00904B65"/>
    <w:rsid w:val="00905052"/>
    <w:rsid w:val="009055F4"/>
    <w:rsid w:val="00905C29"/>
    <w:rsid w:val="00905FCE"/>
    <w:rsid w:val="0090670E"/>
    <w:rsid w:val="00910D8A"/>
    <w:rsid w:val="00912E70"/>
    <w:rsid w:val="00914F3E"/>
    <w:rsid w:val="009169C0"/>
    <w:rsid w:val="00916EF8"/>
    <w:rsid w:val="00917161"/>
    <w:rsid w:val="009172B8"/>
    <w:rsid w:val="00917EB6"/>
    <w:rsid w:val="009217CF"/>
    <w:rsid w:val="0092242A"/>
    <w:rsid w:val="00924570"/>
    <w:rsid w:val="009258BC"/>
    <w:rsid w:val="009264B3"/>
    <w:rsid w:val="0092674C"/>
    <w:rsid w:val="00930693"/>
    <w:rsid w:val="00930926"/>
    <w:rsid w:val="0093185E"/>
    <w:rsid w:val="009326B5"/>
    <w:rsid w:val="00932AF9"/>
    <w:rsid w:val="00932D98"/>
    <w:rsid w:val="00932F81"/>
    <w:rsid w:val="009330F7"/>
    <w:rsid w:val="009331F8"/>
    <w:rsid w:val="00933F2A"/>
    <w:rsid w:val="00934071"/>
    <w:rsid w:val="00934858"/>
    <w:rsid w:val="0093591A"/>
    <w:rsid w:val="00935B97"/>
    <w:rsid w:val="0093612A"/>
    <w:rsid w:val="00936621"/>
    <w:rsid w:val="009411D3"/>
    <w:rsid w:val="0094128C"/>
    <w:rsid w:val="0094186E"/>
    <w:rsid w:val="00941A10"/>
    <w:rsid w:val="00941CF4"/>
    <w:rsid w:val="00941D28"/>
    <w:rsid w:val="00942000"/>
    <w:rsid w:val="0094216F"/>
    <w:rsid w:val="009423B4"/>
    <w:rsid w:val="0094342D"/>
    <w:rsid w:val="009442BC"/>
    <w:rsid w:val="00944BE4"/>
    <w:rsid w:val="009457C0"/>
    <w:rsid w:val="00946594"/>
    <w:rsid w:val="00950406"/>
    <w:rsid w:val="009508DC"/>
    <w:rsid w:val="00950971"/>
    <w:rsid w:val="00951288"/>
    <w:rsid w:val="00953DD0"/>
    <w:rsid w:val="00954491"/>
    <w:rsid w:val="0095655D"/>
    <w:rsid w:val="0095655E"/>
    <w:rsid w:val="00957E49"/>
    <w:rsid w:val="009609FA"/>
    <w:rsid w:val="00960C25"/>
    <w:rsid w:val="00961721"/>
    <w:rsid w:val="00962150"/>
    <w:rsid w:val="0096332C"/>
    <w:rsid w:val="00963528"/>
    <w:rsid w:val="00963690"/>
    <w:rsid w:val="00964A80"/>
    <w:rsid w:val="00965156"/>
    <w:rsid w:val="00965B44"/>
    <w:rsid w:val="00966C2A"/>
    <w:rsid w:val="009709F0"/>
    <w:rsid w:val="00970EC0"/>
    <w:rsid w:val="00971D32"/>
    <w:rsid w:val="00973B6D"/>
    <w:rsid w:val="009741C7"/>
    <w:rsid w:val="0097431A"/>
    <w:rsid w:val="00974F8E"/>
    <w:rsid w:val="009757DE"/>
    <w:rsid w:val="009765A3"/>
    <w:rsid w:val="0098258F"/>
    <w:rsid w:val="0098263B"/>
    <w:rsid w:val="00983B6F"/>
    <w:rsid w:val="00984E22"/>
    <w:rsid w:val="00985D81"/>
    <w:rsid w:val="009861F8"/>
    <w:rsid w:val="00986536"/>
    <w:rsid w:val="00986905"/>
    <w:rsid w:val="00986D4B"/>
    <w:rsid w:val="00987174"/>
    <w:rsid w:val="009878CA"/>
    <w:rsid w:val="00987BF0"/>
    <w:rsid w:val="00987F69"/>
    <w:rsid w:val="0099115A"/>
    <w:rsid w:val="00992794"/>
    <w:rsid w:val="00994BF4"/>
    <w:rsid w:val="0099583A"/>
    <w:rsid w:val="00995AE1"/>
    <w:rsid w:val="00996107"/>
    <w:rsid w:val="009967F4"/>
    <w:rsid w:val="009968DE"/>
    <w:rsid w:val="00996AF9"/>
    <w:rsid w:val="00997611"/>
    <w:rsid w:val="009976D7"/>
    <w:rsid w:val="00997A98"/>
    <w:rsid w:val="00997FC9"/>
    <w:rsid w:val="009A02C1"/>
    <w:rsid w:val="009A1577"/>
    <w:rsid w:val="009A179D"/>
    <w:rsid w:val="009A1894"/>
    <w:rsid w:val="009A1A26"/>
    <w:rsid w:val="009A22AA"/>
    <w:rsid w:val="009A2450"/>
    <w:rsid w:val="009A30EF"/>
    <w:rsid w:val="009A4151"/>
    <w:rsid w:val="009A4706"/>
    <w:rsid w:val="009A4FBD"/>
    <w:rsid w:val="009A54AE"/>
    <w:rsid w:val="009A54B5"/>
    <w:rsid w:val="009A6B62"/>
    <w:rsid w:val="009A74C5"/>
    <w:rsid w:val="009A75AA"/>
    <w:rsid w:val="009A7A6C"/>
    <w:rsid w:val="009B05D5"/>
    <w:rsid w:val="009B0F54"/>
    <w:rsid w:val="009B0F88"/>
    <w:rsid w:val="009B181C"/>
    <w:rsid w:val="009B24E5"/>
    <w:rsid w:val="009B2804"/>
    <w:rsid w:val="009B56DE"/>
    <w:rsid w:val="009B579A"/>
    <w:rsid w:val="009B6E55"/>
    <w:rsid w:val="009B74E9"/>
    <w:rsid w:val="009B79FF"/>
    <w:rsid w:val="009B7D2A"/>
    <w:rsid w:val="009C08B5"/>
    <w:rsid w:val="009C12E1"/>
    <w:rsid w:val="009C183B"/>
    <w:rsid w:val="009C38C3"/>
    <w:rsid w:val="009C3A0A"/>
    <w:rsid w:val="009C3ED3"/>
    <w:rsid w:val="009C4F8B"/>
    <w:rsid w:val="009C54FF"/>
    <w:rsid w:val="009C5797"/>
    <w:rsid w:val="009C5FB7"/>
    <w:rsid w:val="009C6272"/>
    <w:rsid w:val="009C67B3"/>
    <w:rsid w:val="009C7F1A"/>
    <w:rsid w:val="009D0837"/>
    <w:rsid w:val="009D1541"/>
    <w:rsid w:val="009D2413"/>
    <w:rsid w:val="009D3410"/>
    <w:rsid w:val="009D38F3"/>
    <w:rsid w:val="009D437D"/>
    <w:rsid w:val="009D44BA"/>
    <w:rsid w:val="009D4DC9"/>
    <w:rsid w:val="009D5C49"/>
    <w:rsid w:val="009D64A5"/>
    <w:rsid w:val="009D6559"/>
    <w:rsid w:val="009E026B"/>
    <w:rsid w:val="009E02D6"/>
    <w:rsid w:val="009E099E"/>
    <w:rsid w:val="009E09EA"/>
    <w:rsid w:val="009E1B2E"/>
    <w:rsid w:val="009E297F"/>
    <w:rsid w:val="009E2CF3"/>
    <w:rsid w:val="009E3079"/>
    <w:rsid w:val="009E5313"/>
    <w:rsid w:val="009E5904"/>
    <w:rsid w:val="009E6250"/>
    <w:rsid w:val="009E723E"/>
    <w:rsid w:val="009E7D02"/>
    <w:rsid w:val="009E7ED1"/>
    <w:rsid w:val="009F1055"/>
    <w:rsid w:val="009F28E6"/>
    <w:rsid w:val="009F2D04"/>
    <w:rsid w:val="009F399F"/>
    <w:rsid w:val="009F4B7A"/>
    <w:rsid w:val="009F4BFD"/>
    <w:rsid w:val="009F5080"/>
    <w:rsid w:val="009F5468"/>
    <w:rsid w:val="009F5BB4"/>
    <w:rsid w:val="009F6619"/>
    <w:rsid w:val="009F6974"/>
    <w:rsid w:val="009F70A9"/>
    <w:rsid w:val="009F72FD"/>
    <w:rsid w:val="009F7501"/>
    <w:rsid w:val="009F76F8"/>
    <w:rsid w:val="009F7FB0"/>
    <w:rsid w:val="00A01100"/>
    <w:rsid w:val="00A01606"/>
    <w:rsid w:val="00A020FC"/>
    <w:rsid w:val="00A03542"/>
    <w:rsid w:val="00A03C80"/>
    <w:rsid w:val="00A03EA4"/>
    <w:rsid w:val="00A047DA"/>
    <w:rsid w:val="00A048AA"/>
    <w:rsid w:val="00A057BB"/>
    <w:rsid w:val="00A06EDA"/>
    <w:rsid w:val="00A07303"/>
    <w:rsid w:val="00A07A71"/>
    <w:rsid w:val="00A1024A"/>
    <w:rsid w:val="00A1024E"/>
    <w:rsid w:val="00A10E51"/>
    <w:rsid w:val="00A1191F"/>
    <w:rsid w:val="00A11DD9"/>
    <w:rsid w:val="00A12B94"/>
    <w:rsid w:val="00A1317F"/>
    <w:rsid w:val="00A1330B"/>
    <w:rsid w:val="00A135F1"/>
    <w:rsid w:val="00A13912"/>
    <w:rsid w:val="00A13C19"/>
    <w:rsid w:val="00A1458D"/>
    <w:rsid w:val="00A14E17"/>
    <w:rsid w:val="00A15BA7"/>
    <w:rsid w:val="00A16A22"/>
    <w:rsid w:val="00A17C4B"/>
    <w:rsid w:val="00A20A7F"/>
    <w:rsid w:val="00A219BE"/>
    <w:rsid w:val="00A21CD8"/>
    <w:rsid w:val="00A21DD8"/>
    <w:rsid w:val="00A21DDA"/>
    <w:rsid w:val="00A2203F"/>
    <w:rsid w:val="00A239E5"/>
    <w:rsid w:val="00A24493"/>
    <w:rsid w:val="00A260A5"/>
    <w:rsid w:val="00A27428"/>
    <w:rsid w:val="00A2756B"/>
    <w:rsid w:val="00A2772E"/>
    <w:rsid w:val="00A30AC1"/>
    <w:rsid w:val="00A30AC9"/>
    <w:rsid w:val="00A32253"/>
    <w:rsid w:val="00A328CC"/>
    <w:rsid w:val="00A33A8A"/>
    <w:rsid w:val="00A3405E"/>
    <w:rsid w:val="00A344CF"/>
    <w:rsid w:val="00A36123"/>
    <w:rsid w:val="00A36CBA"/>
    <w:rsid w:val="00A370C0"/>
    <w:rsid w:val="00A378C9"/>
    <w:rsid w:val="00A37B35"/>
    <w:rsid w:val="00A37C1D"/>
    <w:rsid w:val="00A402F8"/>
    <w:rsid w:val="00A404FF"/>
    <w:rsid w:val="00A41F04"/>
    <w:rsid w:val="00A42029"/>
    <w:rsid w:val="00A42F48"/>
    <w:rsid w:val="00A4452F"/>
    <w:rsid w:val="00A47E80"/>
    <w:rsid w:val="00A50A65"/>
    <w:rsid w:val="00A50C3E"/>
    <w:rsid w:val="00A50F23"/>
    <w:rsid w:val="00A5377A"/>
    <w:rsid w:val="00A543B8"/>
    <w:rsid w:val="00A54802"/>
    <w:rsid w:val="00A54998"/>
    <w:rsid w:val="00A55A05"/>
    <w:rsid w:val="00A60255"/>
    <w:rsid w:val="00A604B3"/>
    <w:rsid w:val="00A625C8"/>
    <w:rsid w:val="00A62DF7"/>
    <w:rsid w:val="00A640EC"/>
    <w:rsid w:val="00A65752"/>
    <w:rsid w:val="00A65D8C"/>
    <w:rsid w:val="00A66D56"/>
    <w:rsid w:val="00A67133"/>
    <w:rsid w:val="00A67DEF"/>
    <w:rsid w:val="00A71277"/>
    <w:rsid w:val="00A714E3"/>
    <w:rsid w:val="00A72DB4"/>
    <w:rsid w:val="00A732EA"/>
    <w:rsid w:val="00A7348F"/>
    <w:rsid w:val="00A737B9"/>
    <w:rsid w:val="00A738F0"/>
    <w:rsid w:val="00A75142"/>
    <w:rsid w:val="00A75802"/>
    <w:rsid w:val="00A75A10"/>
    <w:rsid w:val="00A75E39"/>
    <w:rsid w:val="00A76D1E"/>
    <w:rsid w:val="00A80611"/>
    <w:rsid w:val="00A81F7E"/>
    <w:rsid w:val="00A81FA0"/>
    <w:rsid w:val="00A8327E"/>
    <w:rsid w:val="00A8445A"/>
    <w:rsid w:val="00A8531B"/>
    <w:rsid w:val="00A8539C"/>
    <w:rsid w:val="00A86874"/>
    <w:rsid w:val="00A86EB4"/>
    <w:rsid w:val="00A8707A"/>
    <w:rsid w:val="00A8716C"/>
    <w:rsid w:val="00A873AF"/>
    <w:rsid w:val="00A87A5A"/>
    <w:rsid w:val="00A87CFC"/>
    <w:rsid w:val="00A9017D"/>
    <w:rsid w:val="00A91184"/>
    <w:rsid w:val="00A912C1"/>
    <w:rsid w:val="00A920B1"/>
    <w:rsid w:val="00A937C8"/>
    <w:rsid w:val="00A94473"/>
    <w:rsid w:val="00A94B68"/>
    <w:rsid w:val="00A955C7"/>
    <w:rsid w:val="00A95EB5"/>
    <w:rsid w:val="00A964F5"/>
    <w:rsid w:val="00A96C53"/>
    <w:rsid w:val="00AA0C09"/>
    <w:rsid w:val="00AA0DAD"/>
    <w:rsid w:val="00AA139A"/>
    <w:rsid w:val="00AA1F84"/>
    <w:rsid w:val="00AA206C"/>
    <w:rsid w:val="00AA24A9"/>
    <w:rsid w:val="00AA2593"/>
    <w:rsid w:val="00AA4198"/>
    <w:rsid w:val="00AA42BC"/>
    <w:rsid w:val="00AA5017"/>
    <w:rsid w:val="00AA5F67"/>
    <w:rsid w:val="00AB0CE6"/>
    <w:rsid w:val="00AB106E"/>
    <w:rsid w:val="00AB133B"/>
    <w:rsid w:val="00AB18E1"/>
    <w:rsid w:val="00AB3203"/>
    <w:rsid w:val="00AB3B2C"/>
    <w:rsid w:val="00AB4001"/>
    <w:rsid w:val="00AB4253"/>
    <w:rsid w:val="00AB4371"/>
    <w:rsid w:val="00AB4FB1"/>
    <w:rsid w:val="00AB5CF2"/>
    <w:rsid w:val="00AB7690"/>
    <w:rsid w:val="00AB7940"/>
    <w:rsid w:val="00AC128A"/>
    <w:rsid w:val="00AC1A03"/>
    <w:rsid w:val="00AC1FC1"/>
    <w:rsid w:val="00AC2B74"/>
    <w:rsid w:val="00AC3291"/>
    <w:rsid w:val="00AC3378"/>
    <w:rsid w:val="00AC40B6"/>
    <w:rsid w:val="00AC443B"/>
    <w:rsid w:val="00AC4808"/>
    <w:rsid w:val="00AC4F74"/>
    <w:rsid w:val="00AC7B19"/>
    <w:rsid w:val="00AC7B5D"/>
    <w:rsid w:val="00AD04F9"/>
    <w:rsid w:val="00AD082A"/>
    <w:rsid w:val="00AD1069"/>
    <w:rsid w:val="00AD31E9"/>
    <w:rsid w:val="00AD383D"/>
    <w:rsid w:val="00AD3A60"/>
    <w:rsid w:val="00AD3D4C"/>
    <w:rsid w:val="00AD3DB2"/>
    <w:rsid w:val="00AD46B0"/>
    <w:rsid w:val="00AD4BDC"/>
    <w:rsid w:val="00AD4E2D"/>
    <w:rsid w:val="00AD5C9D"/>
    <w:rsid w:val="00AD7852"/>
    <w:rsid w:val="00AD7D24"/>
    <w:rsid w:val="00AE0330"/>
    <w:rsid w:val="00AE1449"/>
    <w:rsid w:val="00AE1889"/>
    <w:rsid w:val="00AE1F81"/>
    <w:rsid w:val="00AE390A"/>
    <w:rsid w:val="00AE3DC8"/>
    <w:rsid w:val="00AE4168"/>
    <w:rsid w:val="00AE4D59"/>
    <w:rsid w:val="00AE5154"/>
    <w:rsid w:val="00AE56C8"/>
    <w:rsid w:val="00AE5749"/>
    <w:rsid w:val="00AE6384"/>
    <w:rsid w:val="00AE6E26"/>
    <w:rsid w:val="00AE7252"/>
    <w:rsid w:val="00AE7E5D"/>
    <w:rsid w:val="00AF020B"/>
    <w:rsid w:val="00AF0ACA"/>
    <w:rsid w:val="00AF1196"/>
    <w:rsid w:val="00AF2808"/>
    <w:rsid w:val="00AF377B"/>
    <w:rsid w:val="00AF4D9B"/>
    <w:rsid w:val="00AF5D53"/>
    <w:rsid w:val="00B0287C"/>
    <w:rsid w:val="00B03651"/>
    <w:rsid w:val="00B03EF0"/>
    <w:rsid w:val="00B048BA"/>
    <w:rsid w:val="00B05CAE"/>
    <w:rsid w:val="00B06E12"/>
    <w:rsid w:val="00B07399"/>
    <w:rsid w:val="00B10A97"/>
    <w:rsid w:val="00B11005"/>
    <w:rsid w:val="00B12675"/>
    <w:rsid w:val="00B13255"/>
    <w:rsid w:val="00B13EC7"/>
    <w:rsid w:val="00B14F0D"/>
    <w:rsid w:val="00B1553C"/>
    <w:rsid w:val="00B15CFC"/>
    <w:rsid w:val="00B16240"/>
    <w:rsid w:val="00B16724"/>
    <w:rsid w:val="00B17273"/>
    <w:rsid w:val="00B17629"/>
    <w:rsid w:val="00B178E2"/>
    <w:rsid w:val="00B200C9"/>
    <w:rsid w:val="00B227AA"/>
    <w:rsid w:val="00B230A8"/>
    <w:rsid w:val="00B2355F"/>
    <w:rsid w:val="00B23A52"/>
    <w:rsid w:val="00B23EA4"/>
    <w:rsid w:val="00B240E5"/>
    <w:rsid w:val="00B24BB1"/>
    <w:rsid w:val="00B250A7"/>
    <w:rsid w:val="00B2596E"/>
    <w:rsid w:val="00B25E2D"/>
    <w:rsid w:val="00B26303"/>
    <w:rsid w:val="00B265C8"/>
    <w:rsid w:val="00B265F5"/>
    <w:rsid w:val="00B27000"/>
    <w:rsid w:val="00B27201"/>
    <w:rsid w:val="00B27E1B"/>
    <w:rsid w:val="00B30EB1"/>
    <w:rsid w:val="00B30F49"/>
    <w:rsid w:val="00B32763"/>
    <w:rsid w:val="00B33876"/>
    <w:rsid w:val="00B33A23"/>
    <w:rsid w:val="00B3448B"/>
    <w:rsid w:val="00B34A34"/>
    <w:rsid w:val="00B34AB1"/>
    <w:rsid w:val="00B35B22"/>
    <w:rsid w:val="00B3642C"/>
    <w:rsid w:val="00B367A1"/>
    <w:rsid w:val="00B36A8D"/>
    <w:rsid w:val="00B36EB8"/>
    <w:rsid w:val="00B40E91"/>
    <w:rsid w:val="00B41180"/>
    <w:rsid w:val="00B41370"/>
    <w:rsid w:val="00B41989"/>
    <w:rsid w:val="00B437F0"/>
    <w:rsid w:val="00B46167"/>
    <w:rsid w:val="00B46F89"/>
    <w:rsid w:val="00B47019"/>
    <w:rsid w:val="00B50599"/>
    <w:rsid w:val="00B52246"/>
    <w:rsid w:val="00B539C9"/>
    <w:rsid w:val="00B5417E"/>
    <w:rsid w:val="00B55344"/>
    <w:rsid w:val="00B5731D"/>
    <w:rsid w:val="00B608EF"/>
    <w:rsid w:val="00B61C37"/>
    <w:rsid w:val="00B62411"/>
    <w:rsid w:val="00B62EE5"/>
    <w:rsid w:val="00B6348A"/>
    <w:rsid w:val="00B63BA7"/>
    <w:rsid w:val="00B64CAE"/>
    <w:rsid w:val="00B6578C"/>
    <w:rsid w:val="00B65B0B"/>
    <w:rsid w:val="00B66FA2"/>
    <w:rsid w:val="00B70861"/>
    <w:rsid w:val="00B72FA5"/>
    <w:rsid w:val="00B73747"/>
    <w:rsid w:val="00B73DAC"/>
    <w:rsid w:val="00B73E31"/>
    <w:rsid w:val="00B75416"/>
    <w:rsid w:val="00B75940"/>
    <w:rsid w:val="00B75E6F"/>
    <w:rsid w:val="00B762C9"/>
    <w:rsid w:val="00B7689F"/>
    <w:rsid w:val="00B769C4"/>
    <w:rsid w:val="00B77964"/>
    <w:rsid w:val="00B80213"/>
    <w:rsid w:val="00B80D46"/>
    <w:rsid w:val="00B81A52"/>
    <w:rsid w:val="00B82E1E"/>
    <w:rsid w:val="00B83E31"/>
    <w:rsid w:val="00B844BF"/>
    <w:rsid w:val="00B84760"/>
    <w:rsid w:val="00B84BBF"/>
    <w:rsid w:val="00B84C11"/>
    <w:rsid w:val="00B85A61"/>
    <w:rsid w:val="00B85DF9"/>
    <w:rsid w:val="00B85F95"/>
    <w:rsid w:val="00B8618F"/>
    <w:rsid w:val="00B8627A"/>
    <w:rsid w:val="00B863D7"/>
    <w:rsid w:val="00B87327"/>
    <w:rsid w:val="00B907C4"/>
    <w:rsid w:val="00B919FF"/>
    <w:rsid w:val="00B93D43"/>
    <w:rsid w:val="00B94DC5"/>
    <w:rsid w:val="00B9537F"/>
    <w:rsid w:val="00B954AF"/>
    <w:rsid w:val="00B95DED"/>
    <w:rsid w:val="00B95E6E"/>
    <w:rsid w:val="00B96263"/>
    <w:rsid w:val="00B966F3"/>
    <w:rsid w:val="00BA0959"/>
    <w:rsid w:val="00BA1054"/>
    <w:rsid w:val="00BA1067"/>
    <w:rsid w:val="00BA13CD"/>
    <w:rsid w:val="00BA14E2"/>
    <w:rsid w:val="00BA1801"/>
    <w:rsid w:val="00BA1B78"/>
    <w:rsid w:val="00BA1D84"/>
    <w:rsid w:val="00BA1EFA"/>
    <w:rsid w:val="00BA1F8B"/>
    <w:rsid w:val="00BA288F"/>
    <w:rsid w:val="00BA3D26"/>
    <w:rsid w:val="00BA4181"/>
    <w:rsid w:val="00BA4E53"/>
    <w:rsid w:val="00BA5937"/>
    <w:rsid w:val="00BA5977"/>
    <w:rsid w:val="00BA61A8"/>
    <w:rsid w:val="00BA692E"/>
    <w:rsid w:val="00BA6F36"/>
    <w:rsid w:val="00BA78CC"/>
    <w:rsid w:val="00BA7FD5"/>
    <w:rsid w:val="00BA7FED"/>
    <w:rsid w:val="00BB051A"/>
    <w:rsid w:val="00BB057A"/>
    <w:rsid w:val="00BB07DF"/>
    <w:rsid w:val="00BB1690"/>
    <w:rsid w:val="00BB22E7"/>
    <w:rsid w:val="00BB4004"/>
    <w:rsid w:val="00BB4A20"/>
    <w:rsid w:val="00BB4AF3"/>
    <w:rsid w:val="00BB4B96"/>
    <w:rsid w:val="00BB4ED8"/>
    <w:rsid w:val="00BB4FB9"/>
    <w:rsid w:val="00BB582C"/>
    <w:rsid w:val="00BB58DE"/>
    <w:rsid w:val="00BB5D04"/>
    <w:rsid w:val="00BB6736"/>
    <w:rsid w:val="00BB6C65"/>
    <w:rsid w:val="00BB789C"/>
    <w:rsid w:val="00BB79B4"/>
    <w:rsid w:val="00BC001B"/>
    <w:rsid w:val="00BC0492"/>
    <w:rsid w:val="00BC2BE8"/>
    <w:rsid w:val="00BC303E"/>
    <w:rsid w:val="00BC31A8"/>
    <w:rsid w:val="00BC3226"/>
    <w:rsid w:val="00BC3666"/>
    <w:rsid w:val="00BC3B48"/>
    <w:rsid w:val="00BC3B6A"/>
    <w:rsid w:val="00BC49FB"/>
    <w:rsid w:val="00BC56ED"/>
    <w:rsid w:val="00BC5BEC"/>
    <w:rsid w:val="00BC5D14"/>
    <w:rsid w:val="00BC63B8"/>
    <w:rsid w:val="00BC6F0E"/>
    <w:rsid w:val="00BC7611"/>
    <w:rsid w:val="00BD2916"/>
    <w:rsid w:val="00BD2B45"/>
    <w:rsid w:val="00BD3E5E"/>
    <w:rsid w:val="00BD3FA8"/>
    <w:rsid w:val="00BD59F3"/>
    <w:rsid w:val="00BD69E7"/>
    <w:rsid w:val="00BD6B63"/>
    <w:rsid w:val="00BD7A31"/>
    <w:rsid w:val="00BD7C9B"/>
    <w:rsid w:val="00BE095D"/>
    <w:rsid w:val="00BE0A57"/>
    <w:rsid w:val="00BE0DE2"/>
    <w:rsid w:val="00BE1D5F"/>
    <w:rsid w:val="00BE1F00"/>
    <w:rsid w:val="00BE3164"/>
    <w:rsid w:val="00BE3403"/>
    <w:rsid w:val="00BE3555"/>
    <w:rsid w:val="00BE357B"/>
    <w:rsid w:val="00BE3E91"/>
    <w:rsid w:val="00BE4908"/>
    <w:rsid w:val="00BE4CAD"/>
    <w:rsid w:val="00BE6831"/>
    <w:rsid w:val="00BE6A11"/>
    <w:rsid w:val="00BE77EC"/>
    <w:rsid w:val="00BF0813"/>
    <w:rsid w:val="00BF0AD9"/>
    <w:rsid w:val="00BF127B"/>
    <w:rsid w:val="00BF2854"/>
    <w:rsid w:val="00BF2927"/>
    <w:rsid w:val="00BF2E35"/>
    <w:rsid w:val="00BF391A"/>
    <w:rsid w:val="00BF3A52"/>
    <w:rsid w:val="00BF3D32"/>
    <w:rsid w:val="00BF3F97"/>
    <w:rsid w:val="00BF4F6B"/>
    <w:rsid w:val="00BF5C1B"/>
    <w:rsid w:val="00BF5D52"/>
    <w:rsid w:val="00BF5E9B"/>
    <w:rsid w:val="00BF75EE"/>
    <w:rsid w:val="00BF781A"/>
    <w:rsid w:val="00BF7890"/>
    <w:rsid w:val="00C00A6E"/>
    <w:rsid w:val="00C00D07"/>
    <w:rsid w:val="00C01582"/>
    <w:rsid w:val="00C017EB"/>
    <w:rsid w:val="00C01B8B"/>
    <w:rsid w:val="00C02036"/>
    <w:rsid w:val="00C02039"/>
    <w:rsid w:val="00C02489"/>
    <w:rsid w:val="00C026E5"/>
    <w:rsid w:val="00C030F2"/>
    <w:rsid w:val="00C04087"/>
    <w:rsid w:val="00C042FC"/>
    <w:rsid w:val="00C0441D"/>
    <w:rsid w:val="00C04AA2"/>
    <w:rsid w:val="00C05E19"/>
    <w:rsid w:val="00C0682A"/>
    <w:rsid w:val="00C06FF8"/>
    <w:rsid w:val="00C07375"/>
    <w:rsid w:val="00C079FC"/>
    <w:rsid w:val="00C07C6E"/>
    <w:rsid w:val="00C1074E"/>
    <w:rsid w:val="00C10B04"/>
    <w:rsid w:val="00C1522A"/>
    <w:rsid w:val="00C17966"/>
    <w:rsid w:val="00C207F7"/>
    <w:rsid w:val="00C2135B"/>
    <w:rsid w:val="00C216DC"/>
    <w:rsid w:val="00C220BF"/>
    <w:rsid w:val="00C226A6"/>
    <w:rsid w:val="00C236DF"/>
    <w:rsid w:val="00C24103"/>
    <w:rsid w:val="00C2569C"/>
    <w:rsid w:val="00C25C1F"/>
    <w:rsid w:val="00C26416"/>
    <w:rsid w:val="00C26E9C"/>
    <w:rsid w:val="00C27F2E"/>
    <w:rsid w:val="00C30DE5"/>
    <w:rsid w:val="00C30EBF"/>
    <w:rsid w:val="00C326F5"/>
    <w:rsid w:val="00C33076"/>
    <w:rsid w:val="00C330A8"/>
    <w:rsid w:val="00C330B7"/>
    <w:rsid w:val="00C34A2F"/>
    <w:rsid w:val="00C35534"/>
    <w:rsid w:val="00C35622"/>
    <w:rsid w:val="00C36248"/>
    <w:rsid w:val="00C36CF3"/>
    <w:rsid w:val="00C40459"/>
    <w:rsid w:val="00C40E38"/>
    <w:rsid w:val="00C4397F"/>
    <w:rsid w:val="00C44A11"/>
    <w:rsid w:val="00C45B9F"/>
    <w:rsid w:val="00C45EE4"/>
    <w:rsid w:val="00C46DAA"/>
    <w:rsid w:val="00C5242A"/>
    <w:rsid w:val="00C529FB"/>
    <w:rsid w:val="00C53239"/>
    <w:rsid w:val="00C53951"/>
    <w:rsid w:val="00C53FF7"/>
    <w:rsid w:val="00C54158"/>
    <w:rsid w:val="00C54201"/>
    <w:rsid w:val="00C54FB9"/>
    <w:rsid w:val="00C566FC"/>
    <w:rsid w:val="00C56758"/>
    <w:rsid w:val="00C56EE7"/>
    <w:rsid w:val="00C57D38"/>
    <w:rsid w:val="00C61F05"/>
    <w:rsid w:val="00C63166"/>
    <w:rsid w:val="00C63960"/>
    <w:rsid w:val="00C6408B"/>
    <w:rsid w:val="00C6455D"/>
    <w:rsid w:val="00C6492D"/>
    <w:rsid w:val="00C64D90"/>
    <w:rsid w:val="00C65EA0"/>
    <w:rsid w:val="00C666B6"/>
    <w:rsid w:val="00C66AE2"/>
    <w:rsid w:val="00C66FA3"/>
    <w:rsid w:val="00C67570"/>
    <w:rsid w:val="00C679F0"/>
    <w:rsid w:val="00C67D27"/>
    <w:rsid w:val="00C703B7"/>
    <w:rsid w:val="00C7082A"/>
    <w:rsid w:val="00C710D3"/>
    <w:rsid w:val="00C72106"/>
    <w:rsid w:val="00C72B72"/>
    <w:rsid w:val="00C73396"/>
    <w:rsid w:val="00C73C86"/>
    <w:rsid w:val="00C7479C"/>
    <w:rsid w:val="00C75DBA"/>
    <w:rsid w:val="00C7703B"/>
    <w:rsid w:val="00C77649"/>
    <w:rsid w:val="00C800E1"/>
    <w:rsid w:val="00C824DE"/>
    <w:rsid w:val="00C83C70"/>
    <w:rsid w:val="00C83ED7"/>
    <w:rsid w:val="00C8538B"/>
    <w:rsid w:val="00C85E68"/>
    <w:rsid w:val="00C86940"/>
    <w:rsid w:val="00C86CC9"/>
    <w:rsid w:val="00C86E89"/>
    <w:rsid w:val="00C87C58"/>
    <w:rsid w:val="00C90BBE"/>
    <w:rsid w:val="00C90C87"/>
    <w:rsid w:val="00C91AA5"/>
    <w:rsid w:val="00C93254"/>
    <w:rsid w:val="00C93C05"/>
    <w:rsid w:val="00C942F0"/>
    <w:rsid w:val="00C94DDB"/>
    <w:rsid w:val="00C94E04"/>
    <w:rsid w:val="00C94E5E"/>
    <w:rsid w:val="00C954DD"/>
    <w:rsid w:val="00C95EB5"/>
    <w:rsid w:val="00C96AC9"/>
    <w:rsid w:val="00C9764B"/>
    <w:rsid w:val="00CA02FA"/>
    <w:rsid w:val="00CA0A62"/>
    <w:rsid w:val="00CA0CC2"/>
    <w:rsid w:val="00CA212E"/>
    <w:rsid w:val="00CA2D15"/>
    <w:rsid w:val="00CA31E0"/>
    <w:rsid w:val="00CA33EC"/>
    <w:rsid w:val="00CA35DF"/>
    <w:rsid w:val="00CA50C2"/>
    <w:rsid w:val="00CA543C"/>
    <w:rsid w:val="00CA64B3"/>
    <w:rsid w:val="00CA7155"/>
    <w:rsid w:val="00CB0FC9"/>
    <w:rsid w:val="00CB1293"/>
    <w:rsid w:val="00CB1558"/>
    <w:rsid w:val="00CB1B43"/>
    <w:rsid w:val="00CB2822"/>
    <w:rsid w:val="00CB374E"/>
    <w:rsid w:val="00CB522A"/>
    <w:rsid w:val="00CB5BD7"/>
    <w:rsid w:val="00CB60B0"/>
    <w:rsid w:val="00CB6643"/>
    <w:rsid w:val="00CB7797"/>
    <w:rsid w:val="00CC0048"/>
    <w:rsid w:val="00CC0261"/>
    <w:rsid w:val="00CC0EF8"/>
    <w:rsid w:val="00CC0F0C"/>
    <w:rsid w:val="00CC146D"/>
    <w:rsid w:val="00CC211E"/>
    <w:rsid w:val="00CC2BC7"/>
    <w:rsid w:val="00CC378D"/>
    <w:rsid w:val="00CC3BBA"/>
    <w:rsid w:val="00CC455F"/>
    <w:rsid w:val="00CC480F"/>
    <w:rsid w:val="00CC573D"/>
    <w:rsid w:val="00CC6120"/>
    <w:rsid w:val="00CC65F5"/>
    <w:rsid w:val="00CC7D62"/>
    <w:rsid w:val="00CD0A76"/>
    <w:rsid w:val="00CD116D"/>
    <w:rsid w:val="00CD189F"/>
    <w:rsid w:val="00CD279D"/>
    <w:rsid w:val="00CD32C3"/>
    <w:rsid w:val="00CD534C"/>
    <w:rsid w:val="00CD7286"/>
    <w:rsid w:val="00CD7385"/>
    <w:rsid w:val="00CD743F"/>
    <w:rsid w:val="00CE04D8"/>
    <w:rsid w:val="00CE055A"/>
    <w:rsid w:val="00CE0713"/>
    <w:rsid w:val="00CE0B10"/>
    <w:rsid w:val="00CE1131"/>
    <w:rsid w:val="00CE1A05"/>
    <w:rsid w:val="00CE2144"/>
    <w:rsid w:val="00CE255D"/>
    <w:rsid w:val="00CE33CB"/>
    <w:rsid w:val="00CE36EE"/>
    <w:rsid w:val="00CE370C"/>
    <w:rsid w:val="00CE41EC"/>
    <w:rsid w:val="00CE454B"/>
    <w:rsid w:val="00CE53B0"/>
    <w:rsid w:val="00CE6449"/>
    <w:rsid w:val="00CE6BF4"/>
    <w:rsid w:val="00CE6CE0"/>
    <w:rsid w:val="00CE79D5"/>
    <w:rsid w:val="00CE7E96"/>
    <w:rsid w:val="00CF0589"/>
    <w:rsid w:val="00CF05D9"/>
    <w:rsid w:val="00CF0983"/>
    <w:rsid w:val="00CF11BC"/>
    <w:rsid w:val="00CF17C8"/>
    <w:rsid w:val="00CF2785"/>
    <w:rsid w:val="00CF3140"/>
    <w:rsid w:val="00CF6364"/>
    <w:rsid w:val="00CF6FFC"/>
    <w:rsid w:val="00CF755D"/>
    <w:rsid w:val="00D003DD"/>
    <w:rsid w:val="00D01069"/>
    <w:rsid w:val="00D016F2"/>
    <w:rsid w:val="00D028EA"/>
    <w:rsid w:val="00D02D74"/>
    <w:rsid w:val="00D03A15"/>
    <w:rsid w:val="00D03F67"/>
    <w:rsid w:val="00D04339"/>
    <w:rsid w:val="00D052D9"/>
    <w:rsid w:val="00D07CA5"/>
    <w:rsid w:val="00D103B7"/>
    <w:rsid w:val="00D105FD"/>
    <w:rsid w:val="00D10674"/>
    <w:rsid w:val="00D10F3B"/>
    <w:rsid w:val="00D112C6"/>
    <w:rsid w:val="00D11C80"/>
    <w:rsid w:val="00D12352"/>
    <w:rsid w:val="00D12940"/>
    <w:rsid w:val="00D137D5"/>
    <w:rsid w:val="00D13E5B"/>
    <w:rsid w:val="00D13F24"/>
    <w:rsid w:val="00D15293"/>
    <w:rsid w:val="00D15391"/>
    <w:rsid w:val="00D155C5"/>
    <w:rsid w:val="00D15B4A"/>
    <w:rsid w:val="00D15E3C"/>
    <w:rsid w:val="00D16478"/>
    <w:rsid w:val="00D17090"/>
    <w:rsid w:val="00D20802"/>
    <w:rsid w:val="00D20DCD"/>
    <w:rsid w:val="00D225D2"/>
    <w:rsid w:val="00D22E00"/>
    <w:rsid w:val="00D23B0C"/>
    <w:rsid w:val="00D251E7"/>
    <w:rsid w:val="00D25694"/>
    <w:rsid w:val="00D25A30"/>
    <w:rsid w:val="00D25A9A"/>
    <w:rsid w:val="00D25BF2"/>
    <w:rsid w:val="00D261E2"/>
    <w:rsid w:val="00D262B1"/>
    <w:rsid w:val="00D26EE4"/>
    <w:rsid w:val="00D27FD8"/>
    <w:rsid w:val="00D30273"/>
    <w:rsid w:val="00D30416"/>
    <w:rsid w:val="00D31D6A"/>
    <w:rsid w:val="00D31E75"/>
    <w:rsid w:val="00D322A8"/>
    <w:rsid w:val="00D323F6"/>
    <w:rsid w:val="00D358F6"/>
    <w:rsid w:val="00D358FA"/>
    <w:rsid w:val="00D366F8"/>
    <w:rsid w:val="00D36A9A"/>
    <w:rsid w:val="00D36EF0"/>
    <w:rsid w:val="00D409FD"/>
    <w:rsid w:val="00D41235"/>
    <w:rsid w:val="00D412BE"/>
    <w:rsid w:val="00D42FC1"/>
    <w:rsid w:val="00D43AF3"/>
    <w:rsid w:val="00D43CC5"/>
    <w:rsid w:val="00D455E9"/>
    <w:rsid w:val="00D45827"/>
    <w:rsid w:val="00D469D9"/>
    <w:rsid w:val="00D46B24"/>
    <w:rsid w:val="00D46BA9"/>
    <w:rsid w:val="00D46C49"/>
    <w:rsid w:val="00D47507"/>
    <w:rsid w:val="00D47D65"/>
    <w:rsid w:val="00D50AE4"/>
    <w:rsid w:val="00D517A1"/>
    <w:rsid w:val="00D5207D"/>
    <w:rsid w:val="00D53BD6"/>
    <w:rsid w:val="00D53D8B"/>
    <w:rsid w:val="00D55E87"/>
    <w:rsid w:val="00D56523"/>
    <w:rsid w:val="00D567B2"/>
    <w:rsid w:val="00D569CF"/>
    <w:rsid w:val="00D569F0"/>
    <w:rsid w:val="00D60141"/>
    <w:rsid w:val="00D60AD9"/>
    <w:rsid w:val="00D60DFE"/>
    <w:rsid w:val="00D610D7"/>
    <w:rsid w:val="00D611E6"/>
    <w:rsid w:val="00D613A5"/>
    <w:rsid w:val="00D61DDD"/>
    <w:rsid w:val="00D632FA"/>
    <w:rsid w:val="00D6353C"/>
    <w:rsid w:val="00D6590A"/>
    <w:rsid w:val="00D662B6"/>
    <w:rsid w:val="00D667D0"/>
    <w:rsid w:val="00D6747E"/>
    <w:rsid w:val="00D67BC8"/>
    <w:rsid w:val="00D711D8"/>
    <w:rsid w:val="00D7142D"/>
    <w:rsid w:val="00D71473"/>
    <w:rsid w:val="00D72A6C"/>
    <w:rsid w:val="00D72D4F"/>
    <w:rsid w:val="00D737D8"/>
    <w:rsid w:val="00D73F4F"/>
    <w:rsid w:val="00D750F6"/>
    <w:rsid w:val="00D75838"/>
    <w:rsid w:val="00D76220"/>
    <w:rsid w:val="00D768B5"/>
    <w:rsid w:val="00D76918"/>
    <w:rsid w:val="00D76D60"/>
    <w:rsid w:val="00D77540"/>
    <w:rsid w:val="00D77E9D"/>
    <w:rsid w:val="00D8060C"/>
    <w:rsid w:val="00D806C2"/>
    <w:rsid w:val="00D8092B"/>
    <w:rsid w:val="00D80D1E"/>
    <w:rsid w:val="00D824C6"/>
    <w:rsid w:val="00D84EB0"/>
    <w:rsid w:val="00D86927"/>
    <w:rsid w:val="00D90B18"/>
    <w:rsid w:val="00D90E38"/>
    <w:rsid w:val="00D9189A"/>
    <w:rsid w:val="00D91F60"/>
    <w:rsid w:val="00D9241C"/>
    <w:rsid w:val="00D92704"/>
    <w:rsid w:val="00D9408D"/>
    <w:rsid w:val="00D94505"/>
    <w:rsid w:val="00D95F28"/>
    <w:rsid w:val="00D95FDC"/>
    <w:rsid w:val="00D970A5"/>
    <w:rsid w:val="00D977A5"/>
    <w:rsid w:val="00D97C5D"/>
    <w:rsid w:val="00DA06FE"/>
    <w:rsid w:val="00DA0FDF"/>
    <w:rsid w:val="00DA1107"/>
    <w:rsid w:val="00DA36DD"/>
    <w:rsid w:val="00DA41BE"/>
    <w:rsid w:val="00DA479A"/>
    <w:rsid w:val="00DA4B5B"/>
    <w:rsid w:val="00DB04B7"/>
    <w:rsid w:val="00DB08C8"/>
    <w:rsid w:val="00DB10B5"/>
    <w:rsid w:val="00DB1255"/>
    <w:rsid w:val="00DB12C7"/>
    <w:rsid w:val="00DB1601"/>
    <w:rsid w:val="00DB1723"/>
    <w:rsid w:val="00DB3CA9"/>
    <w:rsid w:val="00DB44F0"/>
    <w:rsid w:val="00DB48F6"/>
    <w:rsid w:val="00DB5500"/>
    <w:rsid w:val="00DB580A"/>
    <w:rsid w:val="00DB6366"/>
    <w:rsid w:val="00DB66D0"/>
    <w:rsid w:val="00DB66D4"/>
    <w:rsid w:val="00DB6850"/>
    <w:rsid w:val="00DB6894"/>
    <w:rsid w:val="00DB69D1"/>
    <w:rsid w:val="00DB6EC1"/>
    <w:rsid w:val="00DB729B"/>
    <w:rsid w:val="00DB7E11"/>
    <w:rsid w:val="00DC0FFF"/>
    <w:rsid w:val="00DC1854"/>
    <w:rsid w:val="00DC187D"/>
    <w:rsid w:val="00DC1EF5"/>
    <w:rsid w:val="00DC1FA6"/>
    <w:rsid w:val="00DC2E37"/>
    <w:rsid w:val="00DC2F0C"/>
    <w:rsid w:val="00DC3520"/>
    <w:rsid w:val="00DC5534"/>
    <w:rsid w:val="00DC60F8"/>
    <w:rsid w:val="00DD01D5"/>
    <w:rsid w:val="00DD04D6"/>
    <w:rsid w:val="00DD0BCA"/>
    <w:rsid w:val="00DD0D97"/>
    <w:rsid w:val="00DD2458"/>
    <w:rsid w:val="00DD37C4"/>
    <w:rsid w:val="00DD63D8"/>
    <w:rsid w:val="00DD7395"/>
    <w:rsid w:val="00DD7861"/>
    <w:rsid w:val="00DD7C23"/>
    <w:rsid w:val="00DD7E12"/>
    <w:rsid w:val="00DE0B18"/>
    <w:rsid w:val="00DE203C"/>
    <w:rsid w:val="00DE20B8"/>
    <w:rsid w:val="00DE2995"/>
    <w:rsid w:val="00DE3FA2"/>
    <w:rsid w:val="00DE4267"/>
    <w:rsid w:val="00DE458B"/>
    <w:rsid w:val="00DE4AC4"/>
    <w:rsid w:val="00DE5983"/>
    <w:rsid w:val="00DE6659"/>
    <w:rsid w:val="00DF09FE"/>
    <w:rsid w:val="00DF217C"/>
    <w:rsid w:val="00DF2945"/>
    <w:rsid w:val="00DF2CBD"/>
    <w:rsid w:val="00DF3A6D"/>
    <w:rsid w:val="00DF4C38"/>
    <w:rsid w:val="00DF4FF3"/>
    <w:rsid w:val="00E028FB"/>
    <w:rsid w:val="00E037D8"/>
    <w:rsid w:val="00E03A7A"/>
    <w:rsid w:val="00E04564"/>
    <w:rsid w:val="00E05063"/>
    <w:rsid w:val="00E05084"/>
    <w:rsid w:val="00E05AEC"/>
    <w:rsid w:val="00E0612A"/>
    <w:rsid w:val="00E062CA"/>
    <w:rsid w:val="00E06BEF"/>
    <w:rsid w:val="00E06BFB"/>
    <w:rsid w:val="00E073FD"/>
    <w:rsid w:val="00E07ABA"/>
    <w:rsid w:val="00E07B83"/>
    <w:rsid w:val="00E10074"/>
    <w:rsid w:val="00E10164"/>
    <w:rsid w:val="00E10861"/>
    <w:rsid w:val="00E112F5"/>
    <w:rsid w:val="00E12545"/>
    <w:rsid w:val="00E13592"/>
    <w:rsid w:val="00E13962"/>
    <w:rsid w:val="00E14CA3"/>
    <w:rsid w:val="00E15B9B"/>
    <w:rsid w:val="00E16AAE"/>
    <w:rsid w:val="00E20212"/>
    <w:rsid w:val="00E20D77"/>
    <w:rsid w:val="00E20F9D"/>
    <w:rsid w:val="00E21902"/>
    <w:rsid w:val="00E2261D"/>
    <w:rsid w:val="00E23F9E"/>
    <w:rsid w:val="00E2435F"/>
    <w:rsid w:val="00E244D6"/>
    <w:rsid w:val="00E2452D"/>
    <w:rsid w:val="00E255F9"/>
    <w:rsid w:val="00E25854"/>
    <w:rsid w:val="00E26BB1"/>
    <w:rsid w:val="00E26CE4"/>
    <w:rsid w:val="00E26E7B"/>
    <w:rsid w:val="00E2705A"/>
    <w:rsid w:val="00E271AB"/>
    <w:rsid w:val="00E27C22"/>
    <w:rsid w:val="00E30016"/>
    <w:rsid w:val="00E31279"/>
    <w:rsid w:val="00E327F8"/>
    <w:rsid w:val="00E32871"/>
    <w:rsid w:val="00E32F32"/>
    <w:rsid w:val="00E332B1"/>
    <w:rsid w:val="00E33A1A"/>
    <w:rsid w:val="00E33F90"/>
    <w:rsid w:val="00E34747"/>
    <w:rsid w:val="00E34CAB"/>
    <w:rsid w:val="00E35F00"/>
    <w:rsid w:val="00E37093"/>
    <w:rsid w:val="00E401A4"/>
    <w:rsid w:val="00E408BD"/>
    <w:rsid w:val="00E423B0"/>
    <w:rsid w:val="00E42C4E"/>
    <w:rsid w:val="00E43C32"/>
    <w:rsid w:val="00E4423B"/>
    <w:rsid w:val="00E45147"/>
    <w:rsid w:val="00E45203"/>
    <w:rsid w:val="00E453AB"/>
    <w:rsid w:val="00E453FE"/>
    <w:rsid w:val="00E45896"/>
    <w:rsid w:val="00E45DD9"/>
    <w:rsid w:val="00E4627E"/>
    <w:rsid w:val="00E46E7E"/>
    <w:rsid w:val="00E50293"/>
    <w:rsid w:val="00E511DE"/>
    <w:rsid w:val="00E51428"/>
    <w:rsid w:val="00E5202E"/>
    <w:rsid w:val="00E52B6C"/>
    <w:rsid w:val="00E5383C"/>
    <w:rsid w:val="00E55849"/>
    <w:rsid w:val="00E55B14"/>
    <w:rsid w:val="00E569A8"/>
    <w:rsid w:val="00E572A3"/>
    <w:rsid w:val="00E603E3"/>
    <w:rsid w:val="00E60630"/>
    <w:rsid w:val="00E61841"/>
    <w:rsid w:val="00E61EF5"/>
    <w:rsid w:val="00E63468"/>
    <w:rsid w:val="00E646A5"/>
    <w:rsid w:val="00E653BF"/>
    <w:rsid w:val="00E65789"/>
    <w:rsid w:val="00E66095"/>
    <w:rsid w:val="00E66441"/>
    <w:rsid w:val="00E66E5F"/>
    <w:rsid w:val="00E70547"/>
    <w:rsid w:val="00E70769"/>
    <w:rsid w:val="00E71AC9"/>
    <w:rsid w:val="00E71B99"/>
    <w:rsid w:val="00E726CB"/>
    <w:rsid w:val="00E72985"/>
    <w:rsid w:val="00E73558"/>
    <w:rsid w:val="00E7395E"/>
    <w:rsid w:val="00E74051"/>
    <w:rsid w:val="00E74378"/>
    <w:rsid w:val="00E74E3F"/>
    <w:rsid w:val="00E760BF"/>
    <w:rsid w:val="00E76510"/>
    <w:rsid w:val="00E76AD7"/>
    <w:rsid w:val="00E80F1A"/>
    <w:rsid w:val="00E820F7"/>
    <w:rsid w:val="00E82587"/>
    <w:rsid w:val="00E8271F"/>
    <w:rsid w:val="00E82B0A"/>
    <w:rsid w:val="00E82C78"/>
    <w:rsid w:val="00E83563"/>
    <w:rsid w:val="00E83FCF"/>
    <w:rsid w:val="00E84686"/>
    <w:rsid w:val="00E85A85"/>
    <w:rsid w:val="00E867F4"/>
    <w:rsid w:val="00E86977"/>
    <w:rsid w:val="00E87AD3"/>
    <w:rsid w:val="00E87D3B"/>
    <w:rsid w:val="00E900A5"/>
    <w:rsid w:val="00E907C1"/>
    <w:rsid w:val="00E90C34"/>
    <w:rsid w:val="00E91030"/>
    <w:rsid w:val="00E92A47"/>
    <w:rsid w:val="00E92A6E"/>
    <w:rsid w:val="00E92F74"/>
    <w:rsid w:val="00E9405A"/>
    <w:rsid w:val="00E9447F"/>
    <w:rsid w:val="00E9541A"/>
    <w:rsid w:val="00E956F2"/>
    <w:rsid w:val="00E96873"/>
    <w:rsid w:val="00E96DAF"/>
    <w:rsid w:val="00E96ED1"/>
    <w:rsid w:val="00EA27C9"/>
    <w:rsid w:val="00EA2940"/>
    <w:rsid w:val="00EA42C8"/>
    <w:rsid w:val="00EA4F01"/>
    <w:rsid w:val="00EA577E"/>
    <w:rsid w:val="00EA5BD0"/>
    <w:rsid w:val="00EA5EB1"/>
    <w:rsid w:val="00EA6668"/>
    <w:rsid w:val="00EA7484"/>
    <w:rsid w:val="00EA7942"/>
    <w:rsid w:val="00EB06A5"/>
    <w:rsid w:val="00EB084A"/>
    <w:rsid w:val="00EB088A"/>
    <w:rsid w:val="00EB08CE"/>
    <w:rsid w:val="00EB0D5D"/>
    <w:rsid w:val="00EB17F6"/>
    <w:rsid w:val="00EB1C15"/>
    <w:rsid w:val="00EB2EE0"/>
    <w:rsid w:val="00EB3BAB"/>
    <w:rsid w:val="00EB424E"/>
    <w:rsid w:val="00EB426A"/>
    <w:rsid w:val="00EB4944"/>
    <w:rsid w:val="00EB5EAA"/>
    <w:rsid w:val="00EB5F69"/>
    <w:rsid w:val="00EB788D"/>
    <w:rsid w:val="00EB794D"/>
    <w:rsid w:val="00EB7D6E"/>
    <w:rsid w:val="00EC05AB"/>
    <w:rsid w:val="00EC092A"/>
    <w:rsid w:val="00EC142A"/>
    <w:rsid w:val="00EC1A71"/>
    <w:rsid w:val="00EC299F"/>
    <w:rsid w:val="00EC2AAF"/>
    <w:rsid w:val="00EC2D9C"/>
    <w:rsid w:val="00EC33A3"/>
    <w:rsid w:val="00EC4AA1"/>
    <w:rsid w:val="00EC6218"/>
    <w:rsid w:val="00EC6581"/>
    <w:rsid w:val="00EC6A5D"/>
    <w:rsid w:val="00ED06BF"/>
    <w:rsid w:val="00ED0914"/>
    <w:rsid w:val="00ED2F36"/>
    <w:rsid w:val="00ED3378"/>
    <w:rsid w:val="00ED373B"/>
    <w:rsid w:val="00ED39C4"/>
    <w:rsid w:val="00ED3A01"/>
    <w:rsid w:val="00ED3FAE"/>
    <w:rsid w:val="00ED5AA8"/>
    <w:rsid w:val="00ED6198"/>
    <w:rsid w:val="00ED746D"/>
    <w:rsid w:val="00ED7799"/>
    <w:rsid w:val="00EE0366"/>
    <w:rsid w:val="00EE07A4"/>
    <w:rsid w:val="00EE0AED"/>
    <w:rsid w:val="00EE0E6C"/>
    <w:rsid w:val="00EE1297"/>
    <w:rsid w:val="00EE1E61"/>
    <w:rsid w:val="00EE291A"/>
    <w:rsid w:val="00EE419B"/>
    <w:rsid w:val="00EE4BF3"/>
    <w:rsid w:val="00EE61B0"/>
    <w:rsid w:val="00EE77C6"/>
    <w:rsid w:val="00EE7F96"/>
    <w:rsid w:val="00EF01AF"/>
    <w:rsid w:val="00EF0C44"/>
    <w:rsid w:val="00EF1029"/>
    <w:rsid w:val="00EF1C08"/>
    <w:rsid w:val="00EF22D3"/>
    <w:rsid w:val="00EF25A3"/>
    <w:rsid w:val="00EF2A7E"/>
    <w:rsid w:val="00EF2D13"/>
    <w:rsid w:val="00EF419B"/>
    <w:rsid w:val="00EF497F"/>
    <w:rsid w:val="00EF4CC0"/>
    <w:rsid w:val="00EF5078"/>
    <w:rsid w:val="00EF5E27"/>
    <w:rsid w:val="00F00773"/>
    <w:rsid w:val="00F021AC"/>
    <w:rsid w:val="00F02B70"/>
    <w:rsid w:val="00F0362E"/>
    <w:rsid w:val="00F0387C"/>
    <w:rsid w:val="00F03B08"/>
    <w:rsid w:val="00F04BA4"/>
    <w:rsid w:val="00F04C1D"/>
    <w:rsid w:val="00F053E6"/>
    <w:rsid w:val="00F055F8"/>
    <w:rsid w:val="00F0571E"/>
    <w:rsid w:val="00F05E7D"/>
    <w:rsid w:val="00F074A2"/>
    <w:rsid w:val="00F111A1"/>
    <w:rsid w:val="00F115C8"/>
    <w:rsid w:val="00F1163B"/>
    <w:rsid w:val="00F11B5F"/>
    <w:rsid w:val="00F12C57"/>
    <w:rsid w:val="00F12E56"/>
    <w:rsid w:val="00F1397C"/>
    <w:rsid w:val="00F13A32"/>
    <w:rsid w:val="00F1439D"/>
    <w:rsid w:val="00F14BCF"/>
    <w:rsid w:val="00F1531A"/>
    <w:rsid w:val="00F15CFB"/>
    <w:rsid w:val="00F16BDE"/>
    <w:rsid w:val="00F16D23"/>
    <w:rsid w:val="00F1779D"/>
    <w:rsid w:val="00F215C7"/>
    <w:rsid w:val="00F21B6E"/>
    <w:rsid w:val="00F22232"/>
    <w:rsid w:val="00F22B8C"/>
    <w:rsid w:val="00F2395F"/>
    <w:rsid w:val="00F249D6"/>
    <w:rsid w:val="00F258BB"/>
    <w:rsid w:val="00F25F5F"/>
    <w:rsid w:val="00F26403"/>
    <w:rsid w:val="00F26E7A"/>
    <w:rsid w:val="00F26EAC"/>
    <w:rsid w:val="00F307B2"/>
    <w:rsid w:val="00F31D9F"/>
    <w:rsid w:val="00F31DAD"/>
    <w:rsid w:val="00F31F3E"/>
    <w:rsid w:val="00F3274D"/>
    <w:rsid w:val="00F33620"/>
    <w:rsid w:val="00F338BC"/>
    <w:rsid w:val="00F344B1"/>
    <w:rsid w:val="00F34AB2"/>
    <w:rsid w:val="00F34E10"/>
    <w:rsid w:val="00F35D4E"/>
    <w:rsid w:val="00F3624B"/>
    <w:rsid w:val="00F362CB"/>
    <w:rsid w:val="00F365D6"/>
    <w:rsid w:val="00F37F35"/>
    <w:rsid w:val="00F41809"/>
    <w:rsid w:val="00F41D88"/>
    <w:rsid w:val="00F42D40"/>
    <w:rsid w:val="00F44930"/>
    <w:rsid w:val="00F451A4"/>
    <w:rsid w:val="00F45471"/>
    <w:rsid w:val="00F4575B"/>
    <w:rsid w:val="00F46366"/>
    <w:rsid w:val="00F46879"/>
    <w:rsid w:val="00F469CB"/>
    <w:rsid w:val="00F47113"/>
    <w:rsid w:val="00F47D76"/>
    <w:rsid w:val="00F47EBA"/>
    <w:rsid w:val="00F50F00"/>
    <w:rsid w:val="00F50F1B"/>
    <w:rsid w:val="00F513B9"/>
    <w:rsid w:val="00F5155B"/>
    <w:rsid w:val="00F517F3"/>
    <w:rsid w:val="00F5210C"/>
    <w:rsid w:val="00F53170"/>
    <w:rsid w:val="00F53B73"/>
    <w:rsid w:val="00F53EC6"/>
    <w:rsid w:val="00F5414A"/>
    <w:rsid w:val="00F54198"/>
    <w:rsid w:val="00F545E4"/>
    <w:rsid w:val="00F55CFA"/>
    <w:rsid w:val="00F57681"/>
    <w:rsid w:val="00F57B01"/>
    <w:rsid w:val="00F57CEC"/>
    <w:rsid w:val="00F610CF"/>
    <w:rsid w:val="00F61A40"/>
    <w:rsid w:val="00F62F6E"/>
    <w:rsid w:val="00F630C8"/>
    <w:rsid w:val="00F63398"/>
    <w:rsid w:val="00F65A6B"/>
    <w:rsid w:val="00F66879"/>
    <w:rsid w:val="00F6724F"/>
    <w:rsid w:val="00F672A0"/>
    <w:rsid w:val="00F6745B"/>
    <w:rsid w:val="00F702B4"/>
    <w:rsid w:val="00F705DE"/>
    <w:rsid w:val="00F71D86"/>
    <w:rsid w:val="00F72135"/>
    <w:rsid w:val="00F7370D"/>
    <w:rsid w:val="00F74454"/>
    <w:rsid w:val="00F753C4"/>
    <w:rsid w:val="00F753CA"/>
    <w:rsid w:val="00F759CB"/>
    <w:rsid w:val="00F7722E"/>
    <w:rsid w:val="00F7749A"/>
    <w:rsid w:val="00F77A00"/>
    <w:rsid w:val="00F80967"/>
    <w:rsid w:val="00F8098E"/>
    <w:rsid w:val="00F80E3A"/>
    <w:rsid w:val="00F81196"/>
    <w:rsid w:val="00F817D7"/>
    <w:rsid w:val="00F82A69"/>
    <w:rsid w:val="00F82E09"/>
    <w:rsid w:val="00F8362A"/>
    <w:rsid w:val="00F86719"/>
    <w:rsid w:val="00F86EE4"/>
    <w:rsid w:val="00F87EC4"/>
    <w:rsid w:val="00F90B69"/>
    <w:rsid w:val="00F90C40"/>
    <w:rsid w:val="00F91C4C"/>
    <w:rsid w:val="00F91E2B"/>
    <w:rsid w:val="00F91E79"/>
    <w:rsid w:val="00F95604"/>
    <w:rsid w:val="00F962FC"/>
    <w:rsid w:val="00F976F7"/>
    <w:rsid w:val="00F97707"/>
    <w:rsid w:val="00F97893"/>
    <w:rsid w:val="00F97B65"/>
    <w:rsid w:val="00FA02FB"/>
    <w:rsid w:val="00FA148C"/>
    <w:rsid w:val="00FA35A2"/>
    <w:rsid w:val="00FA4897"/>
    <w:rsid w:val="00FA618B"/>
    <w:rsid w:val="00FA62BA"/>
    <w:rsid w:val="00FA6AAF"/>
    <w:rsid w:val="00FA7652"/>
    <w:rsid w:val="00FA7F43"/>
    <w:rsid w:val="00FB03C2"/>
    <w:rsid w:val="00FB22DE"/>
    <w:rsid w:val="00FB2561"/>
    <w:rsid w:val="00FB383A"/>
    <w:rsid w:val="00FB3F03"/>
    <w:rsid w:val="00FB5E0A"/>
    <w:rsid w:val="00FB5ED7"/>
    <w:rsid w:val="00FB622F"/>
    <w:rsid w:val="00FB6906"/>
    <w:rsid w:val="00FB6BAC"/>
    <w:rsid w:val="00FB6BDD"/>
    <w:rsid w:val="00FB6C1A"/>
    <w:rsid w:val="00FB6E2F"/>
    <w:rsid w:val="00FB700E"/>
    <w:rsid w:val="00FB788B"/>
    <w:rsid w:val="00FC0E98"/>
    <w:rsid w:val="00FC1022"/>
    <w:rsid w:val="00FC1700"/>
    <w:rsid w:val="00FC2703"/>
    <w:rsid w:val="00FC29F0"/>
    <w:rsid w:val="00FC36BB"/>
    <w:rsid w:val="00FC3718"/>
    <w:rsid w:val="00FC3826"/>
    <w:rsid w:val="00FC5FF3"/>
    <w:rsid w:val="00FC6A8F"/>
    <w:rsid w:val="00FC72EA"/>
    <w:rsid w:val="00FD06DD"/>
    <w:rsid w:val="00FD0BFE"/>
    <w:rsid w:val="00FD0C56"/>
    <w:rsid w:val="00FD0EE3"/>
    <w:rsid w:val="00FD1612"/>
    <w:rsid w:val="00FD2747"/>
    <w:rsid w:val="00FD2A0C"/>
    <w:rsid w:val="00FD2CD3"/>
    <w:rsid w:val="00FD3AFD"/>
    <w:rsid w:val="00FD3E8C"/>
    <w:rsid w:val="00FD59A0"/>
    <w:rsid w:val="00FD6023"/>
    <w:rsid w:val="00FD7AB6"/>
    <w:rsid w:val="00FD7BBC"/>
    <w:rsid w:val="00FE07F0"/>
    <w:rsid w:val="00FE1227"/>
    <w:rsid w:val="00FE12E9"/>
    <w:rsid w:val="00FE1DDC"/>
    <w:rsid w:val="00FE2136"/>
    <w:rsid w:val="00FE27D3"/>
    <w:rsid w:val="00FE2A59"/>
    <w:rsid w:val="00FE2D3A"/>
    <w:rsid w:val="00FE3C44"/>
    <w:rsid w:val="00FE3FCC"/>
    <w:rsid w:val="00FE70DE"/>
    <w:rsid w:val="00FE7CCD"/>
    <w:rsid w:val="00FE7E52"/>
    <w:rsid w:val="00FF01EA"/>
    <w:rsid w:val="00FF13AB"/>
    <w:rsid w:val="00FF1904"/>
    <w:rsid w:val="00FF19F4"/>
    <w:rsid w:val="00FF2C55"/>
    <w:rsid w:val="00FF3068"/>
    <w:rsid w:val="00FF3C1D"/>
    <w:rsid w:val="00FF4AE8"/>
    <w:rsid w:val="00FF4D57"/>
    <w:rsid w:val="00FF5194"/>
    <w:rsid w:val="00FF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5]">
      <v:stroke color="none [3205]" weight="1.5pt"/>
      <o:colormru v:ext="edit" colors="#b64340,#ecf1f8"/>
    </o:shapedefaults>
    <o:shapelayout v:ext="edit">
      <o:idmap v:ext="edit" data="1"/>
    </o:shapelayout>
  </w:shapeDefaults>
  <w:decimalSymbol w:val=","/>
  <w:listSeparator w:val=";"/>
  <w15:docId w15:val="{AAF8B611-FA37-45E5-8152-0000C987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"/>
    <w:qFormat/>
    <w:rsid w:val="002B2C55"/>
    <w:pPr>
      <w:spacing w:after="0"/>
    </w:pPr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E1F81"/>
    <w:pPr>
      <w:keepNext/>
      <w:keepLines/>
      <w:pBdr>
        <w:bottom w:val="single" w:sz="18" w:space="1" w:color="A6A6A6" w:themeColor="background1" w:themeShade="A6"/>
      </w:pBdr>
      <w:spacing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B0F54"/>
    <w:pPr>
      <w:keepNext/>
      <w:keepLines/>
      <w:numPr>
        <w:numId w:val="8"/>
      </w:numPr>
      <w:pBdr>
        <w:bottom w:val="single" w:sz="12" w:space="1" w:color="A6A6A6" w:themeColor="background1" w:themeShade="A6"/>
      </w:pBdr>
      <w:spacing w:after="120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tulo3">
    <w:name w:val="heading 3"/>
    <w:basedOn w:val="PargrafodaLista"/>
    <w:next w:val="Normal"/>
    <w:link w:val="Ttulo3Char"/>
    <w:uiPriority w:val="9"/>
    <w:unhideWhenUsed/>
    <w:qFormat/>
    <w:rsid w:val="009B0F54"/>
    <w:pPr>
      <w:numPr>
        <w:ilvl w:val="1"/>
        <w:numId w:val="8"/>
      </w:numPr>
      <w:spacing w:after="120"/>
      <w:jc w:val="both"/>
      <w:outlineLvl w:val="2"/>
    </w:pPr>
    <w:rPr>
      <w:rFonts w:asciiTheme="majorHAnsi" w:hAnsiTheme="majorHAnsi"/>
      <w:b/>
      <w:i/>
      <w:color w:val="1F497D" w:themeColor="text2"/>
    </w:r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rsid w:val="009B79FF"/>
    <w:pPr>
      <w:numPr>
        <w:ilvl w:val="2"/>
        <w:numId w:val="8"/>
      </w:numPr>
      <w:outlineLvl w:val="3"/>
    </w:pPr>
    <w:rPr>
      <w:rFonts w:asciiTheme="majorHAnsi" w:hAnsiTheme="majorHAnsi"/>
      <w:b/>
      <w:i/>
      <w:color w:val="1F497D" w:themeColor="text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35D15"/>
    <w:pPr>
      <w:keepNext/>
      <w:keepLines/>
      <w:outlineLvl w:val="4"/>
    </w:pPr>
    <w:rPr>
      <w:rFonts w:asciiTheme="majorHAnsi" w:eastAsiaTheme="majorEastAsia" w:hAnsiTheme="majorHAnsi" w:cstheme="majorBidi"/>
      <w:color w:val="246AA1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835D15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246AA1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B55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B55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DB55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Cabeçalho superior,foote,Portada,h,En-tête SQ,ho,header odd"/>
    <w:basedOn w:val="Normal"/>
    <w:link w:val="CabealhoChar"/>
    <w:uiPriority w:val="99"/>
    <w:unhideWhenUsed/>
    <w:rsid w:val="00DA0F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,Cabeçalho superior Char,foote Char,Portada Char,h Char,En-tête SQ Char,ho Char,header odd Char"/>
    <w:basedOn w:val="Fontepargpadro"/>
    <w:link w:val="Cabealho"/>
    <w:uiPriority w:val="99"/>
    <w:rsid w:val="00DA0FDF"/>
  </w:style>
  <w:style w:type="paragraph" w:styleId="Rodap">
    <w:name w:val="footer"/>
    <w:basedOn w:val="Normal"/>
    <w:link w:val="RodapChar"/>
    <w:uiPriority w:val="99"/>
    <w:unhideWhenUsed/>
    <w:rsid w:val="00DA0F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0FDF"/>
  </w:style>
  <w:style w:type="paragraph" w:styleId="Textodebalo">
    <w:name w:val="Balloon Text"/>
    <w:basedOn w:val="Normal"/>
    <w:link w:val="TextodebaloChar"/>
    <w:uiPriority w:val="99"/>
    <w:semiHidden/>
    <w:unhideWhenUsed/>
    <w:rsid w:val="00DA0F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FD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A0F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DB5500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9B0F54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9B0F54"/>
    <w:rPr>
      <w:rFonts w:asciiTheme="majorHAnsi" w:hAnsiTheme="majorHAnsi"/>
      <w:b/>
      <w:i/>
      <w:color w:val="1F497D" w:themeColor="text2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9B79FF"/>
    <w:rPr>
      <w:rFonts w:asciiTheme="majorHAnsi" w:hAnsiTheme="majorHAnsi"/>
      <w:b/>
      <w:i/>
      <w:color w:val="1F497D" w:themeColor="text2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AE1F81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pt-BR"/>
    </w:rPr>
  </w:style>
  <w:style w:type="paragraph" w:styleId="PargrafodaLista">
    <w:name w:val="List Paragraph"/>
    <w:basedOn w:val="Normal"/>
    <w:link w:val="PargrafodaListaChar"/>
    <w:uiPriority w:val="34"/>
    <w:qFormat/>
    <w:rsid w:val="00DB5500"/>
    <w:pPr>
      <w:ind w:left="720"/>
      <w:contextualSpacing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A0CC2"/>
  </w:style>
  <w:style w:type="paragraph" w:styleId="Corpodetexto">
    <w:name w:val="Body Text"/>
    <w:basedOn w:val="Normal"/>
    <w:link w:val="CorpodetextoChar1"/>
    <w:semiHidden/>
    <w:rsid w:val="00FD2CD3"/>
    <w:pPr>
      <w:spacing w:line="360" w:lineRule="auto"/>
      <w:ind w:left="709"/>
    </w:pPr>
    <w:rPr>
      <w:rFonts w:eastAsia="Times New Roman" w:cs="Times New Roman"/>
      <w:sz w:val="20"/>
      <w:szCs w:val="24"/>
      <w:lang w:eastAsia="pt-BR"/>
    </w:rPr>
  </w:style>
  <w:style w:type="character" w:customStyle="1" w:styleId="CorpodetextoChar">
    <w:name w:val="Corpo de texto Char"/>
    <w:basedOn w:val="Fontepargpadro"/>
    <w:uiPriority w:val="99"/>
    <w:semiHidden/>
    <w:rsid w:val="00FD2CD3"/>
  </w:style>
  <w:style w:type="character" w:customStyle="1" w:styleId="CorpodetextoChar1">
    <w:name w:val="Corpo de texto Char1"/>
    <w:basedOn w:val="Fontepargpadro"/>
    <w:link w:val="Corpodetexto"/>
    <w:semiHidden/>
    <w:rsid w:val="00FD2CD3"/>
    <w:rPr>
      <w:rFonts w:ascii="Arial" w:eastAsia="Times New Roman" w:hAnsi="Arial" w:cs="Times New Roman"/>
      <w:sz w:val="20"/>
      <w:szCs w:val="24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03C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703C8"/>
    <w:rPr>
      <w:rFonts w:ascii="Tahoma" w:hAnsi="Tahoma" w:cs="Tahoma"/>
      <w:sz w:val="16"/>
      <w:szCs w:val="16"/>
    </w:rPr>
  </w:style>
  <w:style w:type="table" w:customStyle="1" w:styleId="ListaMdia21">
    <w:name w:val="Lista Média 21"/>
    <w:basedOn w:val="Tabelanormal"/>
    <w:uiPriority w:val="66"/>
    <w:rsid w:val="00A328C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Fontepargpadro"/>
    <w:uiPriority w:val="99"/>
    <w:unhideWhenUsed/>
    <w:rsid w:val="001F44C3"/>
    <w:rPr>
      <w:color w:val="3F51D5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70C8C"/>
    <w:rPr>
      <w:color w:val="800080" w:themeColor="followedHyperlink"/>
      <w:u w:val="single"/>
    </w:rPr>
  </w:style>
  <w:style w:type="character" w:customStyle="1" w:styleId="Ttulo5Char">
    <w:name w:val="Título 5 Char"/>
    <w:basedOn w:val="Fontepargpadro"/>
    <w:link w:val="Ttulo5"/>
    <w:uiPriority w:val="9"/>
    <w:rsid w:val="00835D15"/>
    <w:rPr>
      <w:rFonts w:asciiTheme="majorHAnsi" w:eastAsiaTheme="majorEastAsia" w:hAnsiTheme="majorHAnsi" w:cstheme="majorBidi"/>
      <w:color w:val="246AA1"/>
      <w:lang w:val="pt-BR"/>
    </w:rPr>
  </w:style>
  <w:style w:type="character" w:styleId="nfaseSutil">
    <w:name w:val="Subtle Emphasis"/>
    <w:basedOn w:val="Fontepargpadro"/>
    <w:uiPriority w:val="19"/>
    <w:qFormat/>
    <w:rsid w:val="00DB5500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DB5500"/>
    <w:rPr>
      <w:i/>
      <w:iCs/>
    </w:rPr>
  </w:style>
  <w:style w:type="paragraph" w:customStyle="1" w:styleId="Referencia">
    <w:name w:val="Referencia"/>
    <w:basedOn w:val="Normal"/>
    <w:link w:val="ReferenciaChar"/>
    <w:rsid w:val="005E5B76"/>
    <w:rPr>
      <w:i/>
    </w:rPr>
  </w:style>
  <w:style w:type="paragraph" w:customStyle="1" w:styleId="Descrio">
    <w:name w:val="Descrição"/>
    <w:basedOn w:val="PargrafodaLista"/>
    <w:link w:val="DescrioChar"/>
    <w:qFormat/>
    <w:rsid w:val="000F5E8C"/>
    <w:pPr>
      <w:spacing w:after="120"/>
      <w:ind w:left="360" w:hanging="360"/>
    </w:pPr>
  </w:style>
  <w:style w:type="character" w:customStyle="1" w:styleId="ReferenciaChar">
    <w:name w:val="Referencia Char"/>
    <w:basedOn w:val="Fontepargpadro"/>
    <w:link w:val="Referencia"/>
    <w:rsid w:val="005E5B76"/>
    <w:rPr>
      <w:i/>
      <w:sz w:val="24"/>
    </w:rPr>
  </w:style>
  <w:style w:type="paragraph" w:customStyle="1" w:styleId="Funcionalidade">
    <w:name w:val="Funcionalidade"/>
    <w:basedOn w:val="Ttulo1"/>
    <w:link w:val="FuncionalidadeChar"/>
    <w:rsid w:val="006F4518"/>
    <w:pPr>
      <w:framePr w:wrap="around" w:vAnchor="text" w:hAnchor="text" w:y="1"/>
      <w:numPr>
        <w:numId w:val="1"/>
      </w:numPr>
      <w:ind w:left="584" w:hanging="357"/>
    </w:pPr>
    <w:rPr>
      <w:sz w:val="36"/>
    </w:rPr>
  </w:style>
  <w:style w:type="character" w:customStyle="1" w:styleId="DescrioChar">
    <w:name w:val="Descrição Char"/>
    <w:basedOn w:val="Fontepargpadro"/>
    <w:link w:val="Descrio"/>
    <w:rsid w:val="000F5E8C"/>
    <w:rPr>
      <w:lang w:val="pt-BR"/>
    </w:rPr>
  </w:style>
  <w:style w:type="paragraph" w:styleId="CabealhodoSumrio">
    <w:name w:val="TOC Heading"/>
    <w:basedOn w:val="Ttulo1"/>
    <w:next w:val="Normal"/>
    <w:uiPriority w:val="39"/>
    <w:unhideWhenUsed/>
    <w:rsid w:val="00DB5500"/>
    <w:pPr>
      <w:outlineLvl w:val="9"/>
    </w:pPr>
  </w:style>
  <w:style w:type="character" w:customStyle="1" w:styleId="FuncionalidadeChar">
    <w:name w:val="Funcionalidade Char"/>
    <w:basedOn w:val="Fontepargpadro"/>
    <w:link w:val="Funcionalidade"/>
    <w:rsid w:val="006F4518"/>
    <w:rPr>
      <w:rFonts w:asciiTheme="majorHAnsi" w:eastAsiaTheme="majorEastAsia" w:hAnsiTheme="majorHAnsi" w:cstheme="majorBidi"/>
      <w:b/>
      <w:bCs/>
      <w:color w:val="1F497D" w:themeColor="text2"/>
      <w:sz w:val="36"/>
      <w:szCs w:val="28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05611E"/>
    <w:pPr>
      <w:tabs>
        <w:tab w:val="left" w:pos="6379"/>
        <w:tab w:val="left" w:pos="6492"/>
      </w:tabs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umrio2">
    <w:name w:val="toc 2"/>
    <w:basedOn w:val="Sumrio1"/>
    <w:next w:val="Normal"/>
    <w:autoRedefine/>
    <w:uiPriority w:val="39"/>
    <w:unhideWhenUsed/>
    <w:qFormat/>
    <w:rsid w:val="002F082A"/>
    <w:pPr>
      <w:tabs>
        <w:tab w:val="right" w:leader="dot" w:pos="9923"/>
      </w:tabs>
      <w:spacing w:before="0" w:after="0"/>
    </w:pPr>
    <w:rPr>
      <w:bCs w:val="0"/>
      <w:caps w:val="0"/>
      <w:smallCaps/>
    </w:rPr>
  </w:style>
  <w:style w:type="paragraph" w:styleId="Sumrio3">
    <w:name w:val="toc 3"/>
    <w:basedOn w:val="Sumrio2"/>
    <w:next w:val="Normal"/>
    <w:autoRedefine/>
    <w:uiPriority w:val="39"/>
    <w:unhideWhenUsed/>
    <w:qFormat/>
    <w:rsid w:val="00A62DF7"/>
    <w:pPr>
      <w:tabs>
        <w:tab w:val="left" w:leader="dot" w:pos="6379"/>
        <w:tab w:val="left" w:pos="6521"/>
      </w:tabs>
      <w:ind w:left="284"/>
    </w:pPr>
    <w:rPr>
      <w:b w:val="0"/>
      <w:iCs/>
      <w:smallCaps w:val="0"/>
    </w:rPr>
  </w:style>
  <w:style w:type="table" w:customStyle="1" w:styleId="SombreamentoClaro-nfase11">
    <w:name w:val="Sombreamento Claro - Ênfase 11"/>
    <w:basedOn w:val="Tabelanormal"/>
    <w:uiPriority w:val="60"/>
    <w:rsid w:val="00890A5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ombreamentoMdio2-nfase11">
    <w:name w:val="Sombreamento Médio 2 - Ênfase 11"/>
    <w:basedOn w:val="Tabelanormal"/>
    <w:uiPriority w:val="64"/>
    <w:rsid w:val="00890A5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175F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5F8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5F8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5F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5F82"/>
    <w:rPr>
      <w:b/>
      <w:b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E13962"/>
    <w:pPr>
      <w:tabs>
        <w:tab w:val="left" w:leader="dot" w:pos="6379"/>
      </w:tabs>
      <w:ind w:left="709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9F76F8"/>
    <w:pPr>
      <w:tabs>
        <w:tab w:val="left" w:pos="993"/>
        <w:tab w:val="right" w:leader="dot" w:pos="9923"/>
      </w:tabs>
      <w:ind w:left="709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200664"/>
    <w:pPr>
      <w:ind w:left="12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200664"/>
    <w:pPr>
      <w:ind w:left="144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200664"/>
    <w:pPr>
      <w:ind w:left="168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200664"/>
    <w:pPr>
      <w:ind w:left="1920"/>
    </w:pPr>
    <w:rPr>
      <w:rFonts w:cstheme="minorHAnsi"/>
      <w:sz w:val="18"/>
      <w:szCs w:val="18"/>
    </w:rPr>
  </w:style>
  <w:style w:type="character" w:customStyle="1" w:styleId="Ttulo6Char">
    <w:name w:val="Título 6 Char"/>
    <w:basedOn w:val="Fontepargpadro"/>
    <w:link w:val="Ttulo6"/>
    <w:uiPriority w:val="9"/>
    <w:rsid w:val="00835D15"/>
    <w:rPr>
      <w:rFonts w:asciiTheme="majorHAnsi" w:eastAsiaTheme="majorEastAsia" w:hAnsiTheme="majorHAnsi" w:cstheme="majorBidi"/>
      <w:i/>
      <w:iCs/>
      <w:color w:val="246AA1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DB55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6495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6495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6495C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6495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6495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6495C"/>
    <w:rPr>
      <w:vertAlign w:val="superscript"/>
    </w:rPr>
  </w:style>
  <w:style w:type="table" w:customStyle="1" w:styleId="ListaClara1">
    <w:name w:val="Lista Clara1"/>
    <w:basedOn w:val="Tabelanormal"/>
    <w:uiPriority w:val="61"/>
    <w:rsid w:val="00C25C1F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E255F9"/>
    <w:rPr>
      <w:color w:val="808080"/>
    </w:rPr>
  </w:style>
  <w:style w:type="paragraph" w:customStyle="1" w:styleId="Subtitulo">
    <w:name w:val="Subtitulo"/>
    <w:next w:val="Normal"/>
    <w:link w:val="SubtituloChar"/>
    <w:qFormat/>
    <w:rsid w:val="00835D15"/>
    <w:rPr>
      <w:rFonts w:asciiTheme="majorHAnsi" w:eastAsiaTheme="majorEastAsia" w:hAnsiTheme="majorHAnsi" w:cs="Arial"/>
      <w:bCs/>
      <w:i/>
      <w:color w:val="246AA1"/>
      <w:lang w:val="pt-BR"/>
    </w:rPr>
  </w:style>
  <w:style w:type="character" w:customStyle="1" w:styleId="msgerro1">
    <w:name w:val="msg_erro1"/>
    <w:basedOn w:val="Fontepargpadro"/>
    <w:rsid w:val="00B41989"/>
    <w:rPr>
      <w:rFonts w:ascii="Verdana" w:hAnsi="Verdana" w:hint="default"/>
      <w:b/>
      <w:bCs/>
      <w:i w:val="0"/>
      <w:iCs w:val="0"/>
      <w:smallCaps w:val="0"/>
      <w:strike w:val="0"/>
      <w:dstrike w:val="0"/>
      <w:color w:val="FF0000"/>
      <w:sz w:val="15"/>
      <w:szCs w:val="15"/>
      <w:u w:val="none"/>
      <w:effect w:val="none"/>
      <w:bdr w:val="none" w:sz="0" w:space="0" w:color="auto" w:frame="1"/>
    </w:rPr>
  </w:style>
  <w:style w:type="character" w:customStyle="1" w:styleId="SubtituloChar">
    <w:name w:val="Subtitulo Char"/>
    <w:basedOn w:val="Fontepargpadro"/>
    <w:link w:val="Subtitulo"/>
    <w:rsid w:val="00835D15"/>
    <w:rPr>
      <w:rFonts w:asciiTheme="majorHAnsi" w:eastAsiaTheme="majorEastAsia" w:hAnsiTheme="majorHAnsi" w:cs="Arial"/>
      <w:bCs/>
      <w:i/>
      <w:color w:val="246AA1"/>
      <w:lang w:val="pt-BR"/>
    </w:rPr>
  </w:style>
  <w:style w:type="table" w:customStyle="1" w:styleId="SombreamentoMdio11">
    <w:name w:val="Sombreamento Médio 11"/>
    <w:basedOn w:val="Tabelanormal"/>
    <w:uiPriority w:val="63"/>
    <w:rsid w:val="009B05D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9B05D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adeMdia11">
    <w:name w:val="Grade Média 11"/>
    <w:basedOn w:val="Tabelanormal"/>
    <w:uiPriority w:val="67"/>
    <w:rsid w:val="009B05D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9B05D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Passos">
    <w:name w:val="Passos"/>
    <w:basedOn w:val="PargrafodaLista"/>
    <w:link w:val="PassosChar"/>
    <w:qFormat/>
    <w:rsid w:val="002B2C55"/>
    <w:pPr>
      <w:numPr>
        <w:numId w:val="9"/>
      </w:numPr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504DFE"/>
  </w:style>
  <w:style w:type="character" w:customStyle="1" w:styleId="PassosChar">
    <w:name w:val="Passos Char"/>
    <w:basedOn w:val="PargrafodaListaChar"/>
    <w:link w:val="Passos"/>
    <w:rsid w:val="002B2C55"/>
    <w:rPr>
      <w:lang w:val="pt-BR"/>
    </w:rPr>
  </w:style>
  <w:style w:type="table" w:styleId="GradeMdia2-nfase1">
    <w:name w:val="Medium Grid 2 Accent 1"/>
    <w:basedOn w:val="Tabelanormal"/>
    <w:uiPriority w:val="68"/>
    <w:rsid w:val="00A17C4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adeClara-nfase11">
    <w:name w:val="Grade Clara - Ênfase 11"/>
    <w:basedOn w:val="Tabelanormal"/>
    <w:uiPriority w:val="62"/>
    <w:rsid w:val="005355B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dia2-nfase1">
    <w:name w:val="Medium List 2 Accent 1"/>
    <w:basedOn w:val="Tabelanormal"/>
    <w:uiPriority w:val="66"/>
    <w:rsid w:val="00573F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e11">
    <w:name w:val="Lista Clara - Ênfase 11"/>
    <w:basedOn w:val="Tabelanormal"/>
    <w:uiPriority w:val="61"/>
    <w:rsid w:val="00AC40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mentoClaro-nfase12">
    <w:name w:val="Sombreamento Claro - Ênfase 12"/>
    <w:basedOn w:val="Tabelanormal"/>
    <w:uiPriority w:val="60"/>
    <w:rsid w:val="00AC40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Nota">
    <w:name w:val="Nota"/>
    <w:basedOn w:val="Normal"/>
    <w:link w:val="NotaChar"/>
    <w:rsid w:val="00EA4F01"/>
  </w:style>
  <w:style w:type="character" w:customStyle="1" w:styleId="NotaChar">
    <w:name w:val="Nota Char"/>
    <w:basedOn w:val="Fontepargpadro"/>
    <w:link w:val="Nota"/>
    <w:rsid w:val="00EA4F01"/>
    <w:rPr>
      <w:rFonts w:ascii="Arial" w:hAnsi="Arial"/>
      <w:color w:val="404040" w:themeColor="text1" w:themeTint="BF"/>
    </w:rPr>
  </w:style>
  <w:style w:type="paragraph" w:customStyle="1" w:styleId="Caminho">
    <w:name w:val="Caminho"/>
    <w:basedOn w:val="Normal"/>
    <w:link w:val="CaminhoChar"/>
    <w:qFormat/>
    <w:rsid w:val="002B2C55"/>
    <w:pPr>
      <w:spacing w:after="240"/>
    </w:pPr>
    <w:rPr>
      <w:b/>
      <w:i/>
      <w:sz w:val="18"/>
      <w:szCs w:val="18"/>
    </w:rPr>
  </w:style>
  <w:style w:type="character" w:customStyle="1" w:styleId="CaminhoChar">
    <w:name w:val="Caminho Char"/>
    <w:basedOn w:val="Fontepargpadro"/>
    <w:link w:val="Caminho"/>
    <w:rsid w:val="002B2C55"/>
    <w:rPr>
      <w:b/>
      <w:i/>
      <w:sz w:val="18"/>
      <w:szCs w:val="18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DB550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DB55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B550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rsid w:val="00DB55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B55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rsid w:val="00DB55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B55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DB5500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DB5500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DB5500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B55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B5500"/>
    <w:rPr>
      <w:b/>
      <w:bCs/>
      <w:i/>
      <w:iCs/>
      <w:color w:val="4F81BD" w:themeColor="accent1"/>
    </w:rPr>
  </w:style>
  <w:style w:type="character" w:styleId="nfaseIntensa">
    <w:name w:val="Intense Emphasis"/>
    <w:basedOn w:val="Fontepargpadro"/>
    <w:uiPriority w:val="21"/>
    <w:qFormat/>
    <w:rsid w:val="00DB5500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DB5500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DB5500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DB5500"/>
    <w:rPr>
      <w:b/>
      <w:bCs/>
      <w:smallCaps/>
      <w:spacing w:val="5"/>
    </w:rPr>
  </w:style>
  <w:style w:type="character" w:customStyle="1" w:styleId="readonlyattribute1">
    <w:name w:val="readonlyattribute1"/>
    <w:basedOn w:val="Fontepargpadro"/>
    <w:rsid w:val="0094128C"/>
    <w:rPr>
      <w:rFonts w:ascii="Verdana" w:hAnsi="Verdana" w:hint="default"/>
      <w:b w:val="0"/>
      <w:bCs w:val="0"/>
      <w:i w:val="0"/>
      <w:iCs w:val="0"/>
      <w:smallCaps w:val="0"/>
      <w:strike w:val="0"/>
      <w:dstrike w:val="0"/>
      <w:color w:val="000000"/>
      <w:sz w:val="14"/>
      <w:szCs w:val="14"/>
      <w:u w:val="none"/>
      <w:effect w:val="none"/>
      <w:bdr w:val="none" w:sz="0" w:space="0" w:color="auto" w:frame="1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E33F9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7256">
          <w:marLeft w:val="0"/>
          <w:marRight w:val="0"/>
          <w:marTop w:val="0"/>
          <w:marBottom w:val="0"/>
          <w:divBdr>
            <w:top w:val="single" w:sz="2" w:space="0" w:color="AEC7DB"/>
            <w:left w:val="single" w:sz="2" w:space="0" w:color="AEC7DB"/>
            <w:bottom w:val="single" w:sz="2" w:space="0" w:color="AEC7DB"/>
            <w:right w:val="single" w:sz="2" w:space="0" w:color="AEC7DB"/>
          </w:divBdr>
          <w:divsChild>
            <w:div w:id="95598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EC7DB"/>
                    <w:bottom w:val="single" w:sz="6" w:space="0" w:color="AEC7DB"/>
                    <w:right w:val="single" w:sz="6" w:space="0" w:color="AEC7DB"/>
                  </w:divBdr>
                  <w:divsChild>
                    <w:div w:id="143316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3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6" Type="http://schemas.openxmlformats.org/officeDocument/2006/relationships/image" Target="media/image10.png"/><Relationship Id="rId107" Type="http://schemas.openxmlformats.org/officeDocument/2006/relationships/footer" Target="footer1.xml"/><Relationship Id="rId11" Type="http://schemas.openxmlformats.org/officeDocument/2006/relationships/footnotes" Target="footnotes.xml"/><Relationship Id="rId32" Type="http://schemas.openxmlformats.org/officeDocument/2006/relationships/oleObject" Target="embeddings/oleObject1.bin"/><Relationship Id="rId37" Type="http://schemas.openxmlformats.org/officeDocument/2006/relationships/image" Target="media/image28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6.png"/><Relationship Id="rId5" Type="http://schemas.openxmlformats.org/officeDocument/2006/relationships/customXml" Target="../customXml/item5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oleObject" Target="embeddings/oleObject6.bin"/><Relationship Id="rId48" Type="http://schemas.openxmlformats.org/officeDocument/2006/relationships/image" Target="media/image36.png"/><Relationship Id="rId64" Type="http://schemas.openxmlformats.org/officeDocument/2006/relationships/oleObject" Target="embeddings/oleObject7.bin"/><Relationship Id="rId69" Type="http://schemas.openxmlformats.org/officeDocument/2006/relationships/image" Target="media/image55.png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12" Type="http://schemas.openxmlformats.org/officeDocument/2006/relationships/endnotes" Target="endnotes.xml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oleObject" Target="embeddings/oleObject4.bin"/><Relationship Id="rId59" Type="http://schemas.openxmlformats.org/officeDocument/2006/relationships/image" Target="media/image47.png"/><Relationship Id="rId103" Type="http://schemas.openxmlformats.org/officeDocument/2006/relationships/image" Target="media/image87.png"/><Relationship Id="rId108" Type="http://schemas.openxmlformats.org/officeDocument/2006/relationships/footer" Target="footer2.xml"/><Relationship Id="rId54" Type="http://schemas.openxmlformats.org/officeDocument/2006/relationships/image" Target="media/image42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oleObject" Target="embeddings/oleObject3.bin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header" Target="header2.xml"/><Relationship Id="rId10" Type="http://schemas.openxmlformats.org/officeDocument/2006/relationships/webSettings" Target="webSettings.xml"/><Relationship Id="rId31" Type="http://schemas.openxmlformats.org/officeDocument/2006/relationships/image" Target="media/image25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header" Target="header3.xml"/><Relationship Id="rId34" Type="http://schemas.openxmlformats.org/officeDocument/2006/relationships/oleObject" Target="embeddings/oleObject2.bin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1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7" Type="http://schemas.openxmlformats.org/officeDocument/2006/relationships/numbering" Target="numbering.xml"/><Relationship Id="rId71" Type="http://schemas.openxmlformats.org/officeDocument/2006/relationships/oleObject" Target="embeddings/oleObject9.bin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oleObject" Target="embeddings/oleObject5.bin"/><Relationship Id="rId45" Type="http://schemas.openxmlformats.org/officeDocument/2006/relationships/image" Target="media/image33.png"/><Relationship Id="rId66" Type="http://schemas.openxmlformats.org/officeDocument/2006/relationships/oleObject" Target="embeddings/oleObject8.bin"/><Relationship Id="rId87" Type="http://schemas.openxmlformats.org/officeDocument/2006/relationships/image" Target="media/image71.png"/><Relationship Id="rId110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oleObject" Target="embeddings/oleObject10.bin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56" Type="http://schemas.openxmlformats.org/officeDocument/2006/relationships/image" Target="media/image44.png"/><Relationship Id="rId77" Type="http://schemas.openxmlformats.org/officeDocument/2006/relationships/image" Target="media/image62.png"/><Relationship Id="rId100" Type="http://schemas.openxmlformats.org/officeDocument/2006/relationships/image" Target="media/image84.png"/><Relationship Id="rId105" Type="http://schemas.openxmlformats.org/officeDocument/2006/relationships/header" Target="header1.xml"/><Relationship Id="rId8" Type="http://schemas.openxmlformats.org/officeDocument/2006/relationships/styles" Target="styles.xml"/><Relationship Id="rId51" Type="http://schemas.openxmlformats.org/officeDocument/2006/relationships/image" Target="media/image39.png"/><Relationship Id="rId72" Type="http://schemas.openxmlformats.org/officeDocument/2006/relationships/image" Target="media/image57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customXml" Target="../customXml/item3.xml"/><Relationship Id="rId25" Type="http://schemas.openxmlformats.org/officeDocument/2006/relationships/image" Target="media/image19.png"/><Relationship Id="rId46" Type="http://schemas.openxmlformats.org/officeDocument/2006/relationships/image" Target="media/image34.png"/><Relationship Id="rId67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62" Type="http://schemas.openxmlformats.org/officeDocument/2006/relationships/image" Target="media/image50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1.png"/><Relationship Id="rId2" Type="http://schemas.openxmlformats.org/officeDocument/2006/relationships/image" Target="media/image90.png"/><Relationship Id="rId1" Type="http://schemas.openxmlformats.org/officeDocument/2006/relationships/image" Target="media/image89.png"/><Relationship Id="rId4" Type="http://schemas.openxmlformats.org/officeDocument/2006/relationships/image" Target="media/image9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1.png"/><Relationship Id="rId2" Type="http://schemas.openxmlformats.org/officeDocument/2006/relationships/image" Target="media/image90.png"/><Relationship Id="rId1" Type="http://schemas.openxmlformats.org/officeDocument/2006/relationships/image" Target="media/image89.png"/><Relationship Id="rId4" Type="http://schemas.openxmlformats.org/officeDocument/2006/relationships/image" Target="media/image9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ara.silva\Desktop\BETIM\31082015%20-%20MANUAIS%20MERC&#218;RIO,%20GAIA%20E%20ZEUS\MANUAIS%20MERCURIO\Manual%20Usu&#225;rio%20-%20MERCURIO%20-%20MODELO%20v1.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F6341EB5815447A45BE3AE60868EB1" ma:contentTypeVersion="1" ma:contentTypeDescription="Crie um novo documento." ma:contentTypeScope="" ma:versionID="68e8bfac0314bd922f1591e20653fe16">
  <xsd:schema xmlns:xsd="http://www.w3.org/2001/XMLSchema" xmlns:xs="http://www.w3.org/2001/XMLSchema" xmlns:p="http://schemas.microsoft.com/office/2006/metadata/properties" xmlns:ns2="4557c0ac-2997-4fe6-8298-b5fc888d8515" targetNamespace="http://schemas.microsoft.com/office/2006/metadata/properties" ma:root="true" ma:fieldsID="a0941c5597510788216851a32befa394" ns2:_="">
    <xsd:import namespace="4557c0ac-2997-4fe6-8298-b5fc888d85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7c0ac-2997-4fe6-8298-b5fc888d85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57c0ac-2997-4fe6-8298-b5fc888d8515">H2V7UDR2FUC7-154-19</_dlc_DocId>
    <_dlc_DocIdUrl xmlns="4557c0ac-2997-4fe6-8298-b5fc888d8515">
      <Url>https://intranet.abaco.com.br/abacotech/manuais/_layouts/DocIdRedir.aspx?ID=H2V7UDR2FUC7-154-19</Url>
      <Description>H2V7UDR2FUC7-154-19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69CD00-2AC5-436C-8FB1-CC4E010B2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57c0ac-2997-4fe6-8298-b5fc888d85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946413-5DEB-4D34-89AF-3F35E32699B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9328DAB-8169-4ED1-A432-86D67114907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650BD5A-34A1-480C-9B4B-F64636160F18}">
  <ds:schemaRefs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4557c0ac-2997-4fe6-8298-b5fc888d8515"/>
  </ds:schemaRefs>
</ds:datastoreItem>
</file>

<file path=customXml/itemProps6.xml><?xml version="1.0" encoding="utf-8"?>
<ds:datastoreItem xmlns:ds="http://schemas.openxmlformats.org/officeDocument/2006/customXml" ds:itemID="{EE08EE65-74AF-4E2E-BD51-FF1B7F44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Usuário - MERCURIO - MODELO v1.0</Template>
  <TotalTime>120</TotalTime>
  <Pages>52</Pages>
  <Words>4108</Words>
  <Characters>22184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Usuário</vt:lpstr>
    </vt:vector>
  </TitlesOfParts>
  <Company/>
  <LinksUpToDate>false</LinksUpToDate>
  <CharactersWithSpaces>26240</CharactersWithSpaces>
  <SharedDoc>false</SharedDoc>
  <HLinks>
    <vt:vector size="660" baseType="variant">
      <vt:variant>
        <vt:i4>7536738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_Cadastrar_Servidor</vt:lpwstr>
      </vt:variant>
      <vt:variant>
        <vt:i4>4587630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_Dados_Pessoais_do</vt:lpwstr>
      </vt:variant>
      <vt:variant>
        <vt:i4>10158242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_Substituição</vt:lpwstr>
      </vt:variant>
      <vt:variant>
        <vt:i4>1179789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_À_Disposição</vt:lpwstr>
      </vt:variant>
      <vt:variant>
        <vt:i4>5242996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_Nomeação_de_Função</vt:lpwstr>
      </vt:variant>
      <vt:variant>
        <vt:i4>4391010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_Retorno_de_Cedidos</vt:lpwstr>
      </vt:variant>
      <vt:variant>
        <vt:i4>2293786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_Retorno_ao_Cargo</vt:lpwstr>
      </vt:variant>
      <vt:variant>
        <vt:i4>1507511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_Contrato_À_Nossa</vt:lpwstr>
      </vt:variant>
      <vt:variant>
        <vt:i4>1507511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_Contrato_À_Nossa</vt:lpwstr>
      </vt:variant>
      <vt:variant>
        <vt:i4>1376260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_Incluir_Dependentes</vt:lpwstr>
      </vt:variant>
      <vt:variant>
        <vt:i4>160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_Ocorrência_Funcional_em</vt:lpwstr>
      </vt:variant>
      <vt:variant>
        <vt:i4>13172855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_Dados_do_Autônomo</vt:lpwstr>
      </vt:variant>
      <vt:variant>
        <vt:i4>10682368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_Coordenadores_de_Estágio</vt:lpwstr>
      </vt:variant>
      <vt:variant>
        <vt:i4>2424833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_Dados_funcionais_do</vt:lpwstr>
      </vt:variant>
      <vt:variant>
        <vt:i4>4587630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_Dados_Pessoais_do</vt:lpwstr>
      </vt:variant>
      <vt:variant>
        <vt:i4>1310782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_Toc349054131</vt:lpwstr>
      </vt:variant>
      <vt:variant>
        <vt:i4>1310782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_Toc349054130</vt:lpwstr>
      </vt:variant>
      <vt:variant>
        <vt:i4>1376318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_Toc349054129</vt:lpwstr>
      </vt:variant>
      <vt:variant>
        <vt:i4>1376318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_Toc349054128</vt:lpwstr>
      </vt:variant>
      <vt:variant>
        <vt:i4>1376318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_Toc349054127</vt:lpwstr>
      </vt:variant>
      <vt:variant>
        <vt:i4>1376318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_Toc349054126</vt:lpwstr>
      </vt:variant>
      <vt:variant>
        <vt:i4>1376318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_Toc349054125</vt:lpwstr>
      </vt:variant>
      <vt:variant>
        <vt:i4>1376318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_Toc349054124</vt:lpwstr>
      </vt:variant>
      <vt:variant>
        <vt:i4>1376318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_Toc349054123</vt:lpwstr>
      </vt:variant>
      <vt:variant>
        <vt:i4>1376318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_Toc349054122</vt:lpwstr>
      </vt:variant>
      <vt:variant>
        <vt:i4>1376318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_Toc349054121</vt:lpwstr>
      </vt:variant>
      <vt:variant>
        <vt:i4>1376318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_Toc349054120</vt:lpwstr>
      </vt:variant>
      <vt:variant>
        <vt:i4>1441854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_Toc349054119</vt:lpwstr>
      </vt:variant>
      <vt:variant>
        <vt:i4>1441854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_Toc349054118</vt:lpwstr>
      </vt:variant>
      <vt:variant>
        <vt:i4>1441854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_Toc349054117</vt:lpwstr>
      </vt:variant>
      <vt:variant>
        <vt:i4>1441854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_Toc349054116</vt:lpwstr>
      </vt:variant>
      <vt:variant>
        <vt:i4>1441854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_Toc349054115</vt:lpwstr>
      </vt:variant>
      <vt:variant>
        <vt:i4>1441854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_Toc349054114</vt:lpwstr>
      </vt:variant>
      <vt:variant>
        <vt:i4>1441854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_Toc349054113</vt:lpwstr>
      </vt:variant>
      <vt:variant>
        <vt:i4>1441854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_Toc349054112</vt:lpwstr>
      </vt:variant>
      <vt:variant>
        <vt:i4>1441854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_Toc349054111</vt:lpwstr>
      </vt:variant>
      <vt:variant>
        <vt:i4>1441854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_Toc349054110</vt:lpwstr>
      </vt:variant>
      <vt:variant>
        <vt:i4>1507390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_Toc349054109</vt:lpwstr>
      </vt:variant>
      <vt:variant>
        <vt:i4>1507390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_Toc349054108</vt:lpwstr>
      </vt:variant>
      <vt:variant>
        <vt:i4>1507390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_Toc349054107</vt:lpwstr>
      </vt:variant>
      <vt:variant>
        <vt:i4>1507390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_Toc349054106</vt:lpwstr>
      </vt:variant>
      <vt:variant>
        <vt:i4>1507390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_Toc349054105</vt:lpwstr>
      </vt:variant>
      <vt:variant>
        <vt:i4>1507390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_Toc349054104</vt:lpwstr>
      </vt:variant>
      <vt:variant>
        <vt:i4>1507390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_Toc349054103</vt:lpwstr>
      </vt:variant>
      <vt:variant>
        <vt:i4>1507390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_Toc349054102</vt:lpwstr>
      </vt:variant>
      <vt:variant>
        <vt:i4>1507390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_Toc349054101</vt:lpwstr>
      </vt:variant>
      <vt:variant>
        <vt:i4>1507390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_Toc349054100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_Toc349054099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_Toc349054098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_Toc349054097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_Toc349054096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_Toc349054095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_Toc349054094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_Toc349054093</vt:lpwstr>
      </vt:variant>
      <vt:variant>
        <vt:i4>1966143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_Toc349054092</vt:lpwstr>
      </vt:variant>
      <vt:variant>
        <vt:i4>1966143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_Toc349054091</vt:lpwstr>
      </vt:variant>
      <vt:variant>
        <vt:i4>1966143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_Toc349054090</vt:lpwstr>
      </vt:variant>
      <vt:variant>
        <vt:i4>2031679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_Toc349054089</vt:lpwstr>
      </vt:variant>
      <vt:variant>
        <vt:i4>2031679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_Toc349054088</vt:lpwstr>
      </vt:variant>
      <vt:variant>
        <vt:i4>2031679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_Toc349054087</vt:lpwstr>
      </vt:variant>
      <vt:variant>
        <vt:i4>2031679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_Toc349054086</vt:lpwstr>
      </vt:variant>
      <vt:variant>
        <vt:i4>2031679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_Toc349054085</vt:lpwstr>
      </vt:variant>
      <vt:variant>
        <vt:i4>2031679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_Toc349054084</vt:lpwstr>
      </vt:variant>
      <vt:variant>
        <vt:i4>2031679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_Toc349054083</vt:lpwstr>
      </vt:variant>
      <vt:variant>
        <vt:i4>2031679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_Toc349054082</vt:lpwstr>
      </vt:variant>
      <vt:variant>
        <vt:i4>2031679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_Toc349054081</vt:lpwstr>
      </vt:variant>
      <vt:variant>
        <vt:i4>2031679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_Toc349054080</vt:lpwstr>
      </vt:variant>
      <vt:variant>
        <vt:i4>1048639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_Toc349054079</vt:lpwstr>
      </vt:variant>
      <vt:variant>
        <vt:i4>1048639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_Toc349054078</vt:lpwstr>
      </vt:variant>
      <vt:variant>
        <vt:i4>1048639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_Toc349054077</vt:lpwstr>
      </vt:variant>
      <vt:variant>
        <vt:i4>1048639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_Toc349054076</vt:lpwstr>
      </vt:variant>
      <vt:variant>
        <vt:i4>1048639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_Toc349054075</vt:lpwstr>
      </vt:variant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_Toc349054074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_Toc349054073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_Toc349054072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_Toc349054071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_Toc349054070</vt:lpwstr>
      </vt:variant>
      <vt:variant>
        <vt:i4>1114175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_Toc349054069</vt:lpwstr>
      </vt:variant>
      <vt:variant>
        <vt:i4>1114175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_Toc349054068</vt:lpwstr>
      </vt:variant>
      <vt:variant>
        <vt:i4>1114175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_Toc349054067</vt:lpwstr>
      </vt:variant>
      <vt:variant>
        <vt:i4>1114175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_Toc349054066</vt:lpwstr>
      </vt:variant>
      <vt:variant>
        <vt:i4>1114175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_Toc349054065</vt:lpwstr>
      </vt:variant>
      <vt:variant>
        <vt:i4>1114175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_Toc349054064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_Toc349054063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_Toc349054062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_Toc349054061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_Toc349054060</vt:lpwstr>
      </vt:variant>
      <vt:variant>
        <vt:i4>1179711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_Toc349054059</vt:lpwstr>
      </vt:variant>
      <vt:variant>
        <vt:i4>1179711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_Toc349054058</vt:lpwstr>
      </vt:variant>
      <vt:variant>
        <vt:i4>1179711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_Toc349054057</vt:lpwstr>
      </vt:variant>
      <vt:variant>
        <vt:i4>1179711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_Toc349054056</vt:lpwstr>
      </vt:variant>
      <vt:variant>
        <vt:i4>1179711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_Toc349054055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_Toc349054054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_Toc349054053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_Toc349054052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_Toc349054051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_Toc349054050</vt:lpwstr>
      </vt:variant>
      <vt:variant>
        <vt:i4>1245247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_Toc349054049</vt:lpwstr>
      </vt:variant>
      <vt:variant>
        <vt:i4>1245247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_Toc349054048</vt:lpwstr>
      </vt:variant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_Toc349054047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_Toc349054046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_Toc349054045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_Toc349054044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_Toc349054043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_Toc349054042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_Toc349054041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_Toc349054040</vt:lpwstr>
      </vt:variant>
      <vt:variant>
        <vt:i4>1310783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_Toc349054039</vt:lpwstr>
      </vt:variant>
      <vt:variant>
        <vt:i4>1310783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_Toc349054038</vt:lpwstr>
      </vt:variant>
      <vt:variant>
        <vt:i4>1310783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_Toc349054037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Usuário</dc:title>
  <dc:subject>Recursos Humanos</dc:subject>
  <dc:creator>Mayara Conceição Teixeira da Silva</dc:creator>
  <cp:lastModifiedBy>Marcio Marques Goncalves</cp:lastModifiedBy>
  <cp:revision>22</cp:revision>
  <cp:lastPrinted>2018-01-12T14:19:00Z</cp:lastPrinted>
  <dcterms:created xsi:type="dcterms:W3CDTF">2018-01-12T13:06:00Z</dcterms:created>
  <dcterms:modified xsi:type="dcterms:W3CDTF">2018-01-12T15:15:00Z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ificado por">
    <vt:lpwstr>Maria Elisa Pattaro</vt:lpwstr>
  </property>
  <property fmtid="{D5CDD505-2E9C-101B-9397-08002B2CF9AE}" pid="3" name="ContentTypeId">
    <vt:lpwstr>0x0101007CF6341EB5815447A45BE3AE60868EB1</vt:lpwstr>
  </property>
  <property fmtid="{D5CDD505-2E9C-101B-9397-08002B2CF9AE}" pid="4" name="_dlc_DocIdItemGuid">
    <vt:lpwstr>2ecccf37-2a92-454d-9cba-d8b0249204f3</vt:lpwstr>
  </property>
</Properties>
</file>